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8D2ED" w14:textId="77777777" w:rsidR="001A443E" w:rsidRDefault="006D75F2" w:rsidP="001A443E">
      <w:pPr>
        <w:jc w:val="right"/>
        <w:rPr>
          <w:b/>
          <w:bCs/>
          <w:sz w:val="24"/>
        </w:rPr>
      </w:pPr>
      <w:r w:rsidRPr="006D75F2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6D75F2">
        <w:rPr>
          <w:sz w:val="24"/>
        </w:rPr>
        <w:t>2021-02-11</w:t>
      </w:r>
    </w:p>
    <w:p w14:paraId="3EA0C203" w14:textId="77777777" w:rsidR="001A443E" w:rsidRDefault="001A443E" w:rsidP="00A80738">
      <w:pPr>
        <w:rPr>
          <w:b/>
          <w:bCs/>
          <w:sz w:val="24"/>
        </w:rPr>
      </w:pPr>
    </w:p>
    <w:p w14:paraId="383FC6DB" w14:textId="77777777" w:rsidR="001A443E" w:rsidRDefault="001A443E" w:rsidP="00A80738">
      <w:pPr>
        <w:rPr>
          <w:b/>
          <w:bCs/>
          <w:sz w:val="24"/>
        </w:rPr>
      </w:pPr>
    </w:p>
    <w:p w14:paraId="25EA9E8C" w14:textId="552F80DF" w:rsidR="00925371" w:rsidRDefault="00925371" w:rsidP="0018613E">
      <w:pPr>
        <w:spacing w:after="40"/>
        <w:rPr>
          <w:b/>
          <w:bCs/>
          <w:sz w:val="24"/>
        </w:rPr>
      </w:pPr>
      <w:r w:rsidRPr="00925371">
        <w:rPr>
          <w:b/>
          <w:bCs/>
          <w:sz w:val="24"/>
        </w:rPr>
        <w:t>Szpital Specjalistyczny im. Stefana Żeromskiego SPZOZ w Krakowie</w:t>
      </w:r>
    </w:p>
    <w:p w14:paraId="01BC8A44" w14:textId="39F5CDF2" w:rsidR="00A80738" w:rsidRDefault="006D75F2" w:rsidP="0018613E">
      <w:pPr>
        <w:spacing w:after="40"/>
        <w:rPr>
          <w:b/>
          <w:bCs/>
          <w:sz w:val="24"/>
        </w:rPr>
      </w:pPr>
      <w:r w:rsidRPr="006D75F2">
        <w:rPr>
          <w:b/>
          <w:bCs/>
          <w:sz w:val="24"/>
        </w:rPr>
        <w:t>Sekcja Zamówień Publicznych</w:t>
      </w:r>
    </w:p>
    <w:p w14:paraId="391109DA" w14:textId="77777777" w:rsidR="00A80738" w:rsidRPr="0018613E" w:rsidRDefault="006D75F2" w:rsidP="00A80738">
      <w:pPr>
        <w:rPr>
          <w:bCs/>
          <w:sz w:val="24"/>
        </w:rPr>
      </w:pPr>
      <w:r w:rsidRPr="006D75F2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6D75F2">
        <w:rPr>
          <w:bCs/>
          <w:sz w:val="24"/>
        </w:rPr>
        <w:t>66</w:t>
      </w:r>
    </w:p>
    <w:p w14:paraId="5DB3BE0C" w14:textId="77777777" w:rsidR="00A80738" w:rsidRPr="0018613E" w:rsidRDefault="006D75F2" w:rsidP="00A80738">
      <w:pPr>
        <w:rPr>
          <w:bCs/>
          <w:sz w:val="24"/>
        </w:rPr>
      </w:pPr>
      <w:r w:rsidRPr="006D75F2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6D75F2">
        <w:rPr>
          <w:bCs/>
          <w:sz w:val="24"/>
        </w:rPr>
        <w:t>Kraków</w:t>
      </w:r>
    </w:p>
    <w:p w14:paraId="538EB8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E1C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B111C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037241" w14:textId="2C179CAF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5371">
        <w:rPr>
          <w:b/>
          <w:sz w:val="24"/>
          <w:szCs w:val="24"/>
        </w:rPr>
        <w:t>S</w:t>
      </w:r>
      <w:r w:rsidR="006D75F2" w:rsidRPr="006D75F2">
        <w:rPr>
          <w:b/>
          <w:sz w:val="24"/>
          <w:szCs w:val="24"/>
        </w:rPr>
        <w:t>ZP</w:t>
      </w:r>
      <w:r w:rsidR="00925371">
        <w:rPr>
          <w:b/>
          <w:sz w:val="24"/>
          <w:szCs w:val="24"/>
        </w:rPr>
        <w:t>.271.98.(</w:t>
      </w:r>
      <w:r w:rsidR="006D75F2" w:rsidRPr="006D75F2">
        <w:rPr>
          <w:b/>
          <w:sz w:val="24"/>
          <w:szCs w:val="24"/>
        </w:rPr>
        <w:t>34/2020</w:t>
      </w:r>
      <w:r w:rsidR="00925371">
        <w:rPr>
          <w:b/>
          <w:sz w:val="24"/>
          <w:szCs w:val="24"/>
        </w:rPr>
        <w:t>)/2021</w:t>
      </w:r>
      <w:r w:rsidR="00A80738">
        <w:rPr>
          <w:sz w:val="24"/>
        </w:rPr>
        <w:tab/>
        <w:t xml:space="preserve"> </w:t>
      </w:r>
    </w:p>
    <w:p w14:paraId="734310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E036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EE2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22BE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0AFA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44B26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7C5BFA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75F2" w:rsidRPr="006D75F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AE161C3" w14:textId="77777777" w:rsidR="00CB5EDB" w:rsidRPr="00490DC0" w:rsidRDefault="006D75F2" w:rsidP="00CB5EDB">
      <w:pPr>
        <w:pStyle w:val="Tekstpodstawowywcity"/>
        <w:spacing w:before="120" w:after="240"/>
        <w:ind w:firstLine="0"/>
        <w:jc w:val="center"/>
      </w:pPr>
      <w:r w:rsidRPr="006D75F2">
        <w:rPr>
          <w:b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</w:p>
    <w:p w14:paraId="03702473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D75F2" w:rsidRPr="006D75F2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00330282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D75F2" w:rsidRPr="006D75F2">
        <w:rPr>
          <w:sz w:val="24"/>
          <w:szCs w:val="24"/>
        </w:rPr>
        <w:t>10/02/2021</w:t>
      </w:r>
      <w:r w:rsidRPr="00FF4AB1">
        <w:rPr>
          <w:sz w:val="24"/>
          <w:szCs w:val="24"/>
        </w:rPr>
        <w:t xml:space="preserve"> o godz. </w:t>
      </w:r>
      <w:r w:rsidR="006D75F2" w:rsidRPr="006D75F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3FF3E794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75F2" w:rsidRPr="006646D9" w14:paraId="4B4F003A" w14:textId="77777777" w:rsidTr="00601188">
        <w:trPr>
          <w:trHeight w:val="70"/>
        </w:trPr>
        <w:tc>
          <w:tcPr>
            <w:tcW w:w="9214" w:type="dxa"/>
          </w:tcPr>
          <w:p w14:paraId="0B07F502" w14:textId="77777777" w:rsidR="006D75F2" w:rsidRPr="00A3048A" w:rsidRDefault="006D75F2" w:rsidP="006011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5F2">
              <w:rPr>
                <w:sz w:val="24"/>
                <w:szCs w:val="24"/>
              </w:rPr>
              <w:t>części 1 zamówienia w wysokości 125 000.00 zł brutto;</w:t>
            </w:r>
          </w:p>
        </w:tc>
      </w:tr>
      <w:tr w:rsidR="006D75F2" w:rsidRPr="006646D9" w14:paraId="1AF88220" w14:textId="77777777" w:rsidTr="00601188">
        <w:trPr>
          <w:trHeight w:val="70"/>
        </w:trPr>
        <w:tc>
          <w:tcPr>
            <w:tcW w:w="9214" w:type="dxa"/>
          </w:tcPr>
          <w:p w14:paraId="30C89B3F" w14:textId="77777777" w:rsidR="006D75F2" w:rsidRPr="00A3048A" w:rsidRDefault="006D75F2" w:rsidP="006011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5F2">
              <w:rPr>
                <w:sz w:val="24"/>
                <w:szCs w:val="24"/>
              </w:rPr>
              <w:t>części 2 zamówienia w wysokości 50 000.00 zł brutto;</w:t>
            </w:r>
          </w:p>
        </w:tc>
      </w:tr>
      <w:tr w:rsidR="006D75F2" w:rsidRPr="006646D9" w14:paraId="2FA5465B" w14:textId="77777777" w:rsidTr="00601188">
        <w:trPr>
          <w:trHeight w:val="70"/>
        </w:trPr>
        <w:tc>
          <w:tcPr>
            <w:tcW w:w="9214" w:type="dxa"/>
          </w:tcPr>
          <w:p w14:paraId="4AA4CEFB" w14:textId="77777777" w:rsidR="006D75F2" w:rsidRPr="00A3048A" w:rsidRDefault="006D75F2" w:rsidP="006011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5F2">
              <w:rPr>
                <w:sz w:val="24"/>
                <w:szCs w:val="24"/>
              </w:rPr>
              <w:t>części 3 zamówienia w wysokości 200 000.00 zł brutto;</w:t>
            </w:r>
          </w:p>
        </w:tc>
      </w:tr>
      <w:tr w:rsidR="006D75F2" w:rsidRPr="006646D9" w14:paraId="077AA452" w14:textId="77777777" w:rsidTr="00601188">
        <w:trPr>
          <w:trHeight w:val="70"/>
        </w:trPr>
        <w:tc>
          <w:tcPr>
            <w:tcW w:w="9214" w:type="dxa"/>
          </w:tcPr>
          <w:p w14:paraId="7288DC5C" w14:textId="77777777" w:rsidR="006D75F2" w:rsidRPr="00A3048A" w:rsidRDefault="006D75F2" w:rsidP="006011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5F2">
              <w:rPr>
                <w:sz w:val="24"/>
                <w:szCs w:val="24"/>
              </w:rPr>
              <w:t>części 4 zamówienia w wysokości 160 000.00 zł brutto;</w:t>
            </w:r>
          </w:p>
        </w:tc>
      </w:tr>
      <w:tr w:rsidR="006D75F2" w:rsidRPr="006646D9" w14:paraId="6E1ABAC1" w14:textId="77777777" w:rsidTr="00601188">
        <w:trPr>
          <w:trHeight w:val="70"/>
        </w:trPr>
        <w:tc>
          <w:tcPr>
            <w:tcW w:w="9214" w:type="dxa"/>
          </w:tcPr>
          <w:p w14:paraId="06FE8AAD" w14:textId="77777777" w:rsidR="006D75F2" w:rsidRPr="00A3048A" w:rsidRDefault="006D75F2" w:rsidP="006011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75F2">
              <w:rPr>
                <w:sz w:val="24"/>
                <w:szCs w:val="24"/>
              </w:rPr>
              <w:t>części 5 zamówienia w wysokości 180 000.00 zł brutto;</w:t>
            </w:r>
          </w:p>
        </w:tc>
      </w:tr>
    </w:tbl>
    <w:p w14:paraId="127B68E4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69C759C7" w14:textId="77777777" w:rsidTr="00CB5EDB">
        <w:tc>
          <w:tcPr>
            <w:tcW w:w="824" w:type="dxa"/>
            <w:shd w:val="clear" w:color="auto" w:fill="auto"/>
            <w:vAlign w:val="center"/>
          </w:tcPr>
          <w:p w14:paraId="2373A029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D41A9D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550DCB15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0D34BA80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3AE37A1F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D0C4E3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E1933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B9801D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74900F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D75F2" w:rsidRPr="00075CD0" w14:paraId="3ADE8012" w14:textId="77777777" w:rsidTr="00601188">
        <w:tc>
          <w:tcPr>
            <w:tcW w:w="824" w:type="dxa"/>
            <w:shd w:val="clear" w:color="auto" w:fill="auto"/>
            <w:vAlign w:val="center"/>
          </w:tcPr>
          <w:p w14:paraId="1FCC0854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683A9B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4</w:t>
            </w:r>
          </w:p>
        </w:tc>
        <w:tc>
          <w:tcPr>
            <w:tcW w:w="2295" w:type="dxa"/>
            <w:shd w:val="clear" w:color="auto" w:fill="auto"/>
          </w:tcPr>
          <w:p w14:paraId="469D4013" w14:textId="77777777" w:rsidR="006D75F2" w:rsidRPr="00CB5EDB" w:rsidRDefault="006D75F2" w:rsidP="00601188">
            <w:pPr>
              <w:spacing w:before="40"/>
            </w:pPr>
            <w:r w:rsidRPr="006D75F2">
              <w:t>Empireum Piotr Dopieralski</w:t>
            </w:r>
          </w:p>
          <w:p w14:paraId="19AFE4CF" w14:textId="77777777" w:rsidR="006D75F2" w:rsidRPr="00CB5EDB" w:rsidRDefault="006D75F2" w:rsidP="00601188">
            <w:r w:rsidRPr="006D75F2">
              <w:t>Chotomowska</w:t>
            </w:r>
            <w:r w:rsidRPr="00CB5EDB">
              <w:t xml:space="preserve"> </w:t>
            </w:r>
            <w:r w:rsidRPr="006D75F2">
              <w:t>30</w:t>
            </w:r>
            <w:r w:rsidRPr="00CB5EDB">
              <w:t xml:space="preserve"> </w:t>
            </w:r>
          </w:p>
          <w:p w14:paraId="0BE98CC1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05-110</w:t>
            </w:r>
            <w:r w:rsidRPr="00CB5EDB">
              <w:t xml:space="preserve"> </w:t>
            </w:r>
            <w:r w:rsidRPr="006D75F2">
              <w:t>Jabłonna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97A65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159 246.00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692398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87732F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5A9A4D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31C4D117" w14:textId="77777777" w:rsidTr="00601188">
        <w:tc>
          <w:tcPr>
            <w:tcW w:w="824" w:type="dxa"/>
            <w:shd w:val="clear" w:color="auto" w:fill="auto"/>
            <w:vAlign w:val="center"/>
          </w:tcPr>
          <w:p w14:paraId="04E41560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14A764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</w:t>
            </w:r>
          </w:p>
        </w:tc>
        <w:tc>
          <w:tcPr>
            <w:tcW w:w="2295" w:type="dxa"/>
            <w:shd w:val="clear" w:color="auto" w:fill="auto"/>
          </w:tcPr>
          <w:p w14:paraId="5C6684EA" w14:textId="77777777" w:rsidR="006D75F2" w:rsidRPr="00CB5EDB" w:rsidRDefault="006D75F2" w:rsidP="00601188">
            <w:pPr>
              <w:spacing w:before="40"/>
            </w:pPr>
            <w:r w:rsidRPr="006D75F2">
              <w:t>NZ TECHNO SP.Z.O.O.</w:t>
            </w:r>
          </w:p>
          <w:p w14:paraId="6405D9D3" w14:textId="77777777" w:rsidR="006D75F2" w:rsidRPr="00CB5EDB" w:rsidRDefault="006D75F2" w:rsidP="00601188">
            <w:r w:rsidRPr="006D75F2">
              <w:t>BERNEŃSKA</w:t>
            </w:r>
            <w:r w:rsidRPr="00CB5EDB">
              <w:t xml:space="preserve"> </w:t>
            </w:r>
            <w:r w:rsidRPr="006D75F2">
              <w:t>5A</w:t>
            </w:r>
            <w:r w:rsidRPr="00CB5EDB">
              <w:t xml:space="preserve"> </w:t>
            </w:r>
          </w:p>
          <w:p w14:paraId="4F82652B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03-976</w:t>
            </w:r>
            <w:r w:rsidRPr="00CB5EDB">
              <w:t xml:space="preserve"> </w:t>
            </w:r>
            <w:r w:rsidRPr="006D75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00394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46 072.80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462040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02F24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40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2D1D2A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3813CBF6" w14:textId="77777777" w:rsidTr="00601188">
        <w:tc>
          <w:tcPr>
            <w:tcW w:w="824" w:type="dxa"/>
            <w:shd w:val="clear" w:color="auto" w:fill="auto"/>
            <w:vAlign w:val="center"/>
          </w:tcPr>
          <w:p w14:paraId="66962A5B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3DE72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</w:t>
            </w:r>
          </w:p>
        </w:tc>
        <w:tc>
          <w:tcPr>
            <w:tcW w:w="2295" w:type="dxa"/>
            <w:shd w:val="clear" w:color="auto" w:fill="auto"/>
          </w:tcPr>
          <w:p w14:paraId="25D978C8" w14:textId="77777777" w:rsidR="006D75F2" w:rsidRPr="00CB5EDB" w:rsidRDefault="006D75F2" w:rsidP="00601188">
            <w:pPr>
              <w:spacing w:before="40"/>
            </w:pPr>
            <w:r w:rsidRPr="006D75F2">
              <w:t>Dräger Polska Sp. z o. o.</w:t>
            </w:r>
          </w:p>
          <w:p w14:paraId="22FB616E" w14:textId="77777777" w:rsidR="006D75F2" w:rsidRPr="00CB5EDB" w:rsidRDefault="006D75F2" w:rsidP="00601188">
            <w:r w:rsidRPr="006D75F2">
              <w:t>ul. Posag 7 Panien</w:t>
            </w:r>
            <w:r w:rsidRPr="00CB5EDB">
              <w:t xml:space="preserve"> </w:t>
            </w:r>
            <w:r w:rsidRPr="006D75F2">
              <w:t>1</w:t>
            </w:r>
            <w:r w:rsidRPr="00CB5EDB">
              <w:t xml:space="preserve"> </w:t>
            </w:r>
          </w:p>
          <w:p w14:paraId="20D58B76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02-495</w:t>
            </w:r>
            <w:r w:rsidRPr="00CB5EDB">
              <w:t xml:space="preserve"> </w:t>
            </w:r>
            <w:r w:rsidRPr="006D75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3E0D2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122 860.80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E49F8C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C98DBC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4F30E6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36A54249" w14:textId="77777777" w:rsidTr="00601188">
        <w:tc>
          <w:tcPr>
            <w:tcW w:w="824" w:type="dxa"/>
            <w:shd w:val="clear" w:color="auto" w:fill="auto"/>
            <w:vAlign w:val="center"/>
          </w:tcPr>
          <w:p w14:paraId="6A845F20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4248C1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</w:t>
            </w:r>
          </w:p>
        </w:tc>
        <w:tc>
          <w:tcPr>
            <w:tcW w:w="2295" w:type="dxa"/>
            <w:shd w:val="clear" w:color="auto" w:fill="auto"/>
          </w:tcPr>
          <w:p w14:paraId="50EE172A" w14:textId="77777777" w:rsidR="006D75F2" w:rsidRPr="00CB5EDB" w:rsidRDefault="006D75F2" w:rsidP="00601188">
            <w:pPr>
              <w:spacing w:before="40"/>
            </w:pPr>
            <w:r w:rsidRPr="006D75F2">
              <w:t>MIRO Sp. z o.o.</w:t>
            </w:r>
          </w:p>
          <w:p w14:paraId="58FB7442" w14:textId="77777777" w:rsidR="006D75F2" w:rsidRPr="00CB5EDB" w:rsidRDefault="006D75F2" w:rsidP="00601188">
            <w:r w:rsidRPr="006D75F2">
              <w:t>Mińska</w:t>
            </w:r>
            <w:r w:rsidRPr="00CB5EDB">
              <w:t xml:space="preserve"> </w:t>
            </w:r>
            <w:r w:rsidRPr="006D75F2">
              <w:t>25B/U1</w:t>
            </w:r>
            <w:r w:rsidRPr="00CB5EDB">
              <w:t xml:space="preserve"> </w:t>
            </w:r>
          </w:p>
          <w:p w14:paraId="41A7E530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03-808</w:t>
            </w:r>
            <w:r w:rsidRPr="00CB5EDB">
              <w:t xml:space="preserve"> </w:t>
            </w:r>
            <w:r w:rsidRPr="006D75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03AC7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279 000.00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ABC40D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8D05CE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249CEF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5DC0F038" w14:textId="77777777" w:rsidTr="00601188">
        <w:tc>
          <w:tcPr>
            <w:tcW w:w="824" w:type="dxa"/>
            <w:shd w:val="clear" w:color="auto" w:fill="auto"/>
            <w:vAlign w:val="center"/>
          </w:tcPr>
          <w:p w14:paraId="7CECAC9A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A69818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4</w:t>
            </w:r>
          </w:p>
        </w:tc>
        <w:tc>
          <w:tcPr>
            <w:tcW w:w="2295" w:type="dxa"/>
            <w:shd w:val="clear" w:color="auto" w:fill="auto"/>
          </w:tcPr>
          <w:p w14:paraId="782585D7" w14:textId="77777777" w:rsidR="006D75F2" w:rsidRPr="00CB5EDB" w:rsidRDefault="006D75F2" w:rsidP="00601188">
            <w:pPr>
              <w:spacing w:before="40"/>
            </w:pPr>
            <w:r w:rsidRPr="006D75F2">
              <w:t>Usługi Branży Metalowej Katarzyna Kotasińska</w:t>
            </w:r>
          </w:p>
          <w:p w14:paraId="528C80FD" w14:textId="77777777" w:rsidR="006D75F2" w:rsidRPr="00CB5EDB" w:rsidRDefault="006D75F2" w:rsidP="00601188">
            <w:r w:rsidRPr="006D75F2">
              <w:t>Kresowa</w:t>
            </w:r>
            <w:r w:rsidRPr="00CB5EDB">
              <w:t xml:space="preserve"> </w:t>
            </w:r>
            <w:r w:rsidRPr="006D75F2">
              <w:t>5</w:t>
            </w:r>
            <w:r w:rsidRPr="00CB5EDB">
              <w:t xml:space="preserve"> </w:t>
            </w:r>
          </w:p>
          <w:p w14:paraId="733D5BB9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46-100</w:t>
            </w:r>
            <w:r w:rsidRPr="00CB5EDB">
              <w:t xml:space="preserve"> </w:t>
            </w:r>
            <w:r w:rsidRPr="006D75F2">
              <w:t>Namysłów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4C50A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186 030.00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7DBCA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F78EF9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34E84E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3BF9422A" w14:textId="77777777" w:rsidTr="00601188">
        <w:tc>
          <w:tcPr>
            <w:tcW w:w="824" w:type="dxa"/>
            <w:shd w:val="clear" w:color="auto" w:fill="auto"/>
            <w:vAlign w:val="center"/>
          </w:tcPr>
          <w:p w14:paraId="4DCC8629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43A95D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5</w:t>
            </w:r>
          </w:p>
        </w:tc>
        <w:tc>
          <w:tcPr>
            <w:tcW w:w="2295" w:type="dxa"/>
            <w:shd w:val="clear" w:color="auto" w:fill="auto"/>
          </w:tcPr>
          <w:p w14:paraId="50C51FCA" w14:textId="77777777" w:rsidR="006D75F2" w:rsidRPr="00CB5EDB" w:rsidRDefault="006D75F2" w:rsidP="00601188">
            <w:pPr>
              <w:spacing w:before="40"/>
            </w:pPr>
            <w:r w:rsidRPr="006D75F2">
              <w:t>FUJIFILM Europe GmbH (Sp. z o.o.) Oddział w Polsce</w:t>
            </w:r>
          </w:p>
          <w:p w14:paraId="35615B68" w14:textId="77777777" w:rsidR="006D75F2" w:rsidRPr="00CB5EDB" w:rsidRDefault="006D75F2" w:rsidP="00601188">
            <w:r w:rsidRPr="006D75F2">
              <w:t>Al. Jerozolimskie</w:t>
            </w:r>
            <w:r w:rsidRPr="00CB5EDB">
              <w:t xml:space="preserve"> </w:t>
            </w:r>
            <w:r w:rsidRPr="006D75F2">
              <w:t>178</w:t>
            </w:r>
            <w:r w:rsidRPr="00CB5EDB">
              <w:t xml:space="preserve"> </w:t>
            </w:r>
          </w:p>
          <w:p w14:paraId="72FC6225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02-486</w:t>
            </w:r>
            <w:r w:rsidRPr="00CB5EDB">
              <w:t xml:space="preserve"> </w:t>
            </w:r>
            <w:r w:rsidRPr="006D75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E1C94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179 998.27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AB2C69" w14:textId="628065D2" w:rsidR="006D75F2" w:rsidRPr="00CB5EDB" w:rsidRDefault="006D75F2" w:rsidP="00601188">
            <w:pPr>
              <w:spacing w:before="120" w:after="120"/>
              <w:jc w:val="center"/>
            </w:pPr>
            <w:r w:rsidRPr="006D75F2">
              <w:t xml:space="preserve">do </w:t>
            </w:r>
            <w:r w:rsidR="00C23D09">
              <w:t>31</w:t>
            </w:r>
            <w:r w:rsidRPr="006D75F2">
              <w:t>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39F65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96CB12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  <w:tr w:rsidR="006D75F2" w:rsidRPr="00075CD0" w14:paraId="5B5C84DD" w14:textId="77777777" w:rsidTr="00601188">
        <w:tc>
          <w:tcPr>
            <w:tcW w:w="824" w:type="dxa"/>
            <w:shd w:val="clear" w:color="auto" w:fill="auto"/>
            <w:vAlign w:val="center"/>
          </w:tcPr>
          <w:p w14:paraId="646C09D1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C1787C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2</w:t>
            </w:r>
          </w:p>
        </w:tc>
        <w:tc>
          <w:tcPr>
            <w:tcW w:w="2295" w:type="dxa"/>
            <w:shd w:val="clear" w:color="auto" w:fill="auto"/>
          </w:tcPr>
          <w:p w14:paraId="5C37F38E" w14:textId="77777777" w:rsidR="006D75F2" w:rsidRPr="00CB5EDB" w:rsidRDefault="006D75F2" w:rsidP="00601188">
            <w:pPr>
              <w:spacing w:before="40"/>
            </w:pPr>
            <w:r w:rsidRPr="006D75F2">
              <w:t>Cedical Sp. z o.o.</w:t>
            </w:r>
          </w:p>
          <w:p w14:paraId="69876580" w14:textId="77777777" w:rsidR="006D75F2" w:rsidRPr="00CB5EDB" w:rsidRDefault="006D75F2" w:rsidP="00601188">
            <w:r w:rsidRPr="006D75F2">
              <w:t>Celulozy</w:t>
            </w:r>
            <w:r w:rsidRPr="00CB5EDB">
              <w:t xml:space="preserve"> </w:t>
            </w:r>
            <w:r w:rsidRPr="006D75F2">
              <w:t>107G/1</w:t>
            </w:r>
            <w:r w:rsidRPr="00CB5EDB">
              <w:t xml:space="preserve"> </w:t>
            </w:r>
          </w:p>
          <w:p w14:paraId="0A4DD451" w14:textId="77777777" w:rsidR="006D75F2" w:rsidRPr="00CB5EDB" w:rsidRDefault="006D75F2" w:rsidP="00601188">
            <w:pPr>
              <w:spacing w:before="40" w:after="40"/>
              <w:jc w:val="both"/>
            </w:pPr>
            <w:r w:rsidRPr="006D75F2">
              <w:t>04-986</w:t>
            </w:r>
            <w:r w:rsidRPr="00CB5EDB">
              <w:t xml:space="preserve"> </w:t>
            </w:r>
            <w:r w:rsidRPr="006D75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D6E1B8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36 072.00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E35D2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do 14.05.2021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839B4C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E97C91" w14:textId="77777777" w:rsidR="006D75F2" w:rsidRPr="00CB5EDB" w:rsidRDefault="006D75F2" w:rsidP="00601188">
            <w:pPr>
              <w:spacing w:before="120" w:after="120"/>
              <w:jc w:val="center"/>
            </w:pPr>
            <w:r w:rsidRPr="006D75F2">
              <w:t>60 dni</w:t>
            </w:r>
          </w:p>
        </w:tc>
      </w:tr>
    </w:tbl>
    <w:p w14:paraId="0762095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70D66DC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1FEFA7D" w14:textId="77777777" w:rsidR="00925371" w:rsidRPr="00925371" w:rsidRDefault="00925371" w:rsidP="00925371">
      <w:pPr>
        <w:jc w:val="right"/>
        <w:rPr>
          <w:sz w:val="24"/>
        </w:rPr>
      </w:pPr>
      <w:r w:rsidRPr="00925371">
        <w:rPr>
          <w:sz w:val="24"/>
        </w:rPr>
        <w:t>Z-ca Dyrektora ds. Finansowych</w:t>
      </w:r>
    </w:p>
    <w:p w14:paraId="382FE35C" w14:textId="3DDC6B98" w:rsidR="00A80738" w:rsidRDefault="00925371" w:rsidP="00925371">
      <w:pPr>
        <w:jc w:val="right"/>
        <w:rPr>
          <w:sz w:val="24"/>
        </w:rPr>
      </w:pPr>
      <w:r w:rsidRPr="00925371">
        <w:rPr>
          <w:sz w:val="24"/>
        </w:rPr>
        <w:t>mgr Dorota Gołąb - Bełtowicz</w:t>
      </w:r>
    </w:p>
    <w:sectPr w:rsidR="00A8073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976F7" w14:textId="77777777" w:rsidR="00533140" w:rsidRDefault="00533140">
      <w:r>
        <w:separator/>
      </w:r>
    </w:p>
  </w:endnote>
  <w:endnote w:type="continuationSeparator" w:id="0">
    <w:p w14:paraId="537A455A" w14:textId="77777777" w:rsidR="00533140" w:rsidRDefault="0053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33A7F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7C512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9BE9C" w14:textId="77777777" w:rsidR="00C94D43" w:rsidRDefault="00C23D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057B60">
        <v:line id="_x0000_s2049" style="position:absolute;left:0;text-align:left;z-index:251657728" from="-3.85pt,8.7pt" to="455.15pt,8.7pt"/>
      </w:pict>
    </w:r>
  </w:p>
  <w:p w14:paraId="1D82308E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C7D0D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463736" w14:textId="77777777" w:rsidR="00C94D43" w:rsidRDefault="00C94D43">
    <w:pPr>
      <w:pStyle w:val="Stopka"/>
      <w:tabs>
        <w:tab w:val="clear" w:pos="4536"/>
      </w:tabs>
      <w:jc w:val="center"/>
    </w:pPr>
  </w:p>
  <w:p w14:paraId="61C0E423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B086A" w14:textId="77777777" w:rsidR="00533140" w:rsidRDefault="00533140">
      <w:r>
        <w:separator/>
      </w:r>
    </w:p>
  </w:footnote>
  <w:footnote w:type="continuationSeparator" w:id="0">
    <w:p w14:paraId="1FCA7EE8" w14:textId="77777777" w:rsidR="00533140" w:rsidRDefault="0053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437B1" w14:textId="77777777" w:rsidR="006D75F2" w:rsidRDefault="006D7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B5F9E" w14:textId="77777777" w:rsidR="006D75F2" w:rsidRDefault="006D7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0D005" w14:textId="77777777" w:rsidR="006D75F2" w:rsidRDefault="006D7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14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33140"/>
    <w:rsid w:val="00617D11"/>
    <w:rsid w:val="00647371"/>
    <w:rsid w:val="00651764"/>
    <w:rsid w:val="00666480"/>
    <w:rsid w:val="0069085C"/>
    <w:rsid w:val="006D75F2"/>
    <w:rsid w:val="00861E75"/>
    <w:rsid w:val="00864EE2"/>
    <w:rsid w:val="008B02BA"/>
    <w:rsid w:val="00925371"/>
    <w:rsid w:val="009F189D"/>
    <w:rsid w:val="00A3048A"/>
    <w:rsid w:val="00A80738"/>
    <w:rsid w:val="00AC7F83"/>
    <w:rsid w:val="00B50940"/>
    <w:rsid w:val="00C236D3"/>
    <w:rsid w:val="00C23D09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CBC6B6"/>
  <w15:chartTrackingRefBased/>
  <w15:docId w15:val="{0741FA54-FD32-4BA5-A814-15017C4E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2021-02-11T10:54:00Z</cp:lastPrinted>
  <dcterms:created xsi:type="dcterms:W3CDTF">2021-02-11T10:51:00Z</dcterms:created>
  <dcterms:modified xsi:type="dcterms:W3CDTF">2021-02-11T12:39:00Z</dcterms:modified>
</cp:coreProperties>
</file>