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C260F" w:rsidRPr="007C260F">
        <w:rPr>
          <w:b/>
        </w:rPr>
        <w:t>NA/O/13/2021</w:t>
      </w:r>
      <w:r>
        <w:rPr>
          <w:b/>
        </w:rPr>
        <w:t xml:space="preserve"> </w:t>
      </w:r>
      <w:r w:rsidR="007C260F" w:rsidRPr="007C260F">
        <w:t>Rzeszów</w:t>
      </w:r>
      <w:r w:rsidR="00211900" w:rsidRPr="003209A8">
        <w:t xml:space="preserve">, </w:t>
      </w:r>
      <w:r w:rsidR="007C260F" w:rsidRPr="007C260F">
        <w:t>2021-02-10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037AC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037AC">
        <w:rPr>
          <w:sz w:val="22"/>
          <w:szCs w:val="22"/>
        </w:rPr>
        <w:t>Podstawa pr</w:t>
      </w:r>
      <w:r w:rsidR="00F11D06" w:rsidRPr="008037AC">
        <w:rPr>
          <w:sz w:val="22"/>
          <w:szCs w:val="22"/>
        </w:rPr>
        <w:t xml:space="preserve">awna ogłoszenia: </w:t>
      </w:r>
      <w:r w:rsidR="008037AC" w:rsidRPr="008037AC">
        <w:rPr>
          <w:sz w:val="22"/>
          <w:szCs w:val="22"/>
        </w:rPr>
        <w:t xml:space="preserve">nie stosuje się ustawy </w:t>
      </w:r>
      <w:r w:rsidR="007427DE" w:rsidRPr="008037AC">
        <w:rPr>
          <w:bCs/>
          <w:sz w:val="22"/>
          <w:szCs w:val="22"/>
        </w:rPr>
        <w:t xml:space="preserve">z dnia </w:t>
      </w:r>
      <w:r w:rsidR="007427DE" w:rsidRPr="008037AC">
        <w:rPr>
          <w:sz w:val="22"/>
          <w:szCs w:val="22"/>
        </w:rPr>
        <w:t xml:space="preserve">29 stycznia 2004 roku Prawo zamówień publicznych </w:t>
      </w:r>
      <w:r w:rsidR="007C260F" w:rsidRPr="008037AC">
        <w:rPr>
          <w:sz w:val="22"/>
          <w:szCs w:val="22"/>
        </w:rPr>
        <w:t>(</w:t>
      </w:r>
      <w:proofErr w:type="spellStart"/>
      <w:r w:rsidR="007C260F" w:rsidRPr="008037AC">
        <w:rPr>
          <w:sz w:val="22"/>
          <w:szCs w:val="22"/>
        </w:rPr>
        <w:t>Dz.U</w:t>
      </w:r>
      <w:proofErr w:type="spellEnd"/>
      <w:r w:rsidR="007C260F" w:rsidRPr="008037AC"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260F" w:rsidP="00583EF9">
      <w:pPr>
        <w:spacing w:line="360" w:lineRule="auto"/>
        <w:rPr>
          <w:b/>
        </w:rPr>
      </w:pPr>
      <w:r w:rsidRPr="007C260F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7C260F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260F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7C260F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7C260F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7C260F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C260F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8037AC" w:rsidRPr="00070902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8037AC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037AC" w:rsidTr="008037AC">
        <w:tc>
          <w:tcPr>
            <w:tcW w:w="9142" w:type="dxa"/>
            <w:shd w:val="clear" w:color="auto" w:fill="F3F3F3"/>
            <w:vAlign w:val="center"/>
          </w:tcPr>
          <w:p w:rsidR="008037AC" w:rsidRPr="00CA0351" w:rsidRDefault="008037A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037AC" w:rsidTr="008037AC">
        <w:tc>
          <w:tcPr>
            <w:tcW w:w="9142" w:type="dxa"/>
          </w:tcPr>
          <w:p w:rsidR="008037AC" w:rsidRDefault="008037AC" w:rsidP="00294AE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260F">
              <w:t>Wykonanie analiz symulacji numerycznych zaworów bezpieczeństwa wraz z wykonaniem stanowiska testowego.</w:t>
            </w:r>
          </w:p>
          <w:p w:rsidR="008037AC" w:rsidRDefault="008037AC" w:rsidP="00294AE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260F">
              <w:t>72316000-3 - Usługi analizy danych</w:t>
            </w:r>
            <w:r>
              <w:t xml:space="preserve"> </w:t>
            </w:r>
          </w:p>
          <w:p w:rsidR="008037AC" w:rsidRDefault="008037AC" w:rsidP="00294AE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 xml:space="preserve">wykonanie analiz numerycznych w zakresie obliczeń współczynnika </w:t>
            </w:r>
            <w:proofErr w:type="spellStart"/>
            <w:r w:rsidRPr="007C260F">
              <w:t>Kdr</w:t>
            </w:r>
            <w:proofErr w:type="spellEnd"/>
            <w:r w:rsidRPr="007C260F">
              <w:t xml:space="preserve"> w zaworach ASME  oraz wysokotemperaturowych: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>1. ASME DN25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>2. ASME DN50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>3. Wysokotemperaturowy DN20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>4. Wysokotemperaturowy DN40</w:t>
            </w:r>
          </w:p>
          <w:p w:rsidR="008037AC" w:rsidRPr="007C260F" w:rsidRDefault="008037AC" w:rsidP="00294AEE">
            <w:pPr>
              <w:spacing w:after="120"/>
              <w:jc w:val="both"/>
            </w:pPr>
            <w:r w:rsidRPr="007C260F">
              <w:t>5. ASME DN80</w:t>
            </w:r>
          </w:p>
          <w:p w:rsidR="008037AC" w:rsidRDefault="008037AC" w:rsidP="00294AEE">
            <w:pPr>
              <w:spacing w:after="120"/>
              <w:jc w:val="both"/>
            </w:pPr>
            <w:r w:rsidRPr="007C260F">
              <w:t>6. ASME DN150</w:t>
            </w:r>
          </w:p>
          <w:p w:rsidR="008037AC" w:rsidRDefault="008037AC" w:rsidP="00294A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6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7C260F" w:rsidRPr="003209A8" w:rsidTr="00294AEE">
        <w:tc>
          <w:tcPr>
            <w:tcW w:w="8640" w:type="dxa"/>
          </w:tcPr>
          <w:p w:rsidR="007C260F" w:rsidRPr="008037AC" w:rsidRDefault="007C260F" w:rsidP="008037AC">
            <w:pPr>
              <w:pStyle w:val="Tekstpodstawowy"/>
            </w:pPr>
            <w:r w:rsidRPr="007C260F">
              <w:rPr>
                <w:b/>
              </w:rPr>
              <w:t>14 dni od daty udzielenia zamówienia</w:t>
            </w:r>
          </w:p>
        </w:tc>
        <w:tc>
          <w:tcPr>
            <w:tcW w:w="8640" w:type="dxa"/>
          </w:tcPr>
          <w:p w:rsidR="007C260F" w:rsidRPr="003209A8" w:rsidRDefault="007C260F" w:rsidP="00294AE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8037AC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AC" w:rsidRPr="003D0BAE" w:rsidRDefault="008037AC" w:rsidP="008037A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D0BAE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3D0BAE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D0BA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8037AC" w:rsidRPr="003D0BAE" w:rsidRDefault="008037AC" w:rsidP="008037AC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D0BAE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3D0B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8037AC" w:rsidTr="008037AC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037AC" w:rsidRDefault="00EB415D" w:rsidP="008037AC">
            <w:pPr>
              <w:spacing w:before="12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8037AC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8037AC" w:rsidRDefault="008443B5" w:rsidP="008037AC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037AC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8037AC" w:rsidRDefault="008443B5" w:rsidP="008037AC">
            <w:pPr>
              <w:pStyle w:val="Akapitzlist"/>
              <w:spacing w:after="0" w:line="276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8037AC">
              <w:rPr>
                <w:rFonts w:ascii="Times New Roman" w:hAnsi="Times New Roman" w:cs="Calibri"/>
                <w:color w:val="000000"/>
              </w:rPr>
              <w:t xml:space="preserve">Cena 100% </w:t>
            </w:r>
          </w:p>
          <w:p w:rsidR="008443B5" w:rsidRPr="008037AC" w:rsidRDefault="008443B5" w:rsidP="008037A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8037AC">
              <w:rPr>
                <w:b/>
                <w:sz w:val="22"/>
                <w:szCs w:val="22"/>
              </w:rPr>
              <w:t>Ocena złożonych ofert w zakresie kryterium „Cena”</w:t>
            </w:r>
            <w:r w:rsidRPr="008037AC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8037AC" w:rsidRDefault="008443B5" w:rsidP="008037A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037AC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8037AC" w:rsidRDefault="008443B5" w:rsidP="008037A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037AC">
              <w:rPr>
                <w:sz w:val="22"/>
                <w:szCs w:val="22"/>
              </w:rPr>
              <w:t>Liczba pkt. oferty ocenianej =</w:t>
            </w:r>
            <w:proofErr w:type="spellStart"/>
            <w:r w:rsidRPr="008037AC">
              <w:rPr>
                <w:sz w:val="22"/>
                <w:szCs w:val="22"/>
              </w:rPr>
              <w:t>Kc</w:t>
            </w:r>
            <w:proofErr w:type="spellEnd"/>
            <w:r w:rsidRPr="008037AC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8037AC" w:rsidRDefault="008443B5" w:rsidP="008037A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037AC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8037AC" w:rsidRDefault="008443B5" w:rsidP="008037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037AC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037AC">
              <w:rPr>
                <w:color w:val="000000"/>
                <w:sz w:val="22"/>
                <w:szCs w:val="22"/>
              </w:rPr>
              <w:t>.</w:t>
            </w:r>
          </w:p>
          <w:p w:rsidR="00211900" w:rsidRPr="008037AC" w:rsidRDefault="008443B5" w:rsidP="008037A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8037AC" w:rsidTr="008037AC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037AC" w:rsidRDefault="00EB415D" w:rsidP="008037AC">
            <w:pPr>
              <w:pStyle w:val="p36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8037AC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8037AC" w:rsidRDefault="00211900" w:rsidP="008037AC">
            <w:pPr>
              <w:pStyle w:val="p14"/>
              <w:spacing w:before="12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color w:val="000000"/>
                <w:sz w:val="22"/>
                <w:szCs w:val="22"/>
              </w:rPr>
              <w:t>Wynagrodzenie zos</w:t>
            </w:r>
            <w:r w:rsidR="00BB20E1">
              <w:rPr>
                <w:color w:val="000000"/>
                <w:sz w:val="22"/>
                <w:szCs w:val="22"/>
              </w:rPr>
              <w:t>tanie wypłacone w terminie do 14</w:t>
            </w:r>
            <w:r w:rsidRPr="008037AC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8037AC" w:rsidTr="008037AC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037AC" w:rsidRDefault="00EB415D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8037AC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8037AC" w:rsidRPr="008037AC" w:rsidRDefault="00211900" w:rsidP="008037AC">
            <w:pPr>
              <w:pStyle w:val="p38"/>
              <w:spacing w:before="0" w:beforeAutospacing="0" w:after="0" w:afterAutospacing="0" w:line="276" w:lineRule="auto"/>
              <w:jc w:val="both"/>
              <w:rPr>
                <w:sz w:val="22"/>
                <w:szCs w:val="22"/>
                <w:lang w:val="en-US"/>
              </w:rPr>
            </w:pPr>
            <w:r w:rsidRPr="008037AC">
              <w:rPr>
                <w:color w:val="000000"/>
                <w:sz w:val="22"/>
                <w:szCs w:val="22"/>
              </w:rPr>
              <w:t xml:space="preserve">Ofertę należy przygotować </w:t>
            </w:r>
            <w:r w:rsidRPr="008037AC">
              <w:rPr>
                <w:b/>
                <w:color w:val="000000"/>
                <w:sz w:val="22"/>
                <w:szCs w:val="22"/>
              </w:rPr>
              <w:t>w wersji elektronicznej i przesłać drogą</w:t>
            </w:r>
            <w:r w:rsidRPr="008037AC">
              <w:rPr>
                <w:rStyle w:val="apple-converted-space"/>
                <w:b/>
                <w:color w:val="000000"/>
                <w:sz w:val="22"/>
                <w:szCs w:val="22"/>
              </w:rPr>
              <w:t> </w:t>
            </w:r>
            <w:r w:rsidRPr="008037AC">
              <w:rPr>
                <w:b/>
                <w:color w:val="000000"/>
                <w:sz w:val="22"/>
                <w:szCs w:val="22"/>
              </w:rPr>
              <w:t>e-mailową</w:t>
            </w:r>
            <w:r w:rsidRPr="008037AC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037AC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8037AC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8037AC" w:rsidRPr="008037AC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8037AC" w:rsidRPr="008037AC">
              <w:rPr>
                <w:sz w:val="22"/>
                <w:szCs w:val="22"/>
                <w:lang w:val="en-US"/>
              </w:rPr>
              <w:t xml:space="preserve"> </w:t>
            </w:r>
            <w:r w:rsidR="00A14853" w:rsidRPr="008037AC">
              <w:rPr>
                <w:sz w:val="22"/>
                <w:szCs w:val="22"/>
                <w:lang w:val="en-US"/>
              </w:rPr>
              <w:t xml:space="preserve"> </w:t>
            </w:r>
          </w:p>
          <w:p w:rsidR="008037AC" w:rsidRPr="008037AC" w:rsidRDefault="00211900" w:rsidP="008037AC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037AC">
              <w:rPr>
                <w:color w:val="000000"/>
                <w:sz w:val="22"/>
                <w:szCs w:val="22"/>
              </w:rPr>
              <w:t>Otrzymanie oferty zostanie potwierdzone niezwłocznie w e- mailu zwrotnym</w:t>
            </w:r>
            <w:r w:rsidR="008037AC" w:rsidRPr="008037AC">
              <w:rPr>
                <w:color w:val="000000"/>
                <w:sz w:val="22"/>
                <w:szCs w:val="22"/>
              </w:rPr>
              <w:t>.</w:t>
            </w:r>
          </w:p>
          <w:p w:rsidR="008037AC" w:rsidRPr="008037AC" w:rsidRDefault="008037AC" w:rsidP="008037AC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8037AC" w:rsidRPr="008037AC" w:rsidRDefault="00211900" w:rsidP="008037AC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8037AC">
              <w:rPr>
                <w:rFonts w:ascii="Times New Roman" w:hAnsi="Times New Roman"/>
                <w:b/>
                <w:color w:val="000000"/>
                <w:szCs w:val="22"/>
              </w:rPr>
              <w:t>Nieprzekraczalny termin dostarczenia oferty:</w:t>
            </w:r>
            <w:r w:rsidR="008037AC" w:rsidRPr="008037AC">
              <w:rPr>
                <w:rStyle w:val="apple-converted-space"/>
                <w:rFonts w:ascii="Times New Roman" w:hAnsi="Times New Roman"/>
                <w:color w:val="000000"/>
                <w:szCs w:val="22"/>
              </w:rPr>
              <w:t xml:space="preserve"> </w:t>
            </w:r>
            <w:r w:rsidR="008037AC" w:rsidRPr="008037AC">
              <w:rPr>
                <w:rFonts w:ascii="Times New Roman" w:hAnsi="Times New Roman"/>
                <w:b/>
                <w:szCs w:val="22"/>
              </w:rPr>
              <w:t>do dnia 2021-02-17 do godz. 10:00.</w:t>
            </w:r>
          </w:p>
          <w:p w:rsidR="00211900" w:rsidRPr="008037AC" w:rsidRDefault="00211900" w:rsidP="008037AC">
            <w:pPr>
              <w:pStyle w:val="p38"/>
              <w:spacing w:before="0" w:beforeAutospacing="0" w:after="0" w:afterAutospacing="0" w:line="276" w:lineRule="auto"/>
              <w:jc w:val="both"/>
              <w:rPr>
                <w:rStyle w:val="apple-converted-space"/>
                <w:color w:val="000000"/>
                <w:sz w:val="22"/>
                <w:szCs w:val="22"/>
              </w:rPr>
            </w:pPr>
          </w:p>
          <w:p w:rsidR="00EB415D" w:rsidRPr="008037AC" w:rsidRDefault="00EB415D" w:rsidP="008037AC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8037AC">
              <w:rPr>
                <w:b/>
                <w:sz w:val="22"/>
                <w:szCs w:val="22"/>
              </w:rPr>
              <w:t xml:space="preserve">Termin związania ofertą: </w:t>
            </w:r>
            <w:r w:rsidR="007C260F" w:rsidRPr="008037AC">
              <w:rPr>
                <w:sz w:val="22"/>
                <w:szCs w:val="22"/>
              </w:rPr>
              <w:t>30</w:t>
            </w:r>
            <w:r w:rsidRPr="008037AC">
              <w:rPr>
                <w:sz w:val="22"/>
                <w:szCs w:val="22"/>
              </w:rPr>
              <w:t xml:space="preserve"> dn</w:t>
            </w:r>
            <w:r w:rsidRPr="008037AC">
              <w:rPr>
                <w:bCs/>
                <w:sz w:val="22"/>
                <w:szCs w:val="22"/>
              </w:rPr>
              <w:t>i</w:t>
            </w:r>
          </w:p>
          <w:p w:rsidR="00EB415D" w:rsidRPr="008037AC" w:rsidRDefault="00F00921" w:rsidP="008037AC">
            <w:pPr>
              <w:pStyle w:val="Nagwek2"/>
              <w:spacing w:line="276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8037AC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7C260F" w:rsidRPr="008037AC">
              <w:rPr>
                <w:rFonts w:ascii="Times New Roman" w:hAnsi="Times New Roman"/>
                <w:i w:val="0"/>
                <w:sz w:val="22"/>
                <w:szCs w:val="22"/>
              </w:rPr>
              <w:t>2021-02-17</w:t>
            </w:r>
            <w:r w:rsidRPr="008037AC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7C260F" w:rsidRPr="008037AC">
              <w:rPr>
                <w:rFonts w:ascii="Times New Roman" w:hAnsi="Times New Roman"/>
                <w:i w:val="0"/>
                <w:sz w:val="22"/>
                <w:szCs w:val="22"/>
              </w:rPr>
              <w:t>11:00</w:t>
            </w:r>
            <w:r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7C260F"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7C260F"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8037A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8037AC" w:rsidRPr="003D0BAE" w:rsidTr="008037AC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6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6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Zamawiający poprawia w ofercie: 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oczywiste omyłki pisarskie, 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oczywiste omyłki rachunkowe z uwzględnieniem konsekwencji rachunkowych dokonanych poprawek, 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ZAMAWIAJACY ODRZUCI OFERTĘ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UNIEWAŻNIENIE POSTĘPOWANIA</w:t>
            </w:r>
          </w:p>
          <w:p w:rsidR="008037AC" w:rsidRPr="008037AC" w:rsidRDefault="008037AC" w:rsidP="00294AEE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037AC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037AC" w:rsidRPr="008037AC" w:rsidRDefault="008037AC" w:rsidP="008037AC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037AC">
              <w:rPr>
                <w:b/>
                <w:bCs/>
                <w:color w:val="000000"/>
                <w:sz w:val="22"/>
                <w:szCs w:val="22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8037AC" w:rsidRPr="000709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8037AC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1B541E" w:rsidRDefault="001B541E" w:rsidP="008037AC">
      <w:pPr>
        <w:jc w:val="center"/>
        <w:rPr>
          <w:b/>
        </w:rPr>
      </w:pPr>
    </w:p>
    <w:sectPr w:rsidR="001B541E" w:rsidSect="00BB05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DF7" w:rsidRDefault="00F21DF7">
      <w:r>
        <w:separator/>
      </w:r>
    </w:p>
  </w:endnote>
  <w:endnote w:type="continuationSeparator" w:id="0">
    <w:p w:rsidR="00F21DF7" w:rsidRDefault="00F21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B05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B05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B056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B0564">
      <w:rPr>
        <w:rStyle w:val="Numerstrony"/>
        <w:rFonts w:ascii="Arial" w:hAnsi="Arial"/>
        <w:sz w:val="18"/>
        <w:szCs w:val="18"/>
      </w:rPr>
      <w:fldChar w:fldCharType="separate"/>
    </w:r>
    <w:r w:rsidR="00BB20E1">
      <w:rPr>
        <w:rStyle w:val="Numerstrony"/>
        <w:rFonts w:ascii="Arial" w:hAnsi="Arial"/>
        <w:noProof/>
        <w:sz w:val="18"/>
        <w:szCs w:val="18"/>
      </w:rPr>
      <w:t>1</w:t>
    </w:r>
    <w:r w:rsidR="00BB056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B056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B0564">
      <w:rPr>
        <w:rStyle w:val="Numerstrony"/>
        <w:rFonts w:ascii="Arial" w:hAnsi="Arial"/>
        <w:sz w:val="18"/>
        <w:szCs w:val="18"/>
      </w:rPr>
      <w:fldChar w:fldCharType="separate"/>
    </w:r>
    <w:r w:rsidR="00BB20E1">
      <w:rPr>
        <w:rStyle w:val="Numerstrony"/>
        <w:rFonts w:ascii="Arial" w:hAnsi="Arial"/>
        <w:noProof/>
        <w:sz w:val="18"/>
        <w:szCs w:val="18"/>
      </w:rPr>
      <w:t>3</w:t>
    </w:r>
    <w:r w:rsidR="00BB056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B056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B0564">
      <w:rPr>
        <w:rStyle w:val="Numerstrony"/>
      </w:rPr>
      <w:fldChar w:fldCharType="separate"/>
    </w:r>
    <w:r>
      <w:rPr>
        <w:rStyle w:val="Numerstrony"/>
        <w:noProof/>
      </w:rPr>
      <w:t>1</w:t>
    </w:r>
    <w:r w:rsidR="00BB0564">
      <w:rPr>
        <w:rStyle w:val="Numerstrony"/>
      </w:rPr>
      <w:fldChar w:fldCharType="end"/>
    </w:r>
    <w:r>
      <w:rPr>
        <w:rStyle w:val="Numerstrony"/>
      </w:rPr>
      <w:t>/</w:t>
    </w:r>
    <w:r w:rsidR="00BB056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B0564">
      <w:rPr>
        <w:rStyle w:val="Numerstrony"/>
      </w:rPr>
      <w:fldChar w:fldCharType="separate"/>
    </w:r>
    <w:r w:rsidR="008037AC">
      <w:rPr>
        <w:rStyle w:val="Numerstrony"/>
        <w:noProof/>
      </w:rPr>
      <w:t>3</w:t>
    </w:r>
    <w:r w:rsidR="00BB056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DF7" w:rsidRDefault="00F21DF7">
      <w:r>
        <w:separator/>
      </w:r>
    </w:p>
  </w:footnote>
  <w:footnote w:type="continuationSeparator" w:id="0">
    <w:p w:rsidR="00F21DF7" w:rsidRDefault="00F21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60F" w:rsidRDefault="007C26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60F" w:rsidRDefault="007C26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60F" w:rsidRDefault="007C26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3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60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260F"/>
    <w:rsid w:val="008037AC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0564"/>
    <w:rsid w:val="00BB20E1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1DF7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056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BB0564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BB0564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BB0564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BB0564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BB0564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BB0564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BB0564"/>
  </w:style>
  <w:style w:type="paragraph" w:styleId="Stopka">
    <w:name w:val="footer"/>
    <w:basedOn w:val="Normalny"/>
    <w:rsid w:val="00BB0564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787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6214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2021-02-10T14:05:00Z</cp:lastPrinted>
  <dcterms:created xsi:type="dcterms:W3CDTF">2021-02-10T14:07:00Z</dcterms:created>
  <dcterms:modified xsi:type="dcterms:W3CDTF">2021-02-10T14:07:00Z</dcterms:modified>
</cp:coreProperties>
</file>