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0578B" w14:textId="77777777" w:rsidR="00007727" w:rsidRPr="00122043" w:rsidRDefault="009A77D4" w:rsidP="00007727">
      <w:pPr>
        <w:jc w:val="right"/>
        <w:rPr>
          <w:b/>
          <w:bCs/>
        </w:rPr>
      </w:pPr>
      <w:bookmarkStart w:id="0" w:name="_GoBack"/>
      <w:bookmarkEnd w:id="0"/>
      <w:r w:rsidRPr="009A77D4">
        <w:t>Kraków</w:t>
      </w:r>
      <w:r w:rsidR="00007727" w:rsidRPr="00122043">
        <w:t xml:space="preserve"> dnia: </w:t>
      </w:r>
      <w:r w:rsidRPr="009A77D4">
        <w:t>2021-0</w:t>
      </w:r>
      <w:r w:rsidR="00067C65">
        <w:t>2-09</w:t>
      </w:r>
    </w:p>
    <w:p w14:paraId="654B37CD" w14:textId="77777777" w:rsidR="00007727" w:rsidRPr="00122043" w:rsidRDefault="00007727" w:rsidP="00A80738">
      <w:pPr>
        <w:rPr>
          <w:b/>
          <w:bCs/>
          <w:sz w:val="22"/>
        </w:rPr>
      </w:pPr>
    </w:p>
    <w:p w14:paraId="11A8982E" w14:textId="77777777" w:rsidR="009A77D4" w:rsidRPr="009A77D4" w:rsidRDefault="009A77D4" w:rsidP="00173B20">
      <w:pPr>
        <w:spacing w:after="40"/>
        <w:rPr>
          <w:b/>
          <w:bCs/>
          <w:sz w:val="22"/>
        </w:rPr>
      </w:pPr>
      <w:r w:rsidRPr="009A77D4">
        <w:rPr>
          <w:b/>
          <w:bCs/>
          <w:sz w:val="22"/>
        </w:rPr>
        <w:t>Akademia Górniczo - Hutnicza</w:t>
      </w:r>
    </w:p>
    <w:p w14:paraId="0BE2D4FC" w14:textId="77777777" w:rsidR="009A77D4" w:rsidRPr="009A77D4" w:rsidRDefault="009A77D4" w:rsidP="00173B20">
      <w:pPr>
        <w:spacing w:after="40"/>
        <w:rPr>
          <w:b/>
          <w:bCs/>
          <w:sz w:val="22"/>
        </w:rPr>
      </w:pPr>
      <w:r w:rsidRPr="009A77D4">
        <w:rPr>
          <w:b/>
          <w:bCs/>
          <w:sz w:val="22"/>
        </w:rPr>
        <w:t>im. Stanisława Staszica w Krakowie</w:t>
      </w:r>
    </w:p>
    <w:p w14:paraId="18118AD6" w14:textId="77777777" w:rsidR="00A80738" w:rsidRPr="00122043" w:rsidRDefault="009A77D4" w:rsidP="00173B20">
      <w:pPr>
        <w:spacing w:after="40"/>
        <w:rPr>
          <w:b/>
          <w:bCs/>
          <w:sz w:val="22"/>
        </w:rPr>
      </w:pPr>
      <w:r w:rsidRPr="009A77D4">
        <w:rPr>
          <w:b/>
          <w:bCs/>
          <w:sz w:val="22"/>
        </w:rPr>
        <w:t>Dział Zamówień Publicznych</w:t>
      </w:r>
    </w:p>
    <w:p w14:paraId="7407EB90" w14:textId="77777777" w:rsidR="00A80738" w:rsidRPr="00122043" w:rsidRDefault="009A77D4" w:rsidP="00A80738">
      <w:pPr>
        <w:rPr>
          <w:bCs/>
          <w:sz w:val="22"/>
        </w:rPr>
      </w:pPr>
      <w:r w:rsidRPr="009A77D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A77D4">
        <w:rPr>
          <w:bCs/>
          <w:sz w:val="22"/>
        </w:rPr>
        <w:t>30</w:t>
      </w:r>
    </w:p>
    <w:p w14:paraId="6EE4D983" w14:textId="77777777" w:rsidR="00A80738" w:rsidRPr="00122043" w:rsidRDefault="009A77D4" w:rsidP="00A80738">
      <w:pPr>
        <w:rPr>
          <w:bCs/>
          <w:sz w:val="22"/>
        </w:rPr>
      </w:pPr>
      <w:r w:rsidRPr="009A77D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A77D4">
        <w:rPr>
          <w:bCs/>
          <w:sz w:val="22"/>
        </w:rPr>
        <w:t>Kraków</w:t>
      </w:r>
    </w:p>
    <w:p w14:paraId="5C796D80" w14:textId="77777777"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14:paraId="396AAB88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A77D4" w:rsidRPr="009A77D4">
        <w:rPr>
          <w:b/>
          <w:sz w:val="22"/>
          <w:szCs w:val="24"/>
        </w:rPr>
        <w:t>KC-zp.272-730/20</w:t>
      </w:r>
      <w:r w:rsidR="00A80738">
        <w:rPr>
          <w:sz w:val="24"/>
        </w:rPr>
        <w:tab/>
        <w:t xml:space="preserve"> </w:t>
      </w:r>
    </w:p>
    <w:p w14:paraId="4C4346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FBB650" w14:textId="77777777" w:rsidR="00A80738" w:rsidRPr="00D53E23" w:rsidRDefault="00067C65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SPROSTOWANIE </w:t>
      </w:r>
      <w:r w:rsidR="00A80738" w:rsidRPr="00D53E23">
        <w:rPr>
          <w:b/>
          <w:spacing w:val="20"/>
          <w:sz w:val="28"/>
        </w:rPr>
        <w:t>INFORMACJ</w:t>
      </w:r>
      <w:r>
        <w:rPr>
          <w:b/>
          <w:spacing w:val="20"/>
          <w:sz w:val="28"/>
        </w:rPr>
        <w:t>I</w:t>
      </w:r>
      <w:r w:rsidR="00A80738" w:rsidRPr="00D53E23">
        <w:rPr>
          <w:b/>
          <w:spacing w:val="20"/>
          <w:sz w:val="28"/>
        </w:rPr>
        <w:t xml:space="preserve"> Z OTWARCIA OFERT</w:t>
      </w:r>
    </w:p>
    <w:p w14:paraId="128DF5E1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D53E23">
        <w:rPr>
          <w:bCs/>
          <w:sz w:val="24"/>
          <w:szCs w:val="28"/>
        </w:rPr>
        <w:t xml:space="preserve">Dotyczy </w:t>
      </w:r>
      <w:r w:rsidRPr="00D53E23">
        <w:rPr>
          <w:sz w:val="24"/>
          <w:szCs w:val="28"/>
        </w:rPr>
        <w:t xml:space="preserve">postępowania o udzielenie zamówienia publicznego prowadzonego </w:t>
      </w:r>
      <w:r w:rsidR="00894E7A" w:rsidRPr="00D53E23">
        <w:rPr>
          <w:sz w:val="24"/>
          <w:szCs w:val="28"/>
        </w:rPr>
        <w:t xml:space="preserve">w trybie opisanym w art. 138o ust. </w:t>
      </w:r>
      <w:r w:rsidR="00D53E23" w:rsidRPr="00D53E23">
        <w:rPr>
          <w:sz w:val="24"/>
          <w:szCs w:val="28"/>
        </w:rPr>
        <w:t xml:space="preserve">3 </w:t>
      </w:r>
      <w:r w:rsidRPr="00D53E23">
        <w:rPr>
          <w:sz w:val="24"/>
          <w:szCs w:val="28"/>
        </w:rPr>
        <w:t>na:</w:t>
      </w:r>
      <w:r w:rsidRPr="00C659E2">
        <w:rPr>
          <w:sz w:val="24"/>
          <w:szCs w:val="28"/>
        </w:rPr>
        <w:t xml:space="preserve"> </w:t>
      </w:r>
    </w:p>
    <w:p w14:paraId="6B1E71E8" w14:textId="77777777" w:rsidR="00A80738" w:rsidRPr="00D53E23" w:rsidRDefault="009A77D4" w:rsidP="00C659E2">
      <w:pPr>
        <w:pStyle w:val="Tekstpodstawowywcity"/>
        <w:spacing w:before="120" w:after="240"/>
        <w:ind w:firstLine="0"/>
        <w:jc w:val="center"/>
      </w:pPr>
      <w:r w:rsidRPr="009A77D4">
        <w:rPr>
          <w:b/>
        </w:rPr>
        <w:t>Usług</w:t>
      </w:r>
      <w:r w:rsidR="00403723">
        <w:rPr>
          <w:b/>
        </w:rPr>
        <w:t>ę</w:t>
      </w:r>
      <w:r w:rsidRPr="009A77D4">
        <w:rPr>
          <w:b/>
        </w:rPr>
        <w:t xml:space="preserve"> szkolenia podnoszącego kompetencje pracowników AGH w zakresie języka </w:t>
      </w:r>
      <w:r w:rsidRPr="00D53E23">
        <w:rPr>
          <w:b/>
        </w:rPr>
        <w:t>angielskiego w ramach POWR.03.05.00-00-Z309/18 - KC-zp.272-730/20</w:t>
      </w:r>
    </w:p>
    <w:p w14:paraId="0A04C1D4" w14:textId="6900AC0B" w:rsidR="00067C65" w:rsidRDefault="00067C65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informacji z otwarcia ofert z dn. </w:t>
      </w:r>
      <w:r w:rsidRPr="009A77D4">
        <w:rPr>
          <w:sz w:val="24"/>
          <w:szCs w:val="24"/>
        </w:rPr>
        <w:t>12/01/2021</w:t>
      </w:r>
      <w:r>
        <w:rPr>
          <w:sz w:val="24"/>
          <w:szCs w:val="24"/>
        </w:rPr>
        <w:t xml:space="preserve">, Zamawiający </w:t>
      </w:r>
      <w:r w:rsidR="00595610">
        <w:rPr>
          <w:sz w:val="24"/>
          <w:szCs w:val="24"/>
        </w:rPr>
        <w:t>omyłkowo wskazał, zamiast</w:t>
      </w:r>
      <w:r>
        <w:rPr>
          <w:sz w:val="24"/>
          <w:szCs w:val="24"/>
        </w:rPr>
        <w:t xml:space="preserve"> kwot, jakie</w:t>
      </w:r>
      <w:r w:rsidR="00595610">
        <w:rPr>
          <w:sz w:val="24"/>
          <w:szCs w:val="24"/>
        </w:rPr>
        <w:t xml:space="preserve"> </w:t>
      </w:r>
      <w:r w:rsidR="00FF4AB1" w:rsidRPr="00FF4AB1">
        <w:rPr>
          <w:sz w:val="24"/>
          <w:szCs w:val="24"/>
        </w:rPr>
        <w:t>zamierza przeznac</w:t>
      </w:r>
      <w:r w:rsidR="00C659E2">
        <w:rPr>
          <w:sz w:val="24"/>
          <w:szCs w:val="24"/>
        </w:rPr>
        <w:t>zyć na sfinansowanie zamówienia</w:t>
      </w:r>
      <w:r w:rsidR="0059561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kwoty szacunkowe netto dla każdego zadania częściowego.</w:t>
      </w:r>
    </w:p>
    <w:p w14:paraId="738C8EE5" w14:textId="77777777" w:rsidR="00122043" w:rsidRDefault="00067C65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W związku z powyższą omyłką, Zamawiający dokonuje sprostowania informacji z otwarcia ofert.</w:t>
      </w:r>
    </w:p>
    <w:p w14:paraId="7252DFD3" w14:textId="77777777" w:rsidR="00067C65" w:rsidRDefault="00067C65" w:rsidP="00067C65">
      <w:pPr>
        <w:spacing w:before="120" w:after="120"/>
        <w:rPr>
          <w:b/>
          <w:sz w:val="24"/>
          <w:szCs w:val="24"/>
        </w:rPr>
      </w:pPr>
    </w:p>
    <w:p w14:paraId="70618C93" w14:textId="77777777" w:rsidR="00067C65" w:rsidRDefault="00067C65" w:rsidP="00067C65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>W informacji z otwarcia ofert jest:</w:t>
      </w:r>
    </w:p>
    <w:p w14:paraId="695AC508" w14:textId="77777777" w:rsidR="00560D33" w:rsidRDefault="004F73AE" w:rsidP="00067C65">
      <w:pPr>
        <w:spacing w:before="120" w:after="120"/>
        <w:rPr>
          <w:sz w:val="24"/>
          <w:szCs w:val="24"/>
        </w:rPr>
      </w:pPr>
      <w:r w:rsidRPr="004F73AE">
        <w:rPr>
          <w:b/>
          <w:sz w:val="24"/>
          <w:szCs w:val="24"/>
        </w:rPr>
        <w:t>zad. 1</w:t>
      </w:r>
      <w:r>
        <w:rPr>
          <w:sz w:val="24"/>
          <w:szCs w:val="24"/>
        </w:rPr>
        <w:t xml:space="preserve"> 149 552,00 zł brutto</w:t>
      </w:r>
    </w:p>
    <w:p w14:paraId="5A45B7D2" w14:textId="77777777" w:rsidR="004F73AE" w:rsidRDefault="004F73AE" w:rsidP="00067C65">
      <w:pPr>
        <w:spacing w:before="120" w:after="120"/>
        <w:rPr>
          <w:b/>
          <w:sz w:val="24"/>
          <w:szCs w:val="24"/>
        </w:rPr>
      </w:pPr>
      <w:r w:rsidRPr="004F73AE">
        <w:rPr>
          <w:b/>
          <w:sz w:val="24"/>
          <w:szCs w:val="24"/>
        </w:rPr>
        <w:t xml:space="preserve">zad. 2 </w:t>
      </w:r>
      <w:r w:rsidRPr="004F73AE">
        <w:rPr>
          <w:sz w:val="24"/>
          <w:szCs w:val="24"/>
        </w:rPr>
        <w:t>18 380,40 zł brutto</w:t>
      </w:r>
    </w:p>
    <w:p w14:paraId="3FA9CD0E" w14:textId="77777777" w:rsidR="00E21788" w:rsidRDefault="004F73AE" w:rsidP="00067C65">
      <w:pPr>
        <w:spacing w:before="120" w:after="120"/>
        <w:rPr>
          <w:sz w:val="24"/>
          <w:szCs w:val="24"/>
        </w:rPr>
      </w:pPr>
      <w:r>
        <w:rPr>
          <w:b/>
          <w:sz w:val="24"/>
          <w:szCs w:val="24"/>
        </w:rPr>
        <w:t xml:space="preserve">zad. 3 </w:t>
      </w:r>
      <w:r w:rsidRPr="004F73AE">
        <w:rPr>
          <w:sz w:val="24"/>
          <w:szCs w:val="24"/>
        </w:rPr>
        <w:t>27 000,00 zł brutto</w:t>
      </w:r>
    </w:p>
    <w:p w14:paraId="702C5CC9" w14:textId="77777777" w:rsidR="00067C65" w:rsidRDefault="00067C65" w:rsidP="00067C65">
      <w:pPr>
        <w:spacing w:before="120" w:after="120"/>
        <w:rPr>
          <w:sz w:val="24"/>
          <w:szCs w:val="24"/>
        </w:rPr>
      </w:pPr>
    </w:p>
    <w:p w14:paraId="70F08EE4" w14:textId="77777777" w:rsidR="00067C65" w:rsidRPr="00067C65" w:rsidRDefault="00067C65" w:rsidP="00067C65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>W informacji z otwarcia ofert p</w:t>
      </w:r>
      <w:r w:rsidRPr="00067C65">
        <w:rPr>
          <w:b/>
          <w:sz w:val="24"/>
          <w:szCs w:val="24"/>
        </w:rPr>
        <w:t>owinno być:</w:t>
      </w:r>
    </w:p>
    <w:p w14:paraId="57A6B50A" w14:textId="77777777" w:rsidR="00067C65" w:rsidRPr="00595610" w:rsidRDefault="00067C65" w:rsidP="00067C65">
      <w:pPr>
        <w:spacing w:before="120" w:after="120"/>
        <w:rPr>
          <w:b/>
          <w:sz w:val="24"/>
          <w:szCs w:val="24"/>
        </w:rPr>
      </w:pPr>
      <w:r w:rsidRPr="00595610">
        <w:rPr>
          <w:b/>
          <w:sz w:val="24"/>
          <w:szCs w:val="24"/>
        </w:rPr>
        <w:t>zad. 1 175 252,44 zł brutto</w:t>
      </w:r>
    </w:p>
    <w:p w14:paraId="317C3659" w14:textId="77777777" w:rsidR="00067C65" w:rsidRPr="00595610" w:rsidRDefault="00067C65" w:rsidP="00067C65">
      <w:pPr>
        <w:spacing w:before="120" w:after="120"/>
        <w:rPr>
          <w:b/>
          <w:sz w:val="24"/>
          <w:szCs w:val="24"/>
        </w:rPr>
      </w:pPr>
      <w:r w:rsidRPr="00595610">
        <w:rPr>
          <w:b/>
          <w:sz w:val="24"/>
          <w:szCs w:val="24"/>
        </w:rPr>
        <w:t>zad. 2 31 537,20 zł brutto</w:t>
      </w:r>
    </w:p>
    <w:p w14:paraId="053DB586" w14:textId="77777777" w:rsidR="00067C65" w:rsidRPr="00595610" w:rsidRDefault="00067C65" w:rsidP="00067C65">
      <w:pPr>
        <w:spacing w:before="120" w:after="120"/>
        <w:rPr>
          <w:b/>
          <w:sz w:val="24"/>
          <w:szCs w:val="24"/>
        </w:rPr>
      </w:pPr>
      <w:r w:rsidRPr="00595610">
        <w:rPr>
          <w:b/>
          <w:sz w:val="24"/>
          <w:szCs w:val="24"/>
        </w:rPr>
        <w:t>zad. 3 30 000,00 zł brutto</w:t>
      </w:r>
    </w:p>
    <w:p w14:paraId="2B698A35" w14:textId="77777777" w:rsidR="00067C65" w:rsidRPr="00595610" w:rsidRDefault="00067C65" w:rsidP="00067C65">
      <w:pPr>
        <w:spacing w:before="120" w:after="120"/>
        <w:rPr>
          <w:b/>
          <w:sz w:val="24"/>
          <w:szCs w:val="24"/>
        </w:rPr>
      </w:pPr>
    </w:p>
    <w:p w14:paraId="0AE7D365" w14:textId="77777777" w:rsidR="00067C65" w:rsidRPr="00067C65" w:rsidRDefault="00067C65" w:rsidP="00067C65">
      <w:pPr>
        <w:spacing w:before="120" w:after="120"/>
      </w:pPr>
    </w:p>
    <w:sectPr w:rsidR="00067C65" w:rsidRPr="00067C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281BE0" w14:textId="77777777" w:rsidR="002E0C93" w:rsidRDefault="002E0C93">
      <w:r>
        <w:separator/>
      </w:r>
    </w:p>
  </w:endnote>
  <w:endnote w:type="continuationSeparator" w:id="0">
    <w:p w14:paraId="0F92FB60" w14:textId="77777777" w:rsidR="002E0C93" w:rsidRDefault="002E0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61A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E6A0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0DD7D" w14:textId="77777777" w:rsidR="009F189D" w:rsidRDefault="00067C6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AE3738" wp14:editId="1A89288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7B7C29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18CDFF38" w14:textId="67738E84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47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47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4AB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6CB517" w14:textId="77777777" w:rsidR="009F189D" w:rsidRDefault="009F189D">
    <w:pPr>
      <w:pStyle w:val="Stopka"/>
      <w:tabs>
        <w:tab w:val="clear" w:pos="4536"/>
      </w:tabs>
      <w:jc w:val="center"/>
    </w:pPr>
  </w:p>
  <w:p w14:paraId="5F6C17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DEB0E3" w14:textId="77777777" w:rsidR="002E0C93" w:rsidRDefault="002E0C93">
      <w:r>
        <w:separator/>
      </w:r>
    </w:p>
  </w:footnote>
  <w:footnote w:type="continuationSeparator" w:id="0">
    <w:p w14:paraId="1868DFB7" w14:textId="77777777" w:rsidR="002E0C93" w:rsidRDefault="002E0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5E2A2" w14:textId="77777777" w:rsidR="009A77D4" w:rsidRDefault="009A77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37797" w14:textId="77777777" w:rsidR="009A77D4" w:rsidRDefault="009A77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534D03" w14:textId="77777777" w:rsidR="009A77D4" w:rsidRDefault="009A77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B19"/>
    <w:rsid w:val="00007727"/>
    <w:rsid w:val="00017720"/>
    <w:rsid w:val="00035488"/>
    <w:rsid w:val="00067C65"/>
    <w:rsid w:val="000C2857"/>
    <w:rsid w:val="000D7F25"/>
    <w:rsid w:val="000E00E5"/>
    <w:rsid w:val="001001C5"/>
    <w:rsid w:val="0011683B"/>
    <w:rsid w:val="00122043"/>
    <w:rsid w:val="00173B20"/>
    <w:rsid w:val="001C69FF"/>
    <w:rsid w:val="0023318D"/>
    <w:rsid w:val="0029221E"/>
    <w:rsid w:val="002E0C93"/>
    <w:rsid w:val="003D72FD"/>
    <w:rsid w:val="00403723"/>
    <w:rsid w:val="00423179"/>
    <w:rsid w:val="00490DC0"/>
    <w:rsid w:val="00493F8C"/>
    <w:rsid w:val="004C7E9B"/>
    <w:rsid w:val="004F73AE"/>
    <w:rsid w:val="00537141"/>
    <w:rsid w:val="00560D33"/>
    <w:rsid w:val="00595610"/>
    <w:rsid w:val="00624783"/>
    <w:rsid w:val="006841BA"/>
    <w:rsid w:val="0069085C"/>
    <w:rsid w:val="006B4634"/>
    <w:rsid w:val="00722D76"/>
    <w:rsid w:val="007278C0"/>
    <w:rsid w:val="00843263"/>
    <w:rsid w:val="00861E75"/>
    <w:rsid w:val="0087304B"/>
    <w:rsid w:val="00894E7A"/>
    <w:rsid w:val="009A77D4"/>
    <w:rsid w:val="009D19BD"/>
    <w:rsid w:val="009F189D"/>
    <w:rsid w:val="00A45542"/>
    <w:rsid w:val="00A80738"/>
    <w:rsid w:val="00AF3AE3"/>
    <w:rsid w:val="00BD5534"/>
    <w:rsid w:val="00BE30A1"/>
    <w:rsid w:val="00C236D3"/>
    <w:rsid w:val="00C659E2"/>
    <w:rsid w:val="00C941B3"/>
    <w:rsid w:val="00CB0802"/>
    <w:rsid w:val="00D16E42"/>
    <w:rsid w:val="00D53E23"/>
    <w:rsid w:val="00D7128F"/>
    <w:rsid w:val="00DD7828"/>
    <w:rsid w:val="00E21788"/>
    <w:rsid w:val="00E43939"/>
    <w:rsid w:val="00E92B1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CB520C"/>
  <w15:chartTrackingRefBased/>
  <w15:docId w15:val="{E939B724-4AF5-4161-90C2-104B7ECDF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Małgorzata Waligórska</cp:lastModifiedBy>
  <cp:revision>2</cp:revision>
  <dcterms:created xsi:type="dcterms:W3CDTF">2021-02-09T11:50:00Z</dcterms:created>
  <dcterms:modified xsi:type="dcterms:W3CDTF">2021-02-09T11:50:00Z</dcterms:modified>
</cp:coreProperties>
</file>