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8620CC">
      <w:pPr>
        <w:spacing w:line="360" w:lineRule="auto"/>
        <w:rPr>
          <w:b/>
          <w:bCs/>
          <w:color w:val="000000"/>
          <w:sz w:val="24"/>
        </w:rPr>
      </w:pPr>
      <w:bookmarkStart w:id="0" w:name="_GoBack"/>
      <w:bookmarkEnd w:id="0"/>
      <w:r w:rsidRPr="008620CC">
        <w:rPr>
          <w:b/>
          <w:bCs/>
          <w:color w:val="000000"/>
          <w:sz w:val="24"/>
        </w:rPr>
        <w:t>Nadleśnictwo Płońsk</w:t>
      </w:r>
      <w:r w:rsidR="00C85A89">
        <w:rPr>
          <w:b/>
          <w:bCs/>
          <w:color w:val="000000"/>
          <w:sz w:val="24"/>
        </w:rPr>
        <w:t>,</w:t>
      </w:r>
    </w:p>
    <w:p w:rsidR="00C85A89" w:rsidRDefault="008620CC">
      <w:pPr>
        <w:spacing w:line="360" w:lineRule="auto"/>
        <w:rPr>
          <w:color w:val="000000"/>
          <w:sz w:val="24"/>
        </w:rPr>
      </w:pPr>
      <w:r w:rsidRPr="008620CC">
        <w:rPr>
          <w:color w:val="000000"/>
          <w:sz w:val="24"/>
        </w:rPr>
        <w:t>Leśników</w:t>
      </w:r>
      <w:r w:rsidR="00C85A89">
        <w:rPr>
          <w:color w:val="000000"/>
          <w:sz w:val="24"/>
        </w:rPr>
        <w:t xml:space="preserve"> </w:t>
      </w:r>
      <w:r w:rsidRPr="008620CC">
        <w:rPr>
          <w:color w:val="000000"/>
          <w:sz w:val="24"/>
        </w:rPr>
        <w:t>2</w:t>
      </w:r>
      <w:r w:rsidR="00C85A89">
        <w:rPr>
          <w:color w:val="000000"/>
          <w:sz w:val="24"/>
        </w:rPr>
        <w:t xml:space="preserve"> ,</w:t>
      </w:r>
    </w:p>
    <w:p w:rsidR="00C85A89" w:rsidRDefault="008620CC">
      <w:pPr>
        <w:spacing w:line="360" w:lineRule="auto"/>
        <w:rPr>
          <w:color w:val="000000"/>
          <w:sz w:val="24"/>
        </w:rPr>
      </w:pPr>
      <w:r w:rsidRPr="008620CC">
        <w:rPr>
          <w:color w:val="000000"/>
          <w:sz w:val="24"/>
        </w:rPr>
        <w:t>09-100</w:t>
      </w:r>
      <w:r w:rsidR="00C85A89">
        <w:rPr>
          <w:color w:val="000000"/>
          <w:sz w:val="24"/>
        </w:rPr>
        <w:t xml:space="preserve"> </w:t>
      </w:r>
      <w:r w:rsidRPr="008620CC">
        <w:rPr>
          <w:color w:val="000000"/>
          <w:sz w:val="24"/>
        </w:rPr>
        <w:t>Płońsk</w:t>
      </w:r>
      <w:r w:rsidR="00C85A89">
        <w:rPr>
          <w:color w:val="000000"/>
          <w:sz w:val="24"/>
        </w:rPr>
        <w:t xml:space="preserve">, woj. </w:t>
      </w:r>
      <w:r w:rsidRPr="008620CC">
        <w:rPr>
          <w:color w:val="000000"/>
          <w:sz w:val="24"/>
        </w:rPr>
        <w:t>mazowieckie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620CC" w:rsidRPr="008620CC">
        <w:rPr>
          <w:color w:val="000000"/>
          <w:sz w:val="24"/>
          <w:lang w:val="en-US"/>
        </w:rPr>
        <w:t>(23)662-45-15</w:t>
      </w:r>
      <w:r>
        <w:rPr>
          <w:color w:val="000000"/>
          <w:sz w:val="24"/>
          <w:lang w:val="en-US"/>
        </w:rPr>
        <w:t xml:space="preserve">, fax </w:t>
      </w:r>
      <w:r w:rsidR="008620CC" w:rsidRPr="008620CC">
        <w:rPr>
          <w:color w:val="000000"/>
          <w:sz w:val="24"/>
          <w:lang w:val="en-US"/>
        </w:rPr>
        <w:t>(23)662-42-41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8620CC" w:rsidRPr="008620CC">
        <w:rPr>
          <w:b/>
          <w:color w:val="000000"/>
          <w:sz w:val="24"/>
        </w:rPr>
        <w:t>" Dostarczenie i budowa masztu obserwacyjnego strunobetonowego ppoż. w miejscowości Szerominek - leśnictwo Kuchary, Nadleśnictwo Płońsk", zgodnie z zatwierdzonym projektem i pozwoleniem na budowę.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8620CC" w:rsidTr="00651E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8620CC" w:rsidRDefault="008620CC" w:rsidP="00651E1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8620CC">
              <w:rPr>
                <w:sz w:val="24"/>
              </w:rPr>
              <w:t>" Dostarczenie i budowa masztu obserwacyjnego strunobetonowego ppoż. w miejscowości Szerominek - leśnictwo Kuchary, Nadleśnictwo Płońsk", zgodnie z zatwierdzonym projektem i pozwoleniem na budowę.</w:t>
            </w:r>
          </w:p>
          <w:p w:rsidR="008620CC" w:rsidRDefault="008620CC" w:rsidP="00651E1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620CC">
              <w:rPr>
                <w:b/>
                <w:sz w:val="24"/>
              </w:rPr>
              <w:t>MBMT Sp. z o.o.</w:t>
            </w:r>
          </w:p>
          <w:p w:rsidR="008620CC" w:rsidRDefault="008620CC" w:rsidP="00651E1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620CC">
              <w:rPr>
                <w:b/>
                <w:sz w:val="24"/>
              </w:rPr>
              <w:t>01-164</w:t>
            </w:r>
            <w:r>
              <w:rPr>
                <w:b/>
                <w:sz w:val="24"/>
              </w:rPr>
              <w:t xml:space="preserve"> </w:t>
            </w:r>
            <w:r w:rsidRPr="008620CC">
              <w:rPr>
                <w:b/>
                <w:sz w:val="24"/>
              </w:rPr>
              <w:t>Warszawa</w:t>
            </w:r>
          </w:p>
          <w:p w:rsidR="008620CC" w:rsidRDefault="008620CC" w:rsidP="00651E1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620CC">
              <w:rPr>
                <w:b/>
                <w:sz w:val="24"/>
              </w:rPr>
              <w:t>Banderii</w:t>
            </w:r>
            <w:r>
              <w:rPr>
                <w:b/>
                <w:sz w:val="24"/>
              </w:rPr>
              <w:t xml:space="preserve"> </w:t>
            </w:r>
            <w:r w:rsidRPr="008620CC">
              <w:rPr>
                <w:b/>
                <w:sz w:val="24"/>
              </w:rPr>
              <w:t>4/191</w:t>
            </w:r>
          </w:p>
          <w:p w:rsidR="008620CC" w:rsidRDefault="008620CC" w:rsidP="00651E1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620CC">
              <w:rPr>
                <w:b/>
                <w:sz w:val="24"/>
              </w:rPr>
              <w:t>232 525.35 zł</w:t>
            </w:r>
          </w:p>
          <w:p w:rsidR="008620CC" w:rsidRPr="00253031" w:rsidRDefault="008620CC" w:rsidP="00651E1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8620CC" w:rsidRDefault="008620CC" w:rsidP="00651E1A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8620CC">
              <w:rPr>
                <w:sz w:val="24"/>
              </w:rPr>
              <w:t>Wykonawca spełnia wszystkie warunki udziału w przetargu i zaproponował najniższą cenę.  Wykonawca wykazał doświadczenie w budowie wież p.poż. dla jednostek Lasów Państwowych uzyskując pozytywne opinie.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8620C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0CC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8620C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0CC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620CC" w:rsidRPr="00C63DA0" w:rsidTr="00651E1A">
        <w:tc>
          <w:tcPr>
            <w:tcW w:w="540" w:type="dxa"/>
            <w:shd w:val="clear" w:color="auto" w:fill="auto"/>
            <w:vAlign w:val="center"/>
          </w:tcPr>
          <w:p w:rsidR="008620CC" w:rsidRPr="00C63DA0" w:rsidRDefault="008620CC" w:rsidP="00651E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0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620CC" w:rsidRPr="00C63DA0" w:rsidRDefault="008620CC" w:rsidP="00651E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20CC">
              <w:rPr>
                <w:rFonts w:ascii="Times New Roman" w:hAnsi="Times New Roman" w:cs="Times New Roman"/>
                <w:bCs/>
                <w:sz w:val="18"/>
                <w:szCs w:val="18"/>
              </w:rPr>
              <w:t>MBMT Sp. z o.o.</w:t>
            </w:r>
          </w:p>
          <w:p w:rsidR="008620CC" w:rsidRPr="00C63DA0" w:rsidRDefault="008620CC" w:rsidP="00651E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20CC">
              <w:rPr>
                <w:rFonts w:ascii="Times New Roman" w:hAnsi="Times New Roman" w:cs="Times New Roman"/>
                <w:bCs/>
                <w:sz w:val="18"/>
                <w:szCs w:val="18"/>
              </w:rPr>
              <w:t>Banderii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20CC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20CC">
              <w:rPr>
                <w:rFonts w:ascii="Times New Roman" w:hAnsi="Times New Roman" w:cs="Times New Roman"/>
                <w:bCs/>
                <w:sz w:val="18"/>
                <w:szCs w:val="18"/>
              </w:rPr>
              <w:t>/191</w:t>
            </w:r>
          </w:p>
          <w:p w:rsidR="008620CC" w:rsidRPr="00C63DA0" w:rsidRDefault="008620CC" w:rsidP="00651E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20CC">
              <w:rPr>
                <w:rFonts w:ascii="Times New Roman" w:hAnsi="Times New Roman" w:cs="Times New Roman"/>
                <w:bCs/>
                <w:sz w:val="18"/>
                <w:szCs w:val="18"/>
              </w:rPr>
              <w:t>01-164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20CC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8620CC" w:rsidRPr="00C63DA0" w:rsidRDefault="008620CC" w:rsidP="00651E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620C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620CC" w:rsidRPr="00C63DA0" w:rsidRDefault="008620CC" w:rsidP="00651E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0C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620CC" w:rsidRPr="00C63DA0" w:rsidRDefault="008620CC" w:rsidP="00651E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0C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8620CC" w:rsidRPr="00C63DA0" w:rsidRDefault="008620CC" w:rsidP="00651E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620CC" w:rsidRPr="00C63DA0" w:rsidRDefault="008620CC" w:rsidP="00651E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620CC" w:rsidRPr="00C63DA0" w:rsidRDefault="008620CC" w:rsidP="00651E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620CC" w:rsidRPr="00C63DA0" w:rsidRDefault="008620CC" w:rsidP="00651E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620CC" w:rsidRPr="00C63DA0" w:rsidRDefault="008620CC" w:rsidP="00651E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8620CC" w:rsidRPr="00C63DA0" w:rsidRDefault="008620CC" w:rsidP="00651E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0C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620CC" w:rsidRPr="00C63DA0" w:rsidTr="00651E1A">
        <w:tc>
          <w:tcPr>
            <w:tcW w:w="540" w:type="dxa"/>
            <w:shd w:val="clear" w:color="auto" w:fill="auto"/>
            <w:vAlign w:val="center"/>
          </w:tcPr>
          <w:p w:rsidR="008620CC" w:rsidRPr="00C63DA0" w:rsidRDefault="008620CC" w:rsidP="00651E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0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620CC" w:rsidRPr="00C63DA0" w:rsidRDefault="008620CC" w:rsidP="00651E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20CC">
              <w:rPr>
                <w:rFonts w:ascii="Times New Roman" w:hAnsi="Times New Roman" w:cs="Times New Roman"/>
                <w:bCs/>
                <w:sz w:val="18"/>
                <w:szCs w:val="18"/>
              </w:rPr>
              <w:t>Specjalistyczna Firma Usługowa Tomasz Cholc</w:t>
            </w:r>
          </w:p>
          <w:p w:rsidR="008620CC" w:rsidRPr="00C63DA0" w:rsidRDefault="008620CC" w:rsidP="00651E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20CC">
              <w:rPr>
                <w:rFonts w:ascii="Times New Roman" w:hAnsi="Times New Roman" w:cs="Times New Roman"/>
                <w:bCs/>
                <w:sz w:val="18"/>
                <w:szCs w:val="18"/>
              </w:rPr>
              <w:t>30 Stycznia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20CC">
              <w:rPr>
                <w:rFonts w:ascii="Times New Roman" w:hAnsi="Times New Roman" w:cs="Times New Roman"/>
                <w:bCs/>
                <w:sz w:val="18"/>
                <w:szCs w:val="18"/>
              </w:rPr>
              <w:t>32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620CC" w:rsidRPr="00C63DA0" w:rsidRDefault="008620CC" w:rsidP="00651E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20CC">
              <w:rPr>
                <w:rFonts w:ascii="Times New Roman" w:hAnsi="Times New Roman" w:cs="Times New Roman"/>
                <w:bCs/>
                <w:sz w:val="18"/>
                <w:szCs w:val="18"/>
              </w:rPr>
              <w:t>83-110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20CC">
              <w:rPr>
                <w:rFonts w:ascii="Times New Roman" w:hAnsi="Times New Roman" w:cs="Times New Roman"/>
                <w:bCs/>
                <w:sz w:val="18"/>
                <w:szCs w:val="18"/>
              </w:rPr>
              <w:t>Tczew</w:t>
            </w:r>
          </w:p>
          <w:p w:rsidR="008620CC" w:rsidRPr="00C63DA0" w:rsidRDefault="008620CC" w:rsidP="00651E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620C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620CC" w:rsidRPr="00C63DA0" w:rsidRDefault="008620CC" w:rsidP="00651E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0CC">
              <w:rPr>
                <w:rFonts w:ascii="Times New Roman" w:hAnsi="Times New Roman" w:cs="Times New Roman"/>
                <w:sz w:val="18"/>
                <w:szCs w:val="18"/>
              </w:rPr>
              <w:t xml:space="preserve">  41,00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620CC" w:rsidRPr="00C63DA0" w:rsidRDefault="008620CC" w:rsidP="00651E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0C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8620CC" w:rsidRPr="00C63DA0" w:rsidRDefault="008620CC" w:rsidP="00651E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620CC" w:rsidRPr="00C63DA0" w:rsidRDefault="008620CC" w:rsidP="00651E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620CC" w:rsidRPr="00C63DA0" w:rsidRDefault="008620CC" w:rsidP="00651E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620CC" w:rsidRPr="00C63DA0" w:rsidRDefault="008620CC" w:rsidP="00651E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620CC" w:rsidRPr="00C63DA0" w:rsidRDefault="008620CC" w:rsidP="00651E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8620CC" w:rsidRPr="00C63DA0" w:rsidRDefault="008620CC" w:rsidP="00651E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0CC">
              <w:rPr>
                <w:rFonts w:ascii="Times New Roman" w:hAnsi="Times New Roman" w:cs="Times New Roman"/>
                <w:sz w:val="18"/>
                <w:szCs w:val="18"/>
              </w:rPr>
              <w:t xml:space="preserve">  81,00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8620CC">
      <w:pPr>
        <w:pStyle w:val="Nagwek"/>
        <w:tabs>
          <w:tab w:val="clear" w:pos="4536"/>
        </w:tabs>
        <w:jc w:val="both"/>
        <w:rPr>
          <w:sz w:val="24"/>
        </w:rPr>
      </w:pPr>
      <w:r w:rsidRPr="008620CC">
        <w:rPr>
          <w:sz w:val="24"/>
        </w:rPr>
        <w:t>Płońsk</w:t>
      </w:r>
      <w:r w:rsidR="00C85A89">
        <w:rPr>
          <w:sz w:val="24"/>
        </w:rPr>
        <w:t xml:space="preserve"> dnia: </w:t>
      </w:r>
      <w:r w:rsidRPr="008620CC">
        <w:rPr>
          <w:sz w:val="24"/>
        </w:rPr>
        <w:t>2021-02-07</w:t>
      </w: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B17" w:rsidRDefault="00E80B17">
      <w:r>
        <w:separator/>
      </w:r>
    </w:p>
  </w:endnote>
  <w:endnote w:type="continuationSeparator" w:id="0">
    <w:p w:rsidR="00E80B17" w:rsidRDefault="00E80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0CC" w:rsidRDefault="008620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C542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C542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0CC" w:rsidRDefault="008620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B17" w:rsidRDefault="00E80B17">
      <w:r>
        <w:separator/>
      </w:r>
    </w:p>
  </w:footnote>
  <w:footnote w:type="continuationSeparator" w:id="0">
    <w:p w:rsidR="00E80B17" w:rsidRDefault="00E80B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0CC" w:rsidRDefault="008620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0CC" w:rsidRDefault="008620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0CC" w:rsidRDefault="008620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0B17"/>
    <w:rsid w:val="00140696"/>
    <w:rsid w:val="00253031"/>
    <w:rsid w:val="00377700"/>
    <w:rsid w:val="005C147E"/>
    <w:rsid w:val="007118AF"/>
    <w:rsid w:val="007124E4"/>
    <w:rsid w:val="00745012"/>
    <w:rsid w:val="008620CC"/>
    <w:rsid w:val="0087722C"/>
    <w:rsid w:val="00987E41"/>
    <w:rsid w:val="00B00865"/>
    <w:rsid w:val="00C63DA0"/>
    <w:rsid w:val="00C85A89"/>
    <w:rsid w:val="00D5444F"/>
    <w:rsid w:val="00DC5424"/>
    <w:rsid w:val="00E80B17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DEC4EE2-F845-4664-BFD8-C4AAE73ED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Z~1.DZ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Tomasz Dziewulski</dc:creator>
  <cp:keywords/>
  <cp:lastModifiedBy>Tomasz Dziewulski</cp:lastModifiedBy>
  <cp:revision>4</cp:revision>
  <cp:lastPrinted>1601-01-01T00:00:00Z</cp:lastPrinted>
  <dcterms:created xsi:type="dcterms:W3CDTF">2021-02-07T12:19:00Z</dcterms:created>
  <dcterms:modified xsi:type="dcterms:W3CDTF">2021-02-07T12:20:00Z</dcterms:modified>
</cp:coreProperties>
</file>