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AB1CDE" w:rsidP="001A443E">
      <w:pPr>
        <w:jc w:val="right"/>
        <w:rPr>
          <w:b/>
          <w:bCs/>
          <w:sz w:val="24"/>
        </w:rPr>
      </w:pPr>
      <w:r w:rsidRPr="00AB1CDE">
        <w:rPr>
          <w:sz w:val="24"/>
        </w:rPr>
        <w:t>Warszawa</w:t>
      </w:r>
      <w:r w:rsidR="001A443E">
        <w:rPr>
          <w:sz w:val="24"/>
        </w:rPr>
        <w:t xml:space="preserve"> dnia: </w:t>
      </w:r>
      <w:r w:rsidRPr="00AB1CDE">
        <w:rPr>
          <w:sz w:val="24"/>
        </w:rPr>
        <w:t>2021-02-05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B1CDE" w:rsidP="0018613E">
      <w:pPr>
        <w:spacing w:after="40"/>
        <w:rPr>
          <w:b/>
          <w:bCs/>
          <w:sz w:val="24"/>
        </w:rPr>
      </w:pPr>
      <w:r w:rsidRPr="00AB1CDE">
        <w:rPr>
          <w:b/>
          <w:bCs/>
          <w:sz w:val="24"/>
        </w:rPr>
        <w:t>Centralny Szpital Kliniczny MSWiA w Warszawie</w:t>
      </w:r>
    </w:p>
    <w:p w:rsidR="00A80738" w:rsidRPr="0018613E" w:rsidRDefault="00AB1CDE" w:rsidP="00A80738">
      <w:pPr>
        <w:rPr>
          <w:bCs/>
          <w:sz w:val="24"/>
        </w:rPr>
      </w:pPr>
      <w:r w:rsidRPr="00AB1CDE">
        <w:rPr>
          <w:bCs/>
          <w:sz w:val="24"/>
        </w:rPr>
        <w:t>Wołoska</w:t>
      </w:r>
      <w:r w:rsidR="00A80738" w:rsidRPr="0018613E">
        <w:rPr>
          <w:bCs/>
          <w:sz w:val="24"/>
        </w:rPr>
        <w:t xml:space="preserve"> </w:t>
      </w:r>
      <w:r w:rsidRPr="00AB1CDE">
        <w:rPr>
          <w:bCs/>
          <w:sz w:val="24"/>
        </w:rPr>
        <w:t>137</w:t>
      </w:r>
    </w:p>
    <w:p w:rsidR="00A80738" w:rsidRPr="0018613E" w:rsidRDefault="00AB1CDE" w:rsidP="00A80738">
      <w:pPr>
        <w:rPr>
          <w:bCs/>
          <w:sz w:val="24"/>
        </w:rPr>
      </w:pPr>
      <w:r w:rsidRPr="00AB1CDE">
        <w:rPr>
          <w:bCs/>
          <w:sz w:val="24"/>
        </w:rPr>
        <w:t>02-507</w:t>
      </w:r>
      <w:r w:rsidR="00A80738" w:rsidRPr="0018613E">
        <w:rPr>
          <w:bCs/>
          <w:sz w:val="24"/>
        </w:rPr>
        <w:t xml:space="preserve"> </w:t>
      </w:r>
      <w:r w:rsidRPr="00AB1CDE">
        <w:rPr>
          <w:bCs/>
          <w:sz w:val="24"/>
        </w:rPr>
        <w:t>Warszawa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B1CDE" w:rsidRPr="00AB1CDE">
        <w:rPr>
          <w:b/>
          <w:sz w:val="24"/>
          <w:szCs w:val="24"/>
        </w:rPr>
        <w:t>CSKDZP-2375/03/11/01/2020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B1CDE" w:rsidRPr="00AB1CD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AB1CDE" w:rsidP="00CB5EDB">
      <w:pPr>
        <w:pStyle w:val="Tekstpodstawowywcity"/>
        <w:spacing w:before="120" w:after="240"/>
        <w:ind w:firstLine="0"/>
        <w:jc w:val="center"/>
      </w:pPr>
      <w:r w:rsidRPr="00AB1CDE">
        <w:rPr>
          <w:b/>
        </w:rPr>
        <w:t>Dostaw</w:t>
      </w:r>
      <w:r w:rsidR="006C3CB2">
        <w:rPr>
          <w:b/>
        </w:rPr>
        <w:t>ę</w:t>
      </w:r>
      <w:r w:rsidRPr="00AB1CDE">
        <w:rPr>
          <w:b/>
        </w:rPr>
        <w:t xml:space="preserve"> odczynników oraz innego asortymentu laboratoryjnego dla CSK MSWiA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AB1CDE" w:rsidRPr="00AB1CDE">
        <w:rPr>
          <w:sz w:val="24"/>
          <w:szCs w:val="24"/>
        </w:rPr>
        <w:t>(</w:t>
      </w:r>
      <w:proofErr w:type="spellStart"/>
      <w:r w:rsidR="00AB1CDE" w:rsidRPr="00AB1CDE">
        <w:rPr>
          <w:sz w:val="24"/>
          <w:szCs w:val="24"/>
        </w:rPr>
        <w:t>t.j</w:t>
      </w:r>
      <w:proofErr w:type="spellEnd"/>
      <w:r w:rsidR="00AB1CDE" w:rsidRPr="00AB1CDE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AB1CDE" w:rsidRPr="00AB1CDE">
        <w:rPr>
          <w:sz w:val="24"/>
          <w:szCs w:val="24"/>
        </w:rPr>
        <w:t>05/02/2021</w:t>
      </w:r>
      <w:r w:rsidRPr="00FF4AB1">
        <w:rPr>
          <w:sz w:val="24"/>
          <w:szCs w:val="24"/>
        </w:rPr>
        <w:t xml:space="preserve"> o godz. </w:t>
      </w:r>
      <w:r w:rsidR="00AB1CDE" w:rsidRPr="00AB1CDE">
        <w:rPr>
          <w:sz w:val="24"/>
          <w:szCs w:val="24"/>
        </w:rPr>
        <w:t>11:00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 zamówienia w wysokości 20 347.20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2 zamówienia w wysokości 26 589.60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3 zamówienia w wysokości 62 159.40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4 zamówienia w wysokości 176 576.76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5 zamówienia w wysokości 151 996.63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6 zamówienia w wysokości 91 124.40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7 zamówienia w wysokości 4 099</w:t>
            </w:r>
            <w:bookmarkStart w:id="0" w:name="_GoBack"/>
            <w:bookmarkEnd w:id="0"/>
            <w:r w:rsidRPr="00AB1CDE">
              <w:rPr>
                <w:sz w:val="24"/>
                <w:szCs w:val="24"/>
              </w:rPr>
              <w:t xml:space="preserve"> 694.88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8 zamówienia w wysokości 122 277.60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9 zamówienia w wysokości 890 134.57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10 zamówienia w wysokości 129 022.84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11 zamówienia w wysokości 967 863.69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12 zamówienia w wysokości 2 457 190.00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13 zamówienia w wysokości 3 599 978.60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14 zamówienia w wysokości 294 368.26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15 zamówienia w wysokości 89 100.00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16 zamówienia w wysokości 1 790 536.70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17 zamówienia w wysokości 316 125.52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18 zamówienia w wysokości 50 587.80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19 zamówienia w wysokości 42 358.08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t>części 20 zamówienia w wysokości 92 730.90 zł brutto;</w:t>
            </w:r>
          </w:p>
        </w:tc>
      </w:tr>
      <w:tr w:rsidR="00AB1CDE" w:rsidRPr="006646D9" w:rsidTr="006F688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AB1CDE" w:rsidRPr="00A3048A" w:rsidRDefault="00AB1CDE" w:rsidP="006F6887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AB1CDE">
              <w:rPr>
                <w:sz w:val="24"/>
                <w:szCs w:val="24"/>
              </w:rPr>
              <w:lastRenderedPageBreak/>
              <w:t>części 21 zamówienia w wysokości 357 600.24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709"/>
        <w:gridCol w:w="2126"/>
        <w:gridCol w:w="1418"/>
        <w:gridCol w:w="1417"/>
        <w:gridCol w:w="1701"/>
        <w:gridCol w:w="992"/>
      </w:tblGrid>
      <w:tr w:rsidR="00C94D43" w:rsidRPr="00075CD0" w:rsidTr="00142DC5"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D93DE9" w:rsidP="00075CD0">
            <w:pPr>
              <w:jc w:val="center"/>
            </w:pPr>
            <w:r>
              <w:t xml:space="preserve">Wartość brutto </w:t>
            </w:r>
            <w:r w:rsidR="00C94D43" w:rsidRPr="00CB5EDB">
              <w:t>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D93DE9" w:rsidP="00075CD0">
            <w:pPr>
              <w:jc w:val="center"/>
            </w:pPr>
            <w:r w:rsidRPr="00D93DE9">
              <w:t>Termin dostawy asortymentu maksymalnie 5 dni roboczych: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94D43" w:rsidRPr="00CB5EDB" w:rsidRDefault="00D93DE9" w:rsidP="00075CD0">
            <w:pPr>
              <w:jc w:val="center"/>
            </w:pPr>
            <w:r>
              <w:t>Termin ważności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15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TRIDENT MED Spółka cywilna</w:t>
            </w:r>
          </w:p>
          <w:p w:rsidR="00AB1CDE" w:rsidRPr="00CB5EDB" w:rsidRDefault="00AB1CDE" w:rsidP="006F6887">
            <w:r w:rsidRPr="00AB1CDE">
              <w:t>Szachowa</w:t>
            </w:r>
            <w:r w:rsidRPr="00CB5EDB">
              <w:t xml:space="preserve"> </w:t>
            </w:r>
            <w:r w:rsidRPr="00AB1CDE">
              <w:t>1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04-894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85 860.00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  <w:r w:rsidR="00D93DE9">
              <w:t>dzień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 mi</w:t>
            </w:r>
            <w:r w:rsidR="00D93DE9">
              <w:t>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Argenta</w:t>
            </w:r>
            <w:proofErr w:type="spellEnd"/>
            <w:r w:rsidRPr="00AB1CDE">
              <w:t xml:space="preserve"> Spółka z ograniczoną odpowiedzialnością Sp.k.</w:t>
            </w:r>
          </w:p>
          <w:p w:rsidR="00AB1CDE" w:rsidRPr="00CB5EDB" w:rsidRDefault="00AB1CDE" w:rsidP="006F6887">
            <w:r w:rsidRPr="00AB1CDE">
              <w:t>Polska</w:t>
            </w:r>
            <w:r w:rsidRPr="00CB5EDB">
              <w:t xml:space="preserve"> </w:t>
            </w:r>
            <w:r w:rsidRPr="00AB1CDE">
              <w:t>114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60-401</w:t>
            </w:r>
            <w:r w:rsidRPr="00CB5EDB">
              <w:t xml:space="preserve"> </w:t>
            </w:r>
            <w:r w:rsidRPr="00AB1CDE">
              <w:t>Poznań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122 277.60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  <w:r w:rsidR="00D93DE9">
              <w:t>dzień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 mi</w:t>
            </w:r>
            <w:r w:rsidR="00D93DE9">
              <w:t>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Roche Diagnostics Polska Sp. z o.o.</w:t>
            </w:r>
          </w:p>
          <w:p w:rsidR="00AB1CDE" w:rsidRPr="00CB5EDB" w:rsidRDefault="00AB1CDE" w:rsidP="006F6887">
            <w:proofErr w:type="spellStart"/>
            <w:r w:rsidRPr="00AB1CDE">
              <w:t>Bobrowiecka</w:t>
            </w:r>
            <w:proofErr w:type="spellEnd"/>
            <w:r w:rsidRPr="00CB5EDB">
              <w:t xml:space="preserve"> </w:t>
            </w:r>
            <w:r w:rsidRPr="00AB1CDE">
              <w:t>8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00-728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680 874.24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D93DE9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16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Roche Diagnostics Polska Sp. z o.o.</w:t>
            </w:r>
          </w:p>
          <w:p w:rsidR="00AB1CDE" w:rsidRPr="00CB5EDB" w:rsidRDefault="00AB1CDE" w:rsidP="006F6887">
            <w:proofErr w:type="spellStart"/>
            <w:r w:rsidRPr="00AB1CDE">
              <w:t>Bobrowiecka</w:t>
            </w:r>
            <w:proofErr w:type="spellEnd"/>
            <w:r w:rsidRPr="00CB5EDB">
              <w:t xml:space="preserve"> </w:t>
            </w:r>
            <w:r w:rsidRPr="00AB1CDE">
              <w:t>8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00-728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1 761 732.17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D93DE9">
              <w:t xml:space="preserve"> roboczych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D93DE9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17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Roche Diagnostics Polska Sp. z o.o.</w:t>
            </w:r>
          </w:p>
          <w:p w:rsidR="00AB1CDE" w:rsidRPr="00CB5EDB" w:rsidRDefault="00AB1CDE" w:rsidP="006F6887">
            <w:proofErr w:type="spellStart"/>
            <w:r w:rsidRPr="00AB1CDE">
              <w:t>Bobrowiecka</w:t>
            </w:r>
            <w:proofErr w:type="spellEnd"/>
            <w:r w:rsidRPr="00CB5EDB">
              <w:t xml:space="preserve"> </w:t>
            </w:r>
            <w:r w:rsidRPr="00AB1CDE">
              <w:t>8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00-728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311 775.41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D93DE9">
              <w:t xml:space="preserve"> roboczych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D93DE9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18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Roche Diagnostics Polska Sp. z o.o.</w:t>
            </w:r>
          </w:p>
          <w:p w:rsidR="00AB1CDE" w:rsidRPr="00CB5EDB" w:rsidRDefault="00AB1CDE" w:rsidP="006F6887">
            <w:proofErr w:type="spellStart"/>
            <w:r w:rsidRPr="00AB1CDE">
              <w:t>Bobrowiecka</w:t>
            </w:r>
            <w:proofErr w:type="spellEnd"/>
            <w:r w:rsidRPr="00CB5EDB">
              <w:t xml:space="preserve"> </w:t>
            </w:r>
            <w:r w:rsidRPr="00AB1CDE">
              <w:t>8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00-728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50 341.80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D93DE9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D93DE9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Sysmex</w:t>
            </w:r>
            <w:proofErr w:type="spellEnd"/>
            <w:r w:rsidRPr="00AB1CDE">
              <w:t xml:space="preserve"> Polska Spółka z o.o.</w:t>
            </w:r>
          </w:p>
          <w:p w:rsidR="00AB1CDE" w:rsidRPr="00CB5EDB" w:rsidRDefault="00AB1CDE" w:rsidP="006F6887">
            <w:r w:rsidRPr="00AB1CDE">
              <w:t xml:space="preserve">ul. </w:t>
            </w:r>
            <w:proofErr w:type="spellStart"/>
            <w:r w:rsidRPr="00AB1CDE">
              <w:t>Jerozolismkie</w:t>
            </w:r>
            <w:proofErr w:type="spellEnd"/>
            <w:r w:rsidRPr="00CB5EDB">
              <w:t xml:space="preserve"> </w:t>
            </w:r>
            <w:r w:rsidRPr="00AB1CDE">
              <w:t>176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02-486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355 042.80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9B5C14" w:rsidP="006F6887">
            <w:pPr>
              <w:spacing w:before="120" w:after="120"/>
              <w:jc w:val="center"/>
            </w:pPr>
            <w:r>
              <w:t xml:space="preserve">Termin dostawy asortymentu </w:t>
            </w:r>
            <w:r w:rsidR="00AB1CDE" w:rsidRPr="00AB1CDE">
              <w:t>3 dni</w:t>
            </w:r>
            <w:r>
              <w:t xml:space="preserve"> robocze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7061E8" w:rsidP="006F6887">
            <w:pPr>
              <w:spacing w:before="120" w:after="120"/>
              <w:jc w:val="center"/>
            </w:pPr>
            <w:r>
              <w:t xml:space="preserve">Minimum </w:t>
            </w:r>
            <w:r w:rsidR="00AB1CDE" w:rsidRPr="00AB1CDE">
              <w:t>6 mie</w:t>
            </w:r>
            <w:r>
              <w:t>sięcy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Werfen</w:t>
            </w:r>
            <w:proofErr w:type="spellEnd"/>
            <w:r w:rsidRPr="00AB1CDE">
              <w:t xml:space="preserve"> Polska Sp. z o.o.</w:t>
            </w:r>
          </w:p>
          <w:p w:rsidR="00AB1CDE" w:rsidRPr="00CB5EDB" w:rsidRDefault="00AB1CDE" w:rsidP="006F6887">
            <w:r w:rsidRPr="00AB1CDE">
              <w:t>ul. Wolińska</w:t>
            </w:r>
            <w:r w:rsidRPr="00CB5EDB">
              <w:t xml:space="preserve"> </w:t>
            </w:r>
            <w:r w:rsidRPr="00AB1CDE">
              <w:t>4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03-699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2 457 190.08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1C6817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6 </w:t>
            </w:r>
            <w:r w:rsidR="001C6817">
              <w:t>m-</w:t>
            </w:r>
            <w:proofErr w:type="spellStart"/>
            <w:r w:rsidR="001C6817">
              <w:t>cy</w:t>
            </w:r>
            <w:proofErr w:type="spellEnd"/>
            <w:r w:rsidR="001C6817">
              <w:t xml:space="preserve">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TK </w:t>
            </w:r>
            <w:proofErr w:type="spellStart"/>
            <w:r w:rsidRPr="00AB1CDE">
              <w:t>Biotech</w:t>
            </w:r>
            <w:proofErr w:type="spellEnd"/>
            <w:r w:rsidRPr="00AB1CDE">
              <w:t xml:space="preserve"> Sp. z o.o. Sp. K.</w:t>
            </w:r>
          </w:p>
          <w:p w:rsidR="00AB1CDE" w:rsidRPr="00CB5EDB" w:rsidRDefault="00AB1CDE" w:rsidP="006F6887">
            <w:r w:rsidRPr="00AB1CDE">
              <w:t>Królewicza Jakuba</w:t>
            </w:r>
            <w:r w:rsidRPr="00CB5EDB">
              <w:t xml:space="preserve"> </w:t>
            </w:r>
            <w:r w:rsidRPr="00AB1CDE">
              <w:t>40A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02-956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787 567.50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142DC5">
              <w:t>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 mi</w:t>
            </w:r>
            <w:r w:rsidR="00AA029C">
              <w:t>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14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TK </w:t>
            </w:r>
            <w:proofErr w:type="spellStart"/>
            <w:r w:rsidRPr="00AB1CDE">
              <w:t>Biotech</w:t>
            </w:r>
            <w:proofErr w:type="spellEnd"/>
            <w:r w:rsidRPr="00AB1CDE">
              <w:t xml:space="preserve"> Sp. z o.o. Sp. K.</w:t>
            </w:r>
          </w:p>
          <w:p w:rsidR="00AB1CDE" w:rsidRPr="00CB5EDB" w:rsidRDefault="00AB1CDE" w:rsidP="006F6887">
            <w:r w:rsidRPr="00AB1CDE">
              <w:t>Królewicza Jakuba</w:t>
            </w:r>
            <w:r w:rsidRPr="00CB5EDB">
              <w:t xml:space="preserve"> </w:t>
            </w:r>
            <w:r w:rsidRPr="00AB1CDE">
              <w:t>40A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02-956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276 750.95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Radiometer</w:t>
            </w:r>
            <w:proofErr w:type="spellEnd"/>
            <w:r w:rsidRPr="00AB1CDE">
              <w:t xml:space="preserve"> Sp. z o.o.</w:t>
            </w:r>
          </w:p>
          <w:p w:rsidR="00AB1CDE" w:rsidRPr="00CB5EDB" w:rsidRDefault="00AB1CDE" w:rsidP="006F6887">
            <w:r w:rsidRPr="00AB1CDE">
              <w:t>Kolejowa</w:t>
            </w:r>
            <w:r w:rsidRPr="00CB5EDB">
              <w:t xml:space="preserve"> </w:t>
            </w:r>
            <w:r w:rsidRPr="00AB1CDE">
              <w:t>5/7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01-217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704 515.68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lastRenderedPageBreak/>
              <w:t>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4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GRASO Zenon Sobiecki</w:t>
            </w:r>
          </w:p>
          <w:p w:rsidR="00AB1CDE" w:rsidRPr="00CB5EDB" w:rsidRDefault="00AB1CDE" w:rsidP="006F6887">
            <w:r w:rsidRPr="00AB1CDE">
              <w:t>Krąg</w:t>
            </w:r>
            <w:r w:rsidRPr="00CB5EDB">
              <w:t xml:space="preserve"> </w:t>
            </w:r>
            <w:r w:rsidRPr="00AB1CDE">
              <w:t>4A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83-200</w:t>
            </w:r>
            <w:r w:rsidRPr="00CB5EDB">
              <w:t xml:space="preserve"> </w:t>
            </w:r>
            <w:r w:rsidRPr="00AB1CDE">
              <w:t>Starogard Gdański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154 439.46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 dni</w:t>
            </w:r>
            <w:r w:rsidR="000F3616">
              <w:t xml:space="preserve"> robocze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0F3616" w:rsidP="006F6887">
            <w:pPr>
              <w:spacing w:before="120" w:after="120"/>
              <w:jc w:val="center"/>
            </w:pPr>
            <w:r>
              <w:t>Termin ważności minimum 6 miesięcy od daty dostawy</w:t>
            </w:r>
            <w:r w:rsidR="00AB1CDE" w:rsidRPr="00AB1CDE">
              <w:t>. Termin ważności minimum 4 tygodnie dla pozycji 9,10,11,12,13,22. Termin ważności minimum 2 tygodnie dla pozycji 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Biomedica</w:t>
            </w:r>
            <w:proofErr w:type="spellEnd"/>
            <w:r w:rsidRPr="00AB1CDE">
              <w:t xml:space="preserve"> Poland Sp. z o.o.</w:t>
            </w:r>
          </w:p>
          <w:p w:rsidR="00AB1CDE" w:rsidRPr="00CB5EDB" w:rsidRDefault="00AB1CDE" w:rsidP="006F6887">
            <w:r w:rsidRPr="00AB1CDE">
              <w:t>Raszyńska</w:t>
            </w:r>
            <w:r w:rsidRPr="00CB5EDB">
              <w:t xml:space="preserve"> </w:t>
            </w:r>
            <w:r w:rsidRPr="00AB1CDE">
              <w:t>13/13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05-500</w:t>
            </w:r>
            <w:r w:rsidRPr="00CB5EDB">
              <w:t xml:space="preserve"> </w:t>
            </w:r>
            <w:r w:rsidRPr="00AB1CDE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91 124.40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CB2F45">
              <w:t xml:space="preserve"> roboczych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CB2F45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Biomedica</w:t>
            </w:r>
            <w:proofErr w:type="spellEnd"/>
            <w:r w:rsidRPr="00AB1CDE">
              <w:t xml:space="preserve"> Poland Sp. z o.o.</w:t>
            </w:r>
          </w:p>
          <w:p w:rsidR="00AB1CDE" w:rsidRPr="00CB5EDB" w:rsidRDefault="00AB1CDE" w:rsidP="006F6887">
            <w:r w:rsidRPr="00AB1CDE">
              <w:t>Raszyńska</w:t>
            </w:r>
            <w:r w:rsidRPr="00CB5EDB">
              <w:t xml:space="preserve"> </w:t>
            </w:r>
            <w:r w:rsidRPr="00AB1CDE">
              <w:t>13/13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05-500</w:t>
            </w:r>
            <w:r w:rsidRPr="00CB5EDB">
              <w:t xml:space="preserve"> </w:t>
            </w:r>
            <w:r w:rsidRPr="00AB1CDE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660 157.55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CB2F45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mies</w:t>
            </w:r>
            <w:r w:rsidR="00CB2F45">
              <w:t>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19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Biomedica</w:t>
            </w:r>
            <w:proofErr w:type="spellEnd"/>
            <w:r w:rsidRPr="00AB1CDE">
              <w:t xml:space="preserve"> Poland Sp. z o.o.</w:t>
            </w:r>
          </w:p>
          <w:p w:rsidR="00AB1CDE" w:rsidRPr="00CB5EDB" w:rsidRDefault="00AB1CDE" w:rsidP="006F6887">
            <w:r w:rsidRPr="00AB1CDE">
              <w:t>Raszyńska</w:t>
            </w:r>
            <w:r w:rsidRPr="00CB5EDB">
              <w:t xml:space="preserve"> </w:t>
            </w:r>
            <w:r w:rsidRPr="00AB1CDE">
              <w:t>13/13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05-500</w:t>
            </w:r>
            <w:r w:rsidRPr="00CB5EDB">
              <w:t xml:space="preserve"> </w:t>
            </w:r>
            <w:r w:rsidRPr="00AB1CDE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41 940.12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CB2F45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CB2F45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20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Biomedica</w:t>
            </w:r>
            <w:proofErr w:type="spellEnd"/>
            <w:r w:rsidRPr="00AB1CDE">
              <w:t xml:space="preserve"> Poland Sp. z o.o.</w:t>
            </w:r>
          </w:p>
          <w:p w:rsidR="00AB1CDE" w:rsidRPr="00CB5EDB" w:rsidRDefault="00AB1CDE" w:rsidP="006F6887">
            <w:r w:rsidRPr="00AB1CDE">
              <w:t>Raszyńska</w:t>
            </w:r>
            <w:r w:rsidRPr="00CB5EDB">
              <w:t xml:space="preserve"> </w:t>
            </w:r>
            <w:r w:rsidRPr="00AB1CDE">
              <w:t>13/13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05-500</w:t>
            </w:r>
            <w:r w:rsidRPr="00CB5EDB">
              <w:t xml:space="preserve"> </w:t>
            </w:r>
            <w:r w:rsidRPr="00AB1CDE">
              <w:t>Piaseczno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99 587.08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430A80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</w:t>
            </w:r>
            <w:r w:rsidR="00430A80">
              <w:t>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Asclepios</w:t>
            </w:r>
            <w:proofErr w:type="spellEnd"/>
            <w:r w:rsidRPr="00AB1CDE">
              <w:t xml:space="preserve"> S.A.</w:t>
            </w:r>
          </w:p>
          <w:p w:rsidR="00AB1CDE" w:rsidRPr="00CB5EDB" w:rsidRDefault="00AB1CDE" w:rsidP="006F6887">
            <w:proofErr w:type="spellStart"/>
            <w:r w:rsidRPr="00AB1CDE">
              <w:t>Hubska</w:t>
            </w:r>
            <w:proofErr w:type="spellEnd"/>
            <w:r w:rsidRPr="00CB5EDB">
              <w:t xml:space="preserve"> </w:t>
            </w:r>
            <w:r w:rsidRPr="00AB1CDE">
              <w:t>44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50-502</w:t>
            </w:r>
            <w:r w:rsidRPr="00CB5EDB">
              <w:t xml:space="preserve"> </w:t>
            </w:r>
            <w:r w:rsidRPr="00AB1CDE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57 697.92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 d</w:t>
            </w:r>
            <w:r w:rsidR="003B5A7A">
              <w:t>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18 m</w:t>
            </w:r>
            <w:r w:rsidR="003B5A7A">
              <w:t>-</w:t>
            </w:r>
            <w:proofErr w:type="spellStart"/>
            <w:r w:rsidR="003B5A7A">
              <w:t>cy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Pointe </w:t>
            </w:r>
            <w:proofErr w:type="spellStart"/>
            <w:r w:rsidRPr="00AB1CDE">
              <w:t>Scientific</w:t>
            </w:r>
            <w:proofErr w:type="spellEnd"/>
            <w:r w:rsidRPr="00AB1CDE">
              <w:t xml:space="preserve"> Polska Sp. z o. o.</w:t>
            </w:r>
          </w:p>
          <w:p w:rsidR="00AB1CDE" w:rsidRPr="00CB5EDB" w:rsidRDefault="00AB1CDE" w:rsidP="006F6887">
            <w:r w:rsidRPr="00AB1CDE">
              <w:t>Rumiana</w:t>
            </w:r>
            <w:r w:rsidRPr="00CB5EDB">
              <w:t xml:space="preserve"> </w:t>
            </w:r>
            <w:r w:rsidRPr="00AB1CDE">
              <w:t>76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02-956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97 093.08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404E9B">
              <w:t xml:space="preserve"> ro</w:t>
            </w:r>
            <w:r w:rsidR="00BD7A05">
              <w:t>b.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BD7A05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14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Pointe </w:t>
            </w:r>
            <w:proofErr w:type="spellStart"/>
            <w:r w:rsidRPr="00AB1CDE">
              <w:t>Scientific</w:t>
            </w:r>
            <w:proofErr w:type="spellEnd"/>
            <w:r w:rsidRPr="00AB1CDE">
              <w:t xml:space="preserve"> Polska Sp. z o. o.</w:t>
            </w:r>
          </w:p>
          <w:p w:rsidR="00AB1CDE" w:rsidRPr="00CB5EDB" w:rsidRDefault="00AB1CDE" w:rsidP="006F6887">
            <w:r w:rsidRPr="00AB1CDE">
              <w:t>Rumiana</w:t>
            </w:r>
            <w:r w:rsidRPr="00CB5EDB">
              <w:t xml:space="preserve"> </w:t>
            </w:r>
            <w:r w:rsidRPr="00AB1CDE">
              <w:t>76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02-956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89 721.91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13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Grifols</w:t>
            </w:r>
            <w:proofErr w:type="spellEnd"/>
            <w:r w:rsidRPr="00AB1CDE">
              <w:t xml:space="preserve"> Polska Sp. z o.o.</w:t>
            </w:r>
          </w:p>
          <w:p w:rsidR="00AB1CDE" w:rsidRPr="00CB5EDB" w:rsidRDefault="00AB1CDE" w:rsidP="006F6887">
            <w:r w:rsidRPr="00AB1CDE">
              <w:t>Grzybowska</w:t>
            </w:r>
            <w:r w:rsidRPr="00CB5EDB">
              <w:t xml:space="preserve"> </w:t>
            </w:r>
            <w:r w:rsidRPr="00AB1CDE">
              <w:t>87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00-844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1 777 549.44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Termin dostawy wynosi nie rzadziej niż 1 raz na miesiąc zgodnie z załączonym do umowy harmonogramem dostaw przez Wykonawcę i akt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TAK. Termin ważności minimum 6 miesięcy od daty dostawy (z </w:t>
            </w:r>
            <w:r w:rsidR="00BD7A05" w:rsidRPr="00AB1CDE">
              <w:t>wyłączeniem</w:t>
            </w:r>
            <w:r w:rsidRPr="00AB1CDE">
              <w:t xml:space="preserve"> pozycji 12 gdzie termin ważności jest 1 miesiąc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10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Euroimmun</w:t>
            </w:r>
            <w:proofErr w:type="spellEnd"/>
            <w:r w:rsidRPr="00AB1CDE">
              <w:t xml:space="preserve"> Polska Sp. z o.o.</w:t>
            </w:r>
          </w:p>
          <w:p w:rsidR="00AB1CDE" w:rsidRPr="00CB5EDB" w:rsidRDefault="00AB1CDE" w:rsidP="006F6887">
            <w:r w:rsidRPr="00AB1CDE">
              <w:t>Widna</w:t>
            </w:r>
            <w:r w:rsidRPr="00CB5EDB">
              <w:t xml:space="preserve"> </w:t>
            </w:r>
            <w:r w:rsidRPr="00AB1CDE">
              <w:t>2A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50-543</w:t>
            </w:r>
            <w:r w:rsidRPr="00CB5EDB">
              <w:t xml:space="preserve"> </w:t>
            </w:r>
            <w:r w:rsidRPr="00AB1CDE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129 022.85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 dni</w:t>
            </w:r>
            <w:r w:rsidR="00BD7A05">
              <w:t xml:space="preserve"> robocze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miesi</w:t>
            </w:r>
            <w:r w:rsidR="00BD7A05">
              <w:t>ęcy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lastRenderedPageBreak/>
              <w:t>13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Euroimmun</w:t>
            </w:r>
            <w:proofErr w:type="spellEnd"/>
            <w:r w:rsidRPr="00AB1CDE">
              <w:t xml:space="preserve"> Polska Sp. z o.o.</w:t>
            </w:r>
          </w:p>
          <w:p w:rsidR="00AB1CDE" w:rsidRPr="00CB5EDB" w:rsidRDefault="00AB1CDE" w:rsidP="006F6887">
            <w:r w:rsidRPr="00AB1CDE">
              <w:t>Widna</w:t>
            </w:r>
            <w:r w:rsidRPr="00CB5EDB">
              <w:t xml:space="preserve"> </w:t>
            </w:r>
            <w:r w:rsidRPr="00AB1CDE">
              <w:t>2A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50-543</w:t>
            </w:r>
            <w:r w:rsidRPr="00CB5EDB">
              <w:t xml:space="preserve"> </w:t>
            </w:r>
            <w:r w:rsidRPr="00AB1CDE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729 926.96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BB126D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BB126D">
              <w:t>sięcy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14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4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BioMaxima</w:t>
            </w:r>
            <w:proofErr w:type="spellEnd"/>
            <w:r w:rsidRPr="00AB1CDE">
              <w:t xml:space="preserve"> S.A.</w:t>
            </w:r>
          </w:p>
          <w:p w:rsidR="00AB1CDE" w:rsidRPr="00CB5EDB" w:rsidRDefault="00AB1CDE" w:rsidP="006F6887">
            <w:proofErr w:type="spellStart"/>
            <w:r w:rsidRPr="00AB1CDE">
              <w:t>Vetterów</w:t>
            </w:r>
            <w:proofErr w:type="spellEnd"/>
            <w:r w:rsidRPr="00CB5EDB">
              <w:t xml:space="preserve"> </w:t>
            </w:r>
            <w:r w:rsidRPr="00AB1CDE">
              <w:t>5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20-277</w:t>
            </w:r>
            <w:r w:rsidRPr="00CB5EDB">
              <w:t xml:space="preserve"> </w:t>
            </w:r>
            <w:r w:rsidRPr="00AB1CDE">
              <w:t>Lublin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140 350.32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 dni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Termin ważności minimum 6 miesięcy od daty dostawy: min. 6 miesięcy. Termin ważności minimum 4 tygodnie od daty dostawy dla pozycji 9,10,11,12,13,22: min. 4 tygodnie. Termin ważności minimum 2 tygodnie dla pozycji 17: min. 2 tygodnie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15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7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proofErr w:type="spellStart"/>
            <w:r w:rsidRPr="00AB1CDE">
              <w:t>DiaSorin</w:t>
            </w:r>
            <w:proofErr w:type="spellEnd"/>
            <w:r w:rsidRPr="00AB1CDE">
              <w:t xml:space="preserve"> Poland sp. z o.o.</w:t>
            </w:r>
          </w:p>
          <w:p w:rsidR="00AB1CDE" w:rsidRPr="00CB5EDB" w:rsidRDefault="00AB1CDE" w:rsidP="006F6887">
            <w:r w:rsidRPr="00AB1CDE">
              <w:t>Jutrzenki</w:t>
            </w:r>
            <w:r w:rsidRPr="00CB5EDB">
              <w:t xml:space="preserve"> </w:t>
            </w:r>
            <w:r w:rsidRPr="00AB1CDE">
              <w:t>137a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02-231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3 669 099.68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E818B6">
              <w:t xml:space="preserve"> roboczych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16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"FABIMEX" Więcek Sp. j.</w:t>
            </w:r>
          </w:p>
          <w:p w:rsidR="00AB1CDE" w:rsidRPr="00CB5EDB" w:rsidRDefault="00AB1CDE" w:rsidP="006F6887">
            <w:r w:rsidRPr="00AB1CDE">
              <w:t>Cedrowa</w:t>
            </w:r>
            <w:r w:rsidRPr="00CB5EDB">
              <w:t xml:space="preserve"> </w:t>
            </w:r>
            <w:r w:rsidRPr="00AB1CDE">
              <w:t>16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04-565</w:t>
            </w:r>
            <w:r w:rsidRPr="00CB5EDB">
              <w:t xml:space="preserve"> </w:t>
            </w:r>
            <w:r w:rsidRPr="00AB1CDE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104 976.00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  <w:r w:rsidR="00E818B6">
              <w:t>dzień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</w:t>
            </w:r>
            <w:r w:rsidR="00E818B6">
              <w:t>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8</w:t>
            </w:r>
          </w:p>
        </w:tc>
        <w:tc>
          <w:tcPr>
            <w:tcW w:w="2126" w:type="dxa"/>
            <w:shd w:val="clear" w:color="auto" w:fill="auto"/>
          </w:tcPr>
          <w:p w:rsidR="00AB1CDE" w:rsidRPr="00D93DE9" w:rsidRDefault="00AB1CDE" w:rsidP="006F6887">
            <w:pPr>
              <w:spacing w:before="40"/>
              <w:rPr>
                <w:lang w:val="en-US"/>
              </w:rPr>
            </w:pPr>
            <w:r w:rsidRPr="00D93DE9">
              <w:rPr>
                <w:lang w:val="en-US"/>
              </w:rPr>
              <w:t xml:space="preserve">Salus International Sp. z </w:t>
            </w:r>
            <w:proofErr w:type="spellStart"/>
            <w:r w:rsidRPr="00D93DE9">
              <w:rPr>
                <w:lang w:val="en-US"/>
              </w:rPr>
              <w:t>o.o</w:t>
            </w:r>
            <w:proofErr w:type="spellEnd"/>
            <w:r w:rsidRPr="00D93DE9">
              <w:rPr>
                <w:lang w:val="en-US"/>
              </w:rPr>
              <w:t>.</w:t>
            </w:r>
          </w:p>
          <w:p w:rsidR="00AB1CDE" w:rsidRPr="00CB5EDB" w:rsidRDefault="00AB1CDE" w:rsidP="006F6887">
            <w:r w:rsidRPr="00AB1CDE">
              <w:t>Pułaskiego</w:t>
            </w:r>
            <w:r w:rsidRPr="00CB5EDB">
              <w:t xml:space="preserve"> </w:t>
            </w:r>
            <w:r w:rsidRPr="00AB1CDE">
              <w:t>9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40-273</w:t>
            </w:r>
            <w:r w:rsidRPr="00CB5EDB">
              <w:t xml:space="preserve"> </w:t>
            </w:r>
            <w:r w:rsidRPr="00AB1CDE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59 875.20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  <w:r w:rsidR="00734E07">
              <w:t>dzień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mies</w:t>
            </w:r>
            <w:r w:rsidR="00734E07">
              <w:t>ięcy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13</w:t>
            </w:r>
          </w:p>
        </w:tc>
        <w:tc>
          <w:tcPr>
            <w:tcW w:w="2126" w:type="dxa"/>
            <w:shd w:val="clear" w:color="auto" w:fill="auto"/>
          </w:tcPr>
          <w:p w:rsidR="00AB1CDE" w:rsidRPr="00D93DE9" w:rsidRDefault="00AB1CDE" w:rsidP="006F6887">
            <w:pPr>
              <w:spacing w:before="40"/>
              <w:rPr>
                <w:lang w:val="en-US"/>
              </w:rPr>
            </w:pPr>
            <w:proofErr w:type="spellStart"/>
            <w:r w:rsidRPr="00D93DE9">
              <w:rPr>
                <w:lang w:val="en-US"/>
              </w:rPr>
              <w:t>DiaHem</w:t>
            </w:r>
            <w:proofErr w:type="spellEnd"/>
            <w:r w:rsidRPr="00D93DE9">
              <w:rPr>
                <w:lang w:val="en-US"/>
              </w:rPr>
              <w:t xml:space="preserve"> AG Diagnostic Products</w:t>
            </w:r>
          </w:p>
          <w:p w:rsidR="00AB1CDE" w:rsidRPr="00D93DE9" w:rsidRDefault="00AB1CDE" w:rsidP="006F6887">
            <w:pPr>
              <w:rPr>
                <w:lang w:val="en-US"/>
              </w:rPr>
            </w:pPr>
            <w:proofErr w:type="spellStart"/>
            <w:r w:rsidRPr="00D93DE9">
              <w:rPr>
                <w:lang w:val="en-US"/>
              </w:rPr>
              <w:t>Schlosserstrasse</w:t>
            </w:r>
            <w:proofErr w:type="spellEnd"/>
            <w:r w:rsidRPr="00D93DE9">
              <w:rPr>
                <w:lang w:val="en-US"/>
              </w:rPr>
              <w:t xml:space="preserve"> </w:t>
            </w:r>
            <w:r w:rsidRPr="00D93DE9">
              <w:rPr>
                <w:lang w:val="en-US"/>
              </w:rPr>
              <w:t>4</w:t>
            </w:r>
            <w:r w:rsidRPr="00D93DE9">
              <w:rPr>
                <w:lang w:val="en-US"/>
              </w:rPr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CH8180</w:t>
            </w:r>
            <w:r w:rsidRPr="00CB5EDB">
              <w:t xml:space="preserve"> </w:t>
            </w:r>
            <w:proofErr w:type="spellStart"/>
            <w:r w:rsidRPr="00AB1CDE">
              <w:t>Bülach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2 209 947.37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Termin dostawy wynosi nie rzadziej niż 1 raz na miesiąc zgodnie z załączonym do umowy harmonogramem dostaw przez Wykonawcę i akt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minimum 6 miesięcy od daty dostawy z wyłączeniem pozycji 12 gdzie termin ważności jest 1 miesiąc od daty dostawy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Elektro </w:t>
            </w:r>
            <w:proofErr w:type="spellStart"/>
            <w:r w:rsidRPr="00AB1CDE">
              <w:t>Med</w:t>
            </w:r>
            <w:proofErr w:type="spellEnd"/>
            <w:r w:rsidRPr="00AB1CDE">
              <w:t xml:space="preserve"> Grzegorz </w:t>
            </w:r>
            <w:proofErr w:type="spellStart"/>
            <w:r w:rsidRPr="00AB1CDE">
              <w:t>Pałkowski</w:t>
            </w:r>
            <w:proofErr w:type="spellEnd"/>
          </w:p>
          <w:p w:rsidR="00AB1CDE" w:rsidRPr="00CB5EDB" w:rsidRDefault="00AB1CDE" w:rsidP="006F6887">
            <w:r w:rsidRPr="00AB1CDE">
              <w:t>ul. Zabierzowska</w:t>
            </w:r>
            <w:r w:rsidRPr="00CB5EDB">
              <w:t xml:space="preserve"> </w:t>
            </w:r>
            <w:r w:rsidRPr="00AB1CDE">
              <w:t>11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32-005</w:t>
            </w:r>
            <w:r w:rsidRPr="00CB5EDB">
              <w:t xml:space="preserve"> </w:t>
            </w:r>
            <w:r w:rsidRPr="00AB1CDE">
              <w:t>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17 003.52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 d</w:t>
            </w:r>
            <w:r w:rsidR="00482E31">
              <w:t>zień roboczy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</w:t>
            </w:r>
            <w:r w:rsidR="00482E31">
              <w:t>esięcy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19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 xml:space="preserve">Elektro </w:t>
            </w:r>
            <w:proofErr w:type="spellStart"/>
            <w:r w:rsidRPr="00AB1CDE">
              <w:t>Med</w:t>
            </w:r>
            <w:proofErr w:type="spellEnd"/>
            <w:r w:rsidRPr="00AB1CDE">
              <w:t xml:space="preserve"> Grzegorz </w:t>
            </w:r>
            <w:proofErr w:type="spellStart"/>
            <w:r w:rsidRPr="00AB1CDE">
              <w:t>Pałkowski</w:t>
            </w:r>
            <w:proofErr w:type="spellEnd"/>
          </w:p>
          <w:p w:rsidR="00AB1CDE" w:rsidRPr="00CB5EDB" w:rsidRDefault="00AB1CDE" w:rsidP="006F6887">
            <w:r w:rsidRPr="00AB1CDE">
              <w:t>ul. Zabierzowska</w:t>
            </w:r>
            <w:r w:rsidRPr="00CB5EDB">
              <w:t xml:space="preserve"> </w:t>
            </w:r>
            <w:r w:rsidRPr="00AB1CDE">
              <w:t>11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32-005</w:t>
            </w:r>
            <w:r w:rsidRPr="00CB5EDB">
              <w:t xml:space="preserve"> </w:t>
            </w:r>
            <w:r w:rsidRPr="00AB1CDE">
              <w:t>Niepołomice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28 879.20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 dni</w:t>
            </w:r>
            <w:r w:rsidR="00482E31">
              <w:t xml:space="preserve"> roboczych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 mies</w:t>
            </w:r>
            <w:r w:rsidR="00482E31">
              <w:t>ięcy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1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MAR-FOUR MARIAN SIEKIERSKI</w:t>
            </w:r>
          </w:p>
          <w:p w:rsidR="00AB1CDE" w:rsidRPr="00CB5EDB" w:rsidRDefault="00AB1CDE" w:rsidP="006F6887">
            <w:r w:rsidRPr="00AB1CDE">
              <w:t>SREBRZYŃSKA</w:t>
            </w:r>
            <w:r w:rsidRPr="00CB5EDB">
              <w:t xml:space="preserve"> </w:t>
            </w:r>
            <w:r w:rsidRPr="00AB1CDE">
              <w:t>5/7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lastRenderedPageBreak/>
              <w:t>95-050</w:t>
            </w:r>
            <w:r w:rsidRPr="00CB5EDB">
              <w:t xml:space="preserve"> </w:t>
            </w:r>
            <w:r w:rsidRPr="00AB1CDE">
              <w:t>KONSTANTYNÓW ŁÓDZKI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lastRenderedPageBreak/>
              <w:t>14 359.68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  <w:tr w:rsidR="00AB1CDE" w:rsidRPr="00075CD0" w:rsidTr="00142DC5"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20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3</w:t>
            </w:r>
          </w:p>
        </w:tc>
        <w:tc>
          <w:tcPr>
            <w:tcW w:w="2126" w:type="dxa"/>
            <w:shd w:val="clear" w:color="auto" w:fill="auto"/>
          </w:tcPr>
          <w:p w:rsidR="00AB1CDE" w:rsidRPr="00CB5EDB" w:rsidRDefault="00AB1CDE" w:rsidP="006F6887">
            <w:pPr>
              <w:spacing w:before="40"/>
            </w:pPr>
            <w:r w:rsidRPr="00AB1CDE">
              <w:t>MAR-FOUR MARIAN SIEKIERSKI</w:t>
            </w:r>
          </w:p>
          <w:p w:rsidR="00AB1CDE" w:rsidRPr="00CB5EDB" w:rsidRDefault="00AB1CDE" w:rsidP="006F6887">
            <w:r w:rsidRPr="00AB1CDE">
              <w:t>SREBRZYŃSKA</w:t>
            </w:r>
            <w:r w:rsidRPr="00CB5EDB">
              <w:t xml:space="preserve"> </w:t>
            </w:r>
            <w:r w:rsidRPr="00AB1CDE">
              <w:t>5/7</w:t>
            </w:r>
            <w:r w:rsidRPr="00CB5EDB">
              <w:t xml:space="preserve"> </w:t>
            </w:r>
          </w:p>
          <w:p w:rsidR="00AB1CDE" w:rsidRPr="00CB5EDB" w:rsidRDefault="00AB1CDE" w:rsidP="006F6887">
            <w:pPr>
              <w:spacing w:before="40" w:after="40"/>
              <w:jc w:val="both"/>
            </w:pPr>
            <w:r w:rsidRPr="00AB1CDE">
              <w:t>95-050</w:t>
            </w:r>
            <w:r w:rsidRPr="00CB5EDB">
              <w:t xml:space="preserve"> </w:t>
            </w:r>
            <w:r w:rsidRPr="00AB1CDE">
              <w:t>KONSTANTYNÓW ŁÓDZKI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59 732.64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1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 xml:space="preserve">6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B1CDE" w:rsidRPr="00CB5EDB" w:rsidRDefault="00AB1CDE" w:rsidP="006F6887">
            <w:pPr>
              <w:spacing w:before="120" w:after="120"/>
              <w:jc w:val="center"/>
            </w:pPr>
            <w:r w:rsidRPr="00AB1CDE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482E31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 xml:space="preserve">Sekretarz Komisji Przetargowej 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AB1CDE" w:rsidP="00A80738">
      <w:pPr>
        <w:jc w:val="right"/>
        <w:rPr>
          <w:sz w:val="24"/>
        </w:rPr>
      </w:pPr>
      <w:r w:rsidRPr="00AB1CDE">
        <w:rPr>
          <w:sz w:val="22"/>
        </w:rPr>
        <w:t>Marta</w:t>
      </w:r>
      <w:r w:rsidR="00A80738">
        <w:rPr>
          <w:sz w:val="22"/>
        </w:rPr>
        <w:t xml:space="preserve"> </w:t>
      </w:r>
      <w:r w:rsidRPr="00AB1CDE">
        <w:rPr>
          <w:sz w:val="22"/>
        </w:rPr>
        <w:t>Bogusławska-Matusiak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7FB9" w:rsidRDefault="00FB7FB9">
      <w:r>
        <w:separator/>
      </w:r>
    </w:p>
  </w:endnote>
  <w:endnote w:type="continuationSeparator" w:id="0">
    <w:p w:rsidR="00FB7FB9" w:rsidRDefault="00FB7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1615D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72241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7FB9" w:rsidRDefault="00FB7FB9">
      <w:r>
        <w:separator/>
      </w:r>
    </w:p>
  </w:footnote>
  <w:footnote w:type="continuationSeparator" w:id="0">
    <w:p w:rsidR="00FB7FB9" w:rsidRDefault="00FB7F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CDE" w:rsidRDefault="00AB1C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CDE" w:rsidRDefault="00AB1C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1CDE" w:rsidRDefault="00AB1C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FB9"/>
    <w:rsid w:val="0001764B"/>
    <w:rsid w:val="0003529D"/>
    <w:rsid w:val="000605BF"/>
    <w:rsid w:val="00075CD0"/>
    <w:rsid w:val="00092C61"/>
    <w:rsid w:val="000F3616"/>
    <w:rsid w:val="00142DC5"/>
    <w:rsid w:val="0014428B"/>
    <w:rsid w:val="001615D3"/>
    <w:rsid w:val="0018613E"/>
    <w:rsid w:val="001A443E"/>
    <w:rsid w:val="001C6817"/>
    <w:rsid w:val="002628C2"/>
    <w:rsid w:val="00342653"/>
    <w:rsid w:val="0035216A"/>
    <w:rsid w:val="003B044E"/>
    <w:rsid w:val="003B5A7A"/>
    <w:rsid w:val="00404E9B"/>
    <w:rsid w:val="00430A80"/>
    <w:rsid w:val="00482E31"/>
    <w:rsid w:val="004C7E9B"/>
    <w:rsid w:val="005028C0"/>
    <w:rsid w:val="00617D11"/>
    <w:rsid w:val="00647371"/>
    <w:rsid w:val="00651764"/>
    <w:rsid w:val="00666480"/>
    <w:rsid w:val="0069085C"/>
    <w:rsid w:val="006C3CB2"/>
    <w:rsid w:val="007061E8"/>
    <w:rsid w:val="00734E07"/>
    <w:rsid w:val="00861E75"/>
    <w:rsid w:val="00864EE2"/>
    <w:rsid w:val="008B02BA"/>
    <w:rsid w:val="00993FFE"/>
    <w:rsid w:val="009B5C14"/>
    <w:rsid w:val="009F189D"/>
    <w:rsid w:val="00A3048A"/>
    <w:rsid w:val="00A80738"/>
    <w:rsid w:val="00AA029C"/>
    <w:rsid w:val="00AB1CDE"/>
    <w:rsid w:val="00AC7F83"/>
    <w:rsid w:val="00B50940"/>
    <w:rsid w:val="00BB126D"/>
    <w:rsid w:val="00BD7A05"/>
    <w:rsid w:val="00C236D3"/>
    <w:rsid w:val="00C94D43"/>
    <w:rsid w:val="00CB2F45"/>
    <w:rsid w:val="00CB5EDB"/>
    <w:rsid w:val="00D93DE9"/>
    <w:rsid w:val="00E314E0"/>
    <w:rsid w:val="00E818B6"/>
    <w:rsid w:val="00EB7963"/>
    <w:rsid w:val="00F273AC"/>
    <w:rsid w:val="00F33A8D"/>
    <w:rsid w:val="00F95C33"/>
    <w:rsid w:val="00FB58C6"/>
    <w:rsid w:val="00FB7FB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0062EF"/>
  <w15:chartTrackingRefBased/>
  <w15:docId w15:val="{5A13EEF0-E3DD-4579-9274-BA7CB7564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605B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605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BO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1113</Words>
  <Characters>5448</Characters>
  <Application>Microsoft Office Word</Application>
  <DocSecurity>0</DocSecurity>
  <Lines>45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Marta Boguslawska</dc:creator>
  <cp:keywords/>
  <dc:description/>
  <cp:lastModifiedBy>Marta Bogusławska</cp:lastModifiedBy>
  <cp:revision>2</cp:revision>
  <cp:lastPrinted>2021-02-05T12:28:00Z</cp:lastPrinted>
  <dcterms:created xsi:type="dcterms:W3CDTF">2021-02-05T12:28:00Z</dcterms:created>
  <dcterms:modified xsi:type="dcterms:W3CDTF">2021-02-05T12:28:00Z</dcterms:modified>
</cp:coreProperties>
</file>