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571CA4" w:rsidRDefault="00B52A97" w:rsidP="00571CA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  <w:r w:rsidR="00571CA4">
        <w:rPr>
          <w:rFonts w:ascii="Times New Roman" w:hAnsi="Times New Roman"/>
          <w:b/>
          <w:sz w:val="28"/>
          <w:szCs w:val="28"/>
        </w:rPr>
        <w:t xml:space="preserve"> </w:t>
      </w:r>
    </w:p>
    <w:p w:rsidR="00B52A97" w:rsidRDefault="00571CA4" w:rsidP="00571CA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Dot. grup 1, 10, </w:t>
      </w:r>
    </w:p>
    <w:p w:rsidR="00571CA4" w:rsidRDefault="00571CA4" w:rsidP="00571CA4">
      <w:pPr>
        <w:pStyle w:val="ogloszenie"/>
        <w:jc w:val="center"/>
        <w:rPr>
          <w:color w:val="000000"/>
        </w:rPr>
      </w:pPr>
    </w:p>
    <w:p w:rsidR="00571CA4" w:rsidRDefault="00571CA4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Pismo znak: SZP.271. </w:t>
      </w:r>
      <w:r w:rsidR="00301BDE">
        <w:rPr>
          <w:b/>
          <w:bCs/>
          <w:color w:val="000000"/>
        </w:rPr>
        <w:t>90</w:t>
      </w:r>
      <w:r>
        <w:rPr>
          <w:b/>
          <w:bCs/>
          <w:color w:val="000000"/>
        </w:rPr>
        <w:t>/10/2020/2021</w:t>
      </w:r>
    </w:p>
    <w:p w:rsidR="00571CA4" w:rsidRDefault="00571CA4" w:rsidP="00B52A97">
      <w:pPr>
        <w:spacing w:line="360" w:lineRule="auto"/>
        <w:rPr>
          <w:b/>
          <w:bCs/>
          <w:color w:val="000000"/>
        </w:rPr>
      </w:pPr>
    </w:p>
    <w:p w:rsidR="00571CA4" w:rsidRDefault="00571CA4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</w:p>
    <w:p w:rsidR="00B52A97" w:rsidRDefault="002E0BB2" w:rsidP="00B52A97">
      <w:pPr>
        <w:spacing w:line="360" w:lineRule="auto"/>
        <w:rPr>
          <w:b/>
          <w:bCs/>
          <w:color w:val="000000"/>
        </w:rPr>
      </w:pPr>
      <w:r w:rsidRPr="002E0BB2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Pr="00B52A97" w:rsidRDefault="002E0BB2" w:rsidP="00B52A97">
      <w:pPr>
        <w:spacing w:line="360" w:lineRule="auto"/>
        <w:rPr>
          <w:color w:val="000000"/>
          <w:lang w:val="en-US"/>
        </w:rPr>
      </w:pPr>
      <w:r w:rsidRPr="002E0BB2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2E0BB2">
        <w:rPr>
          <w:color w:val="000000"/>
        </w:rPr>
        <w:t>66</w:t>
      </w:r>
      <w:r w:rsidR="00B52A97">
        <w:rPr>
          <w:color w:val="000000"/>
        </w:rPr>
        <w:t xml:space="preserve"> ,</w:t>
      </w:r>
      <w:r w:rsidR="00571CA4">
        <w:rPr>
          <w:color w:val="000000"/>
        </w:rPr>
        <w:t xml:space="preserve"> </w:t>
      </w:r>
      <w:r w:rsidRPr="002E0BB2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2E0BB2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2E0BB2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2E0BB2" w:rsidRPr="002E0BB2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2E0BB2" w:rsidRPr="002E0BB2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2E0BB2" w:rsidRPr="002E0BB2">
        <w:rPr>
          <w:b/>
          <w:color w:val="000000"/>
        </w:rPr>
        <w:t>Dostawa wyrobów medycznych jednorazowego i wielorazowego użytku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E0BB2" w:rsidTr="00892385">
        <w:trPr>
          <w:cantSplit/>
          <w:trHeight w:val="2561"/>
        </w:trPr>
        <w:tc>
          <w:tcPr>
            <w:tcW w:w="9526" w:type="dxa"/>
          </w:tcPr>
          <w:p w:rsidR="002E0BB2" w:rsidRDefault="002E0BB2" w:rsidP="0089238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E0BB2">
              <w:rPr>
                <w:b/>
                <w:color w:val="000000"/>
              </w:rPr>
              <w:t>1</w:t>
            </w:r>
          </w:p>
          <w:p w:rsidR="002E0BB2" w:rsidRDefault="002E0BB2" w:rsidP="0089238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E0BB2" w:rsidRDefault="002E0BB2" w:rsidP="00892385">
            <w:pPr>
              <w:spacing w:line="360" w:lineRule="auto"/>
              <w:ind w:firstLine="284"/>
              <w:jc w:val="both"/>
              <w:rPr>
                <w:b/>
              </w:rPr>
            </w:pPr>
            <w:r w:rsidRPr="002E0BB2">
              <w:rPr>
                <w:b/>
              </w:rPr>
              <w:t>Abiss Poland sp. z o.o.</w:t>
            </w:r>
          </w:p>
          <w:p w:rsidR="002E0BB2" w:rsidRDefault="002E0BB2" w:rsidP="00892385">
            <w:pPr>
              <w:spacing w:line="360" w:lineRule="auto"/>
              <w:ind w:firstLine="284"/>
              <w:jc w:val="both"/>
              <w:rPr>
                <w:b/>
              </w:rPr>
            </w:pPr>
            <w:r w:rsidRPr="002E0BB2">
              <w:rPr>
                <w:b/>
              </w:rPr>
              <w:t>30733</w:t>
            </w:r>
            <w:r>
              <w:rPr>
                <w:b/>
              </w:rPr>
              <w:t xml:space="preserve"> </w:t>
            </w:r>
            <w:r w:rsidRPr="002E0BB2">
              <w:rPr>
                <w:b/>
              </w:rPr>
              <w:t>Kraków</w:t>
            </w:r>
          </w:p>
          <w:p w:rsidR="002E0BB2" w:rsidRDefault="002E0BB2" w:rsidP="00892385">
            <w:pPr>
              <w:spacing w:line="360" w:lineRule="auto"/>
              <w:ind w:firstLine="284"/>
              <w:jc w:val="both"/>
              <w:rPr>
                <w:b/>
              </w:rPr>
            </w:pPr>
            <w:r w:rsidRPr="002E0BB2">
              <w:rPr>
                <w:b/>
              </w:rPr>
              <w:t>Bagrowa</w:t>
            </w:r>
            <w:r>
              <w:rPr>
                <w:b/>
              </w:rPr>
              <w:t xml:space="preserve">    </w:t>
            </w:r>
            <w:r w:rsidRPr="002E0BB2">
              <w:rPr>
                <w:b/>
              </w:rPr>
              <w:t>1</w:t>
            </w:r>
          </w:p>
          <w:p w:rsidR="002E0BB2" w:rsidRDefault="002E0BB2" w:rsidP="0089238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E0BB2">
              <w:rPr>
                <w:b/>
              </w:rPr>
              <w:t>45 808.20 zł</w:t>
            </w:r>
          </w:p>
          <w:p w:rsidR="00F62E71" w:rsidRDefault="00F62E71" w:rsidP="0089238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  <w:p w:rsidR="00571CA4" w:rsidRDefault="00571CA4" w:rsidP="00892385">
            <w:pPr>
              <w:spacing w:line="360" w:lineRule="auto"/>
              <w:ind w:firstLine="284"/>
              <w:jc w:val="both"/>
            </w:pPr>
          </w:p>
        </w:tc>
      </w:tr>
      <w:tr w:rsidR="002E0BB2" w:rsidTr="00892385">
        <w:trPr>
          <w:cantSplit/>
          <w:trHeight w:val="2561"/>
        </w:trPr>
        <w:tc>
          <w:tcPr>
            <w:tcW w:w="9526" w:type="dxa"/>
          </w:tcPr>
          <w:p w:rsidR="002E0BB2" w:rsidRDefault="002E0BB2" w:rsidP="0089238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E0BB2">
              <w:rPr>
                <w:b/>
                <w:color w:val="000000"/>
              </w:rPr>
              <w:t>10</w:t>
            </w:r>
          </w:p>
          <w:p w:rsidR="002E0BB2" w:rsidRDefault="002E0BB2" w:rsidP="0089238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E0BB2" w:rsidRDefault="002E0BB2" w:rsidP="00892385">
            <w:pPr>
              <w:spacing w:line="360" w:lineRule="auto"/>
              <w:ind w:firstLine="284"/>
              <w:jc w:val="both"/>
              <w:rPr>
                <w:b/>
              </w:rPr>
            </w:pPr>
            <w:r w:rsidRPr="002E0BB2">
              <w:rPr>
                <w:b/>
              </w:rPr>
              <w:t>Rovers Polska Sp. z o.o.</w:t>
            </w:r>
          </w:p>
          <w:p w:rsidR="002E0BB2" w:rsidRDefault="002E0BB2" w:rsidP="00892385">
            <w:pPr>
              <w:spacing w:line="360" w:lineRule="auto"/>
              <w:ind w:firstLine="284"/>
              <w:jc w:val="both"/>
              <w:rPr>
                <w:b/>
              </w:rPr>
            </w:pPr>
            <w:r w:rsidRPr="002E0BB2">
              <w:rPr>
                <w:b/>
              </w:rPr>
              <w:t>05-501</w:t>
            </w:r>
            <w:r>
              <w:rPr>
                <w:b/>
              </w:rPr>
              <w:t xml:space="preserve"> </w:t>
            </w:r>
            <w:r w:rsidRPr="002E0BB2">
              <w:rPr>
                <w:b/>
              </w:rPr>
              <w:t>Piaseczno</w:t>
            </w:r>
          </w:p>
          <w:p w:rsidR="002E0BB2" w:rsidRDefault="002E0BB2" w:rsidP="00892385">
            <w:pPr>
              <w:spacing w:line="360" w:lineRule="auto"/>
              <w:ind w:firstLine="284"/>
              <w:jc w:val="both"/>
              <w:rPr>
                <w:b/>
              </w:rPr>
            </w:pPr>
            <w:r w:rsidRPr="002E0BB2">
              <w:rPr>
                <w:b/>
              </w:rPr>
              <w:t>Stołeczna</w:t>
            </w:r>
            <w:r>
              <w:rPr>
                <w:b/>
              </w:rPr>
              <w:t xml:space="preserve">    </w:t>
            </w:r>
            <w:r w:rsidRPr="002E0BB2">
              <w:rPr>
                <w:b/>
              </w:rPr>
              <w:t>10</w:t>
            </w:r>
          </w:p>
          <w:p w:rsidR="002E0BB2" w:rsidRDefault="002E0BB2" w:rsidP="0089238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2E0BB2">
              <w:rPr>
                <w:b/>
              </w:rPr>
              <w:t>3 780.00 zł</w:t>
            </w:r>
          </w:p>
          <w:p w:rsidR="00F62E71" w:rsidRDefault="00F62E71" w:rsidP="00892385">
            <w:pPr>
              <w:spacing w:line="360" w:lineRule="auto"/>
              <w:ind w:firstLine="284"/>
              <w:jc w:val="both"/>
            </w:pPr>
            <w:r>
              <w:t>Oferta spełnia warunki zawarte w SIWZ, w ustawie Prawo zamówień publicznych z dnia 29 stycznia 2004r. (tekst jednolity Dz. U. z 2019 r. poz. 1843 ) oraz jest najkorzystniejsza w kryterium  - cena - 100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F62E71" w:rsidRPr="00301BDE" w:rsidRDefault="00301BDE" w:rsidP="00B52A97">
      <w:pPr>
        <w:spacing w:line="360" w:lineRule="auto"/>
        <w:rPr>
          <w:color w:val="000000"/>
        </w:rPr>
      </w:pPr>
      <w:r w:rsidRPr="00301BDE">
        <w:rPr>
          <w:color w:val="000000"/>
        </w:rPr>
        <w:t xml:space="preserve">Postępowanie w zakresie grupy 7 zostało unieważnione </w:t>
      </w:r>
      <w:r>
        <w:rPr>
          <w:color w:val="000000"/>
        </w:rPr>
        <w:t xml:space="preserve">na podstawie art. 93 ust. 1 pkt 1 </w:t>
      </w:r>
      <w:r w:rsidR="008F2BCD">
        <w:rPr>
          <w:color w:val="000000"/>
        </w:rPr>
        <w:t xml:space="preserve">ustawy, </w:t>
      </w:r>
      <w:bookmarkStart w:id="0" w:name="_GoBack"/>
      <w:bookmarkEnd w:id="0"/>
      <w:r>
        <w:rPr>
          <w:color w:val="000000"/>
        </w:rPr>
        <w:t>ponieważ nie złożono żadnej oferty niepodlegającej odrzuceniu.</w:t>
      </w: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lastRenderedPageBreak/>
        <w:t>Streszczenie oceny i porównania złożonych ofert</w:t>
      </w:r>
    </w:p>
    <w:tbl>
      <w:tblPr>
        <w:tblW w:w="984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5"/>
        <w:gridCol w:w="2651"/>
        <w:gridCol w:w="2848"/>
        <w:gridCol w:w="1748"/>
      </w:tblGrid>
      <w:tr w:rsidR="00B52A97" w:rsidRPr="008463A1" w:rsidTr="00F62E71">
        <w:tc>
          <w:tcPr>
            <w:tcW w:w="2595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2E0BB2" w:rsidRPr="008463A1" w:rsidTr="00F62E71">
        <w:tc>
          <w:tcPr>
            <w:tcW w:w="2595" w:type="dxa"/>
            <w:shd w:val="clear" w:color="auto" w:fill="auto"/>
          </w:tcPr>
          <w:p w:rsidR="002E0BB2" w:rsidRPr="008463A1" w:rsidRDefault="002E0BB2" w:rsidP="00892385">
            <w:pPr>
              <w:rPr>
                <w:color w:val="000000"/>
                <w:sz w:val="18"/>
                <w:szCs w:val="18"/>
              </w:rPr>
            </w:pPr>
            <w:r w:rsidRPr="002E0BB2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E0BB2">
              <w:rPr>
                <w:sz w:val="18"/>
                <w:szCs w:val="18"/>
              </w:rPr>
              <w:t>Taśma do leczenia wysiłkowego nietrzymania moczu</w:t>
            </w:r>
          </w:p>
        </w:tc>
        <w:tc>
          <w:tcPr>
            <w:tcW w:w="2651" w:type="dxa"/>
            <w:shd w:val="clear" w:color="auto" w:fill="auto"/>
          </w:tcPr>
          <w:p w:rsidR="002E0BB2" w:rsidRPr="008463A1" w:rsidRDefault="002E0BB2" w:rsidP="00892385">
            <w:pPr>
              <w:rPr>
                <w:sz w:val="18"/>
                <w:szCs w:val="18"/>
              </w:rPr>
            </w:pPr>
            <w:r w:rsidRPr="002E0BB2">
              <w:rPr>
                <w:sz w:val="18"/>
                <w:szCs w:val="18"/>
              </w:rPr>
              <w:t>Abiss Poland sp. z o.o.</w:t>
            </w:r>
          </w:p>
          <w:p w:rsidR="002E0BB2" w:rsidRPr="008463A1" w:rsidRDefault="002E0BB2" w:rsidP="00892385">
            <w:pPr>
              <w:rPr>
                <w:sz w:val="18"/>
                <w:szCs w:val="18"/>
              </w:rPr>
            </w:pPr>
            <w:r w:rsidRPr="002E0BB2">
              <w:rPr>
                <w:sz w:val="18"/>
                <w:szCs w:val="18"/>
              </w:rPr>
              <w:t>Bagrowa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E0BB2">
              <w:rPr>
                <w:sz w:val="18"/>
                <w:szCs w:val="18"/>
              </w:rPr>
              <w:t>1</w:t>
            </w:r>
          </w:p>
          <w:p w:rsidR="002E0BB2" w:rsidRPr="008463A1" w:rsidRDefault="002E0BB2" w:rsidP="00892385">
            <w:pPr>
              <w:rPr>
                <w:color w:val="000000"/>
                <w:sz w:val="18"/>
                <w:szCs w:val="18"/>
              </w:rPr>
            </w:pPr>
            <w:r w:rsidRPr="002E0BB2">
              <w:rPr>
                <w:sz w:val="18"/>
                <w:szCs w:val="18"/>
              </w:rPr>
              <w:t>30733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E0BB2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2E0BB2" w:rsidRPr="008463A1" w:rsidRDefault="002E0BB2" w:rsidP="00892385">
            <w:pPr>
              <w:rPr>
                <w:color w:val="000000"/>
                <w:sz w:val="18"/>
                <w:szCs w:val="18"/>
              </w:rPr>
            </w:pPr>
            <w:r w:rsidRPr="002E0BB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2E0BB2" w:rsidRPr="008463A1" w:rsidRDefault="002E0BB2" w:rsidP="00892385">
            <w:pPr>
              <w:rPr>
                <w:color w:val="000000"/>
                <w:sz w:val="18"/>
                <w:szCs w:val="18"/>
              </w:rPr>
            </w:pPr>
            <w:r w:rsidRPr="002E0BB2">
              <w:rPr>
                <w:sz w:val="18"/>
                <w:szCs w:val="18"/>
              </w:rPr>
              <w:t xml:space="preserve">  100,00</w:t>
            </w:r>
          </w:p>
        </w:tc>
      </w:tr>
      <w:tr w:rsidR="002E0BB2" w:rsidRPr="008463A1" w:rsidTr="00F62E71">
        <w:tc>
          <w:tcPr>
            <w:tcW w:w="2595" w:type="dxa"/>
            <w:shd w:val="clear" w:color="auto" w:fill="auto"/>
          </w:tcPr>
          <w:p w:rsidR="002E0BB2" w:rsidRPr="008463A1" w:rsidRDefault="002E0BB2" w:rsidP="00892385">
            <w:pPr>
              <w:rPr>
                <w:color w:val="000000"/>
                <w:sz w:val="18"/>
                <w:szCs w:val="18"/>
              </w:rPr>
            </w:pPr>
            <w:r w:rsidRPr="002E0BB2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E0BB2">
              <w:rPr>
                <w:sz w:val="18"/>
                <w:szCs w:val="18"/>
              </w:rPr>
              <w:t>Próznociąg położniczy</w:t>
            </w:r>
          </w:p>
        </w:tc>
        <w:tc>
          <w:tcPr>
            <w:tcW w:w="2651" w:type="dxa"/>
            <w:shd w:val="clear" w:color="auto" w:fill="auto"/>
          </w:tcPr>
          <w:p w:rsidR="002E0BB2" w:rsidRPr="008463A1" w:rsidRDefault="002E0BB2" w:rsidP="00892385">
            <w:pPr>
              <w:rPr>
                <w:sz w:val="18"/>
                <w:szCs w:val="18"/>
              </w:rPr>
            </w:pPr>
            <w:r w:rsidRPr="002E0BB2">
              <w:rPr>
                <w:sz w:val="18"/>
                <w:szCs w:val="18"/>
              </w:rPr>
              <w:t>Rovers Polska Sp. z o.o.</w:t>
            </w:r>
          </w:p>
          <w:p w:rsidR="002E0BB2" w:rsidRPr="008463A1" w:rsidRDefault="002E0BB2" w:rsidP="00892385">
            <w:pPr>
              <w:rPr>
                <w:sz w:val="18"/>
                <w:szCs w:val="18"/>
              </w:rPr>
            </w:pPr>
            <w:r w:rsidRPr="002E0BB2">
              <w:rPr>
                <w:sz w:val="18"/>
                <w:szCs w:val="18"/>
              </w:rPr>
              <w:t>Stołeczna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E0BB2">
              <w:rPr>
                <w:sz w:val="18"/>
                <w:szCs w:val="18"/>
              </w:rPr>
              <w:t>10</w:t>
            </w:r>
          </w:p>
          <w:p w:rsidR="002E0BB2" w:rsidRPr="008463A1" w:rsidRDefault="002E0BB2" w:rsidP="00892385">
            <w:pPr>
              <w:rPr>
                <w:color w:val="000000"/>
                <w:sz w:val="18"/>
                <w:szCs w:val="18"/>
              </w:rPr>
            </w:pPr>
            <w:r w:rsidRPr="002E0BB2">
              <w:rPr>
                <w:sz w:val="18"/>
                <w:szCs w:val="18"/>
              </w:rPr>
              <w:t>05-501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E0BB2">
              <w:rPr>
                <w:sz w:val="18"/>
                <w:szCs w:val="18"/>
              </w:rPr>
              <w:t>Piaseczno</w:t>
            </w:r>
          </w:p>
        </w:tc>
        <w:tc>
          <w:tcPr>
            <w:tcW w:w="2848" w:type="dxa"/>
            <w:shd w:val="clear" w:color="auto" w:fill="auto"/>
          </w:tcPr>
          <w:p w:rsidR="002E0BB2" w:rsidRPr="008463A1" w:rsidRDefault="002E0BB2" w:rsidP="00892385">
            <w:pPr>
              <w:rPr>
                <w:color w:val="000000"/>
                <w:sz w:val="18"/>
                <w:szCs w:val="18"/>
              </w:rPr>
            </w:pPr>
            <w:r w:rsidRPr="002E0BB2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2E0BB2" w:rsidRPr="008463A1" w:rsidRDefault="002E0BB2" w:rsidP="00892385">
            <w:pPr>
              <w:rPr>
                <w:color w:val="000000"/>
                <w:sz w:val="18"/>
                <w:szCs w:val="18"/>
              </w:rPr>
            </w:pPr>
            <w:r w:rsidRPr="002E0BB2">
              <w:rPr>
                <w:sz w:val="18"/>
                <w:szCs w:val="18"/>
              </w:rPr>
              <w:t xml:space="preserve">  100,00</w:t>
            </w:r>
          </w:p>
        </w:tc>
      </w:tr>
    </w:tbl>
    <w:p w:rsidR="00F62E71" w:rsidRPr="00F62E71" w:rsidRDefault="00F62E71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 </w:t>
      </w:r>
    </w:p>
    <w:p w:rsidR="00F62E71" w:rsidRDefault="00F62E71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2E0BB2" w:rsidP="00B52A97">
      <w:pPr>
        <w:pStyle w:val="Nagwek"/>
        <w:tabs>
          <w:tab w:val="clear" w:pos="4536"/>
        </w:tabs>
        <w:jc w:val="both"/>
      </w:pPr>
      <w:r w:rsidRPr="002E0BB2">
        <w:t>Kraków</w:t>
      </w:r>
      <w:r w:rsidR="00B52A97">
        <w:t xml:space="preserve"> dnia: </w:t>
      </w:r>
      <w:r w:rsidRPr="002E0BB2">
        <w:t>2021-0</w:t>
      </w:r>
      <w:r w:rsidR="0037360D">
        <w:t>2</w:t>
      </w:r>
      <w:r w:rsidRPr="002E0BB2">
        <w:t>-</w:t>
      </w:r>
      <w:r w:rsidR="0037360D">
        <w:t>0</w:t>
      </w:r>
      <w:r w:rsidR="00301BDE">
        <w:t>4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4CA" w:rsidRDefault="003544CA">
      <w:r>
        <w:separator/>
      </w:r>
    </w:p>
  </w:endnote>
  <w:endnote w:type="continuationSeparator" w:id="0">
    <w:p w:rsidR="003544CA" w:rsidRDefault="00354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BB2" w:rsidRDefault="002E0B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BB2" w:rsidRDefault="002E0B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4CA" w:rsidRDefault="003544CA">
      <w:r>
        <w:separator/>
      </w:r>
    </w:p>
  </w:footnote>
  <w:footnote w:type="continuationSeparator" w:id="0">
    <w:p w:rsidR="003544CA" w:rsidRDefault="00354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BB2" w:rsidRDefault="002E0B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BB2" w:rsidRDefault="002E0B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BB2" w:rsidRDefault="002E0B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51E"/>
    <w:rsid w:val="000A2C44"/>
    <w:rsid w:val="0013751E"/>
    <w:rsid w:val="001A45D0"/>
    <w:rsid w:val="002E0BB2"/>
    <w:rsid w:val="00301BDE"/>
    <w:rsid w:val="003544CA"/>
    <w:rsid w:val="0037360D"/>
    <w:rsid w:val="003823C0"/>
    <w:rsid w:val="00571CA4"/>
    <w:rsid w:val="005E4BC7"/>
    <w:rsid w:val="00747E2D"/>
    <w:rsid w:val="007B0EDC"/>
    <w:rsid w:val="007B1A7A"/>
    <w:rsid w:val="008F2BCD"/>
    <w:rsid w:val="009A4BCD"/>
    <w:rsid w:val="009B52EF"/>
    <w:rsid w:val="009F09AD"/>
    <w:rsid w:val="00A02BF5"/>
    <w:rsid w:val="00B004FE"/>
    <w:rsid w:val="00B250F1"/>
    <w:rsid w:val="00B52A97"/>
    <w:rsid w:val="00D11F96"/>
    <w:rsid w:val="00D62134"/>
    <w:rsid w:val="00D95D66"/>
    <w:rsid w:val="00E459F1"/>
    <w:rsid w:val="00E95F70"/>
    <w:rsid w:val="00F045FA"/>
    <w:rsid w:val="00F62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15DC2"/>
  <w15:docId w15:val="{30311BF6-E317-404F-9A90-B5967BB4F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2021-02-04T12:42:00Z</dcterms:created>
  <dcterms:modified xsi:type="dcterms:W3CDTF">2021-02-04T12:42:00Z</dcterms:modified>
</cp:coreProperties>
</file>