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A97" w:rsidRDefault="001E4B8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KOREKTA _ </w:t>
      </w:r>
      <w:r w:rsidR="00B52A97">
        <w:rPr>
          <w:rFonts w:ascii="Times New Roman" w:hAnsi="Times New Roman"/>
          <w:b/>
          <w:sz w:val="28"/>
          <w:szCs w:val="28"/>
        </w:rPr>
        <w:t>OGŁOSZENI</w:t>
      </w:r>
      <w:r>
        <w:rPr>
          <w:rFonts w:ascii="Times New Roman" w:hAnsi="Times New Roman"/>
          <w:b/>
          <w:sz w:val="28"/>
          <w:szCs w:val="28"/>
        </w:rPr>
        <w:t>A</w:t>
      </w:r>
      <w:bookmarkStart w:id="0" w:name="_GoBack"/>
      <w:bookmarkEnd w:id="0"/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592EEF" w:rsidRDefault="00592EEF" w:rsidP="00592EE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Dot. grup 2, 3, 8, 9, 11, 12, 16, 18, 19, 20, 22, 23, 28, 29, 30, 31, 32, 33, 36, 40, 43, 45, 46, 55</w:t>
      </w:r>
    </w:p>
    <w:p w:rsidR="00592EEF" w:rsidRDefault="00592EEF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592EEF" w:rsidRDefault="00592EEF" w:rsidP="00592EEF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Pismo znak: SZP</w:t>
      </w:r>
      <w:r w:rsidR="00A7135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271.17/</w:t>
      </w:r>
      <w:r w:rsidR="001E4B87">
        <w:rPr>
          <w:rFonts w:ascii="Times New Roman" w:hAnsi="Times New Roman"/>
          <w:b/>
          <w:sz w:val="28"/>
          <w:szCs w:val="28"/>
        </w:rPr>
        <w:t>57</w:t>
      </w:r>
      <w:r>
        <w:rPr>
          <w:rFonts w:ascii="Times New Roman" w:hAnsi="Times New Roman"/>
          <w:b/>
          <w:sz w:val="28"/>
          <w:szCs w:val="28"/>
        </w:rPr>
        <w:t>/2020/2021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592EEF" w:rsidRDefault="00592EEF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021F66" w:rsidP="00B52A97">
      <w:pPr>
        <w:spacing w:line="360" w:lineRule="auto"/>
        <w:rPr>
          <w:b/>
          <w:bCs/>
          <w:color w:val="000000"/>
        </w:rPr>
      </w:pPr>
      <w:r w:rsidRPr="00021F66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021F66" w:rsidP="00B52A97">
      <w:pPr>
        <w:spacing w:line="360" w:lineRule="auto"/>
        <w:rPr>
          <w:color w:val="000000"/>
          <w:lang w:val="en-US"/>
        </w:rPr>
      </w:pPr>
      <w:r w:rsidRPr="00021F66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021F66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592EEF">
        <w:rPr>
          <w:color w:val="000000"/>
        </w:rPr>
        <w:t xml:space="preserve"> </w:t>
      </w:r>
      <w:r w:rsidRPr="00021F66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021F66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021F66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021F66" w:rsidRPr="00021F66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021F66" w:rsidRPr="00021F66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1E4B8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Zamawiający </w:t>
      </w:r>
      <w:r w:rsidR="00B52A97">
        <w:rPr>
          <w:color w:val="000000"/>
        </w:rPr>
        <w:t>informuje</w:t>
      </w:r>
      <w:r>
        <w:rPr>
          <w:color w:val="000000"/>
        </w:rPr>
        <w:t xml:space="preserve">, że w ogłoszeniu </w:t>
      </w:r>
      <w:r>
        <w:rPr>
          <w:color w:val="000000"/>
        </w:rPr>
        <w:t xml:space="preserve">o wyniku postępowania na </w:t>
      </w:r>
      <w:r w:rsidRPr="00021F66">
        <w:rPr>
          <w:b/>
          <w:color w:val="000000"/>
        </w:rPr>
        <w:t>Dostawa wyrobów medycznych jednorazowego i wielorazowego użytku</w:t>
      </w:r>
      <w:r>
        <w:rPr>
          <w:color w:val="000000"/>
        </w:rPr>
        <w:t xml:space="preserve"> z dnia 15 stycznia 2021 znak pisma SZP.271. 17/10/2020/2021 </w:t>
      </w:r>
      <w:r w:rsidR="00B52A97">
        <w:rPr>
          <w:color w:val="000000"/>
        </w:rPr>
        <w:t xml:space="preserve"> </w:t>
      </w:r>
      <w:r>
        <w:rPr>
          <w:color w:val="000000"/>
        </w:rPr>
        <w:t xml:space="preserve"> nastąpiła omyłka pisarska w zakresie grupy 54, gdzie zawarto informacje o wyborze Wykonawcy a  której wybór nastąpi w terminie późniejszym. 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592EEF" w:rsidRDefault="00592EEF" w:rsidP="00B52A97">
      <w:pPr>
        <w:pStyle w:val="Nagwek"/>
        <w:tabs>
          <w:tab w:val="clear" w:pos="4536"/>
        </w:tabs>
        <w:jc w:val="both"/>
      </w:pPr>
    </w:p>
    <w:p w:rsidR="00592EEF" w:rsidRDefault="00592EEF" w:rsidP="00B52A97">
      <w:pPr>
        <w:pStyle w:val="Nagwek"/>
        <w:tabs>
          <w:tab w:val="clear" w:pos="4536"/>
        </w:tabs>
        <w:jc w:val="both"/>
      </w:pPr>
    </w:p>
    <w:p w:rsidR="00592EEF" w:rsidRDefault="00592EEF" w:rsidP="00B52A97">
      <w:pPr>
        <w:pStyle w:val="Nagwek"/>
        <w:tabs>
          <w:tab w:val="clear" w:pos="4536"/>
        </w:tabs>
        <w:jc w:val="both"/>
      </w:pPr>
    </w:p>
    <w:p w:rsidR="00B52A97" w:rsidRDefault="00021F66" w:rsidP="00B52A97">
      <w:pPr>
        <w:pStyle w:val="Nagwek"/>
        <w:tabs>
          <w:tab w:val="clear" w:pos="4536"/>
        </w:tabs>
        <w:jc w:val="both"/>
      </w:pPr>
      <w:r w:rsidRPr="00021F66">
        <w:t>Kraków</w:t>
      </w:r>
      <w:r w:rsidR="00B52A97">
        <w:t xml:space="preserve"> dnia: </w:t>
      </w:r>
      <w:r w:rsidRPr="00021F66">
        <w:t>2021-01-</w:t>
      </w:r>
      <w:r w:rsidR="001E4B87">
        <w:t>2</w:t>
      </w:r>
      <w:r w:rsidRPr="00021F66">
        <w:t>5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22F" w:rsidRDefault="0095722F">
      <w:r>
        <w:separator/>
      </w:r>
    </w:p>
  </w:endnote>
  <w:endnote w:type="continuationSeparator" w:id="0">
    <w:p w:rsidR="0095722F" w:rsidRDefault="0095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6450F" w:rsidRDefault="00B6450F">
    <w:pPr>
      <w:pStyle w:val="Stopka"/>
      <w:tabs>
        <w:tab w:val="clear" w:pos="4536"/>
      </w:tabs>
      <w:jc w:val="center"/>
      <w:rPr>
        <w:sz w:val="18"/>
        <w:szCs w:val="18"/>
      </w:rPr>
    </w:pPr>
  </w:p>
  <w:p w:rsidR="00B6450F" w:rsidRDefault="00B6450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22F" w:rsidRDefault="0095722F">
      <w:r>
        <w:separator/>
      </w:r>
    </w:p>
  </w:footnote>
  <w:footnote w:type="continuationSeparator" w:id="0">
    <w:p w:rsidR="0095722F" w:rsidRDefault="00957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BF7"/>
    <w:rsid w:val="00021F66"/>
    <w:rsid w:val="00082DBC"/>
    <w:rsid w:val="000A2C44"/>
    <w:rsid w:val="001A45D0"/>
    <w:rsid w:val="001E4B87"/>
    <w:rsid w:val="003E6812"/>
    <w:rsid w:val="003E744A"/>
    <w:rsid w:val="00471D85"/>
    <w:rsid w:val="004D7BF7"/>
    <w:rsid w:val="00592EEF"/>
    <w:rsid w:val="005E4BC7"/>
    <w:rsid w:val="006B03D5"/>
    <w:rsid w:val="0074571F"/>
    <w:rsid w:val="00747E2D"/>
    <w:rsid w:val="007B0EDC"/>
    <w:rsid w:val="007B1A7A"/>
    <w:rsid w:val="007B68B9"/>
    <w:rsid w:val="007D4C16"/>
    <w:rsid w:val="00956C42"/>
    <w:rsid w:val="0095722F"/>
    <w:rsid w:val="009A4BCD"/>
    <w:rsid w:val="009B52EF"/>
    <w:rsid w:val="00A7135A"/>
    <w:rsid w:val="00B004FE"/>
    <w:rsid w:val="00B52A97"/>
    <w:rsid w:val="00B6450F"/>
    <w:rsid w:val="00BE6E41"/>
    <w:rsid w:val="00CA03BC"/>
    <w:rsid w:val="00D50503"/>
    <w:rsid w:val="00D62134"/>
    <w:rsid w:val="00D931A5"/>
    <w:rsid w:val="00E459F1"/>
    <w:rsid w:val="00F4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A5DF"/>
  <w15:docId w15:val="{B8D76F29-6C31-4C4C-A0AA-2D937B67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69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2021-01-15T09:40:00Z</cp:lastPrinted>
  <dcterms:created xsi:type="dcterms:W3CDTF">2021-01-25T13:30:00Z</dcterms:created>
  <dcterms:modified xsi:type="dcterms:W3CDTF">2021-01-25T13:35:00Z</dcterms:modified>
</cp:coreProperties>
</file>