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1D923" w14:textId="77777777" w:rsidR="00007727" w:rsidRPr="000B4660" w:rsidRDefault="00C6211A" w:rsidP="00007727">
      <w:pPr>
        <w:jc w:val="right"/>
        <w:rPr>
          <w:b/>
          <w:bCs/>
          <w:sz w:val="22"/>
          <w:szCs w:val="22"/>
        </w:rPr>
      </w:pPr>
      <w:r w:rsidRPr="000B4660">
        <w:rPr>
          <w:sz w:val="22"/>
          <w:szCs w:val="22"/>
        </w:rPr>
        <w:t>Niepołomice</w:t>
      </w:r>
      <w:r w:rsidR="00007727" w:rsidRPr="000B4660">
        <w:rPr>
          <w:sz w:val="22"/>
          <w:szCs w:val="22"/>
        </w:rPr>
        <w:t xml:space="preserve"> dnia: </w:t>
      </w:r>
      <w:r w:rsidRPr="000B4660">
        <w:rPr>
          <w:sz w:val="22"/>
          <w:szCs w:val="22"/>
        </w:rPr>
        <w:t>2021-01-22</w:t>
      </w:r>
    </w:p>
    <w:p w14:paraId="76841184" w14:textId="77777777" w:rsidR="00007727" w:rsidRPr="000B4660" w:rsidRDefault="00007727" w:rsidP="00A80738">
      <w:pPr>
        <w:rPr>
          <w:b/>
          <w:bCs/>
          <w:sz w:val="22"/>
          <w:szCs w:val="22"/>
        </w:rPr>
      </w:pPr>
    </w:p>
    <w:p w14:paraId="43A0F442" w14:textId="77777777" w:rsidR="00007727" w:rsidRPr="000B4660" w:rsidRDefault="00007727" w:rsidP="00A80738">
      <w:pPr>
        <w:rPr>
          <w:b/>
          <w:bCs/>
          <w:sz w:val="22"/>
          <w:szCs w:val="22"/>
        </w:rPr>
      </w:pPr>
    </w:p>
    <w:p w14:paraId="10C752D5" w14:textId="77777777" w:rsidR="00A80738" w:rsidRPr="000B4660" w:rsidRDefault="00C6211A" w:rsidP="00173B20">
      <w:pPr>
        <w:spacing w:after="40"/>
        <w:rPr>
          <w:b/>
          <w:bCs/>
          <w:sz w:val="22"/>
          <w:szCs w:val="22"/>
        </w:rPr>
      </w:pPr>
      <w:r w:rsidRPr="000B4660">
        <w:rPr>
          <w:b/>
          <w:bCs/>
          <w:sz w:val="22"/>
          <w:szCs w:val="22"/>
        </w:rPr>
        <w:t>GMINA NIEPOŁOMICE</w:t>
      </w:r>
    </w:p>
    <w:p w14:paraId="49C17A76" w14:textId="77777777" w:rsidR="00A80738" w:rsidRPr="000B4660" w:rsidRDefault="00C6211A" w:rsidP="00A80738">
      <w:pPr>
        <w:rPr>
          <w:bCs/>
          <w:sz w:val="22"/>
          <w:szCs w:val="22"/>
        </w:rPr>
      </w:pPr>
      <w:r w:rsidRPr="000B4660">
        <w:rPr>
          <w:bCs/>
          <w:sz w:val="22"/>
          <w:szCs w:val="22"/>
        </w:rPr>
        <w:t>Pl. Zwycięstwa</w:t>
      </w:r>
      <w:r w:rsidR="00A80738" w:rsidRPr="000B4660">
        <w:rPr>
          <w:bCs/>
          <w:sz w:val="22"/>
          <w:szCs w:val="22"/>
        </w:rPr>
        <w:t xml:space="preserve"> </w:t>
      </w:r>
      <w:r w:rsidRPr="000B4660">
        <w:rPr>
          <w:bCs/>
          <w:sz w:val="22"/>
          <w:szCs w:val="22"/>
        </w:rPr>
        <w:t>13</w:t>
      </w:r>
    </w:p>
    <w:p w14:paraId="1E83ECD7" w14:textId="77777777" w:rsidR="00A80738" w:rsidRPr="000B4660" w:rsidRDefault="00C6211A" w:rsidP="00A80738">
      <w:pPr>
        <w:rPr>
          <w:bCs/>
          <w:sz w:val="22"/>
          <w:szCs w:val="22"/>
        </w:rPr>
      </w:pPr>
      <w:r w:rsidRPr="000B4660">
        <w:rPr>
          <w:bCs/>
          <w:sz w:val="22"/>
          <w:szCs w:val="22"/>
        </w:rPr>
        <w:t>32-005</w:t>
      </w:r>
      <w:r w:rsidR="00A80738" w:rsidRPr="000B4660">
        <w:rPr>
          <w:bCs/>
          <w:sz w:val="22"/>
          <w:szCs w:val="22"/>
        </w:rPr>
        <w:t xml:space="preserve"> </w:t>
      </w:r>
      <w:r w:rsidRPr="000B4660">
        <w:rPr>
          <w:bCs/>
          <w:sz w:val="22"/>
          <w:szCs w:val="22"/>
        </w:rPr>
        <w:t>Niepołomice</w:t>
      </w:r>
    </w:p>
    <w:p w14:paraId="4621C421" w14:textId="77777777" w:rsidR="00A80738" w:rsidRPr="000B466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6DFF88" w14:textId="77777777" w:rsidR="00A80738" w:rsidRPr="000B466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EF0BA34" w14:textId="77777777" w:rsidR="00A80738" w:rsidRPr="000B466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B4660">
        <w:rPr>
          <w:sz w:val="22"/>
          <w:szCs w:val="22"/>
        </w:rPr>
        <w:t>Znak sprawy:</w:t>
      </w:r>
      <w:r w:rsidRPr="000B4660">
        <w:rPr>
          <w:b/>
          <w:sz w:val="22"/>
          <w:szCs w:val="22"/>
        </w:rPr>
        <w:t xml:space="preserve"> </w:t>
      </w:r>
      <w:r w:rsidR="00C6211A" w:rsidRPr="000B4660">
        <w:rPr>
          <w:b/>
          <w:sz w:val="22"/>
          <w:szCs w:val="22"/>
        </w:rPr>
        <w:t>ZP.271.29.2020</w:t>
      </w:r>
      <w:r w:rsidR="00A80738" w:rsidRPr="000B4660">
        <w:rPr>
          <w:sz w:val="22"/>
          <w:szCs w:val="22"/>
        </w:rPr>
        <w:tab/>
        <w:t xml:space="preserve"> </w:t>
      </w:r>
    </w:p>
    <w:p w14:paraId="042446C5" w14:textId="77777777" w:rsidR="00A80738" w:rsidRPr="000B466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0D194C" w14:textId="77777777" w:rsidR="00A80738" w:rsidRPr="000B466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9070B8" w14:textId="77777777" w:rsidR="00A80738" w:rsidRPr="000B46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B4660">
        <w:rPr>
          <w:b/>
          <w:spacing w:val="20"/>
          <w:sz w:val="22"/>
          <w:szCs w:val="22"/>
        </w:rPr>
        <w:t>INFORMACJA Z OTWARCIA OFERT</w:t>
      </w:r>
    </w:p>
    <w:p w14:paraId="5B412346" w14:textId="77777777" w:rsidR="00A80738" w:rsidRPr="000B46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CF32BDD" w14:textId="77777777" w:rsidR="00C659E2" w:rsidRPr="000B466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B4660">
        <w:rPr>
          <w:bCs/>
          <w:sz w:val="22"/>
          <w:szCs w:val="22"/>
        </w:rPr>
        <w:t xml:space="preserve">Dotyczy </w:t>
      </w:r>
      <w:r w:rsidRPr="000B4660">
        <w:rPr>
          <w:sz w:val="22"/>
          <w:szCs w:val="22"/>
        </w:rPr>
        <w:t xml:space="preserve">postępowania o udzielenie zamówienia publicznego prowadzonego w trybie </w:t>
      </w:r>
      <w:r w:rsidR="00C6211A" w:rsidRPr="000B4660">
        <w:rPr>
          <w:sz w:val="22"/>
          <w:szCs w:val="22"/>
        </w:rPr>
        <w:t>przetarg nieograniczony</w:t>
      </w:r>
      <w:r w:rsidRPr="000B4660">
        <w:rPr>
          <w:sz w:val="22"/>
          <w:szCs w:val="22"/>
        </w:rPr>
        <w:t xml:space="preserve"> na: </w:t>
      </w:r>
    </w:p>
    <w:p w14:paraId="47E6ABA8" w14:textId="77777777" w:rsidR="00A80738" w:rsidRPr="000B4660" w:rsidRDefault="00C6211A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0B4660">
        <w:rPr>
          <w:b/>
          <w:sz w:val="22"/>
          <w:szCs w:val="22"/>
        </w:rPr>
        <w:t>Dostawa   sprzętu  w ramach projektu  "Modernizacja Kształcenia Zawodowego w Małopolsce II".</w:t>
      </w:r>
    </w:p>
    <w:p w14:paraId="775414EF" w14:textId="77777777" w:rsidR="004C7E9B" w:rsidRPr="000B4660" w:rsidRDefault="00A80738" w:rsidP="00490DC0">
      <w:pPr>
        <w:spacing w:before="120"/>
        <w:jc w:val="both"/>
        <w:rPr>
          <w:sz w:val="22"/>
          <w:szCs w:val="22"/>
        </w:rPr>
      </w:pPr>
      <w:r w:rsidRPr="000B4660">
        <w:rPr>
          <w:sz w:val="22"/>
          <w:szCs w:val="22"/>
        </w:rPr>
        <w:t xml:space="preserve">Zamawiający na podstawie art. 86 ust. 5 </w:t>
      </w:r>
      <w:r w:rsidR="004C7E9B" w:rsidRPr="000B4660">
        <w:rPr>
          <w:bCs/>
          <w:sz w:val="22"/>
          <w:szCs w:val="22"/>
        </w:rPr>
        <w:t xml:space="preserve">ustawy z dnia </w:t>
      </w:r>
      <w:r w:rsidR="004C7E9B" w:rsidRPr="000B4660">
        <w:rPr>
          <w:sz w:val="22"/>
          <w:szCs w:val="22"/>
        </w:rPr>
        <w:t xml:space="preserve">29 stycznia 2004 roku Prawo Zamówień Publicznych </w:t>
      </w:r>
      <w:r w:rsidR="00C6211A" w:rsidRPr="000B4660">
        <w:rPr>
          <w:sz w:val="22"/>
          <w:szCs w:val="22"/>
        </w:rPr>
        <w:t>(</w:t>
      </w:r>
      <w:proofErr w:type="spellStart"/>
      <w:r w:rsidR="00C6211A" w:rsidRPr="000B4660">
        <w:rPr>
          <w:sz w:val="22"/>
          <w:szCs w:val="22"/>
        </w:rPr>
        <w:t>t.j</w:t>
      </w:r>
      <w:proofErr w:type="spellEnd"/>
      <w:r w:rsidR="00C6211A" w:rsidRPr="000B4660">
        <w:rPr>
          <w:sz w:val="22"/>
          <w:szCs w:val="22"/>
        </w:rPr>
        <w:t>. Dz.U. z 2019 r. poz. 1843)</w:t>
      </w:r>
      <w:r w:rsidR="00490DC0" w:rsidRPr="000B4660">
        <w:rPr>
          <w:sz w:val="22"/>
          <w:szCs w:val="22"/>
        </w:rPr>
        <w:t xml:space="preserve"> przekazuje</w:t>
      </w:r>
      <w:r w:rsidR="00F95C33" w:rsidRPr="000B4660">
        <w:rPr>
          <w:sz w:val="22"/>
          <w:szCs w:val="22"/>
        </w:rPr>
        <w:t xml:space="preserve"> </w:t>
      </w:r>
      <w:r w:rsidR="004C7E9B" w:rsidRPr="000B4660">
        <w:rPr>
          <w:sz w:val="22"/>
          <w:szCs w:val="22"/>
        </w:rPr>
        <w:t>informacje</w:t>
      </w:r>
      <w:r w:rsidR="00035488" w:rsidRPr="000B4660">
        <w:rPr>
          <w:sz w:val="22"/>
          <w:szCs w:val="22"/>
        </w:rPr>
        <w:t xml:space="preserve"> z otwarcia ofert:</w:t>
      </w:r>
    </w:p>
    <w:p w14:paraId="6FB40AE9" w14:textId="77777777" w:rsidR="00A80738" w:rsidRPr="000B4660" w:rsidRDefault="00A80738" w:rsidP="00490DC0">
      <w:pPr>
        <w:spacing w:before="120" w:after="120"/>
        <w:jc w:val="both"/>
        <w:rPr>
          <w:sz w:val="22"/>
          <w:szCs w:val="22"/>
        </w:rPr>
      </w:pPr>
      <w:r w:rsidRPr="000B4660">
        <w:rPr>
          <w:sz w:val="22"/>
          <w:szCs w:val="22"/>
        </w:rPr>
        <w:t>Ot</w:t>
      </w:r>
      <w:r w:rsidR="00FF4AB1" w:rsidRPr="000B4660">
        <w:rPr>
          <w:sz w:val="22"/>
          <w:szCs w:val="22"/>
        </w:rPr>
        <w:t xml:space="preserve">warcie ofert odbyło się w dniu </w:t>
      </w:r>
      <w:r w:rsidR="00C6211A" w:rsidRPr="000B4660">
        <w:rPr>
          <w:sz w:val="22"/>
          <w:szCs w:val="22"/>
        </w:rPr>
        <w:t>22/01/2021</w:t>
      </w:r>
      <w:r w:rsidR="00FF4AB1" w:rsidRPr="000B4660">
        <w:rPr>
          <w:sz w:val="22"/>
          <w:szCs w:val="22"/>
        </w:rPr>
        <w:t xml:space="preserve"> o godz. </w:t>
      </w:r>
      <w:r w:rsidR="00C6211A" w:rsidRPr="000B4660">
        <w:rPr>
          <w:sz w:val="22"/>
          <w:szCs w:val="22"/>
        </w:rPr>
        <w:t>10:30</w:t>
      </w:r>
      <w:r w:rsidR="00FF4AB1" w:rsidRPr="000B4660">
        <w:rPr>
          <w:sz w:val="22"/>
          <w:szCs w:val="22"/>
        </w:rPr>
        <w:t>.</w:t>
      </w:r>
    </w:p>
    <w:p w14:paraId="691370AC" w14:textId="77777777" w:rsidR="00A80738" w:rsidRPr="000B4660" w:rsidRDefault="00C659E2" w:rsidP="00A80738">
      <w:pPr>
        <w:spacing w:before="120" w:after="120"/>
        <w:jc w:val="both"/>
        <w:rPr>
          <w:sz w:val="22"/>
          <w:szCs w:val="22"/>
        </w:rPr>
      </w:pPr>
      <w:r w:rsidRPr="000B4660">
        <w:rPr>
          <w:sz w:val="22"/>
          <w:szCs w:val="22"/>
        </w:rPr>
        <w:t>K</w:t>
      </w:r>
      <w:r w:rsidR="00A80738" w:rsidRPr="000B4660">
        <w:rPr>
          <w:sz w:val="22"/>
          <w:szCs w:val="22"/>
        </w:rPr>
        <w:t>wot</w:t>
      </w:r>
      <w:r w:rsidRPr="000B4660">
        <w:rPr>
          <w:sz w:val="22"/>
          <w:szCs w:val="22"/>
        </w:rPr>
        <w:t>a</w:t>
      </w:r>
      <w:r w:rsidR="00FF4AB1" w:rsidRPr="000B4660">
        <w:rPr>
          <w:sz w:val="22"/>
          <w:szCs w:val="22"/>
        </w:rPr>
        <w:t>, jaką</w:t>
      </w:r>
      <w:r w:rsidRPr="000B4660">
        <w:rPr>
          <w:sz w:val="22"/>
          <w:szCs w:val="22"/>
        </w:rPr>
        <w:t xml:space="preserve"> Zamawiający</w:t>
      </w:r>
      <w:r w:rsidR="00FF4AB1" w:rsidRPr="000B4660">
        <w:rPr>
          <w:sz w:val="22"/>
          <w:szCs w:val="22"/>
        </w:rPr>
        <w:t xml:space="preserve"> zamierza przeznac</w:t>
      </w:r>
      <w:r w:rsidRPr="000B4660">
        <w:rPr>
          <w:sz w:val="22"/>
          <w:szCs w:val="22"/>
        </w:rPr>
        <w:t>zyć na sfinansowanie zamówienia</w:t>
      </w:r>
      <w:r w:rsidR="00FF4AB1" w:rsidRPr="000B4660">
        <w:rPr>
          <w:sz w:val="22"/>
          <w:szCs w:val="22"/>
        </w:rPr>
        <w:t xml:space="preserve"> w</w:t>
      </w:r>
      <w:r w:rsidRPr="000B4660">
        <w:rPr>
          <w:sz w:val="22"/>
          <w:szCs w:val="22"/>
        </w:rPr>
        <w:t xml:space="preserve">ynosi: </w:t>
      </w:r>
      <w:r w:rsidR="00C6211A" w:rsidRPr="008766CF">
        <w:rPr>
          <w:b/>
          <w:bCs/>
          <w:sz w:val="22"/>
          <w:szCs w:val="22"/>
        </w:rPr>
        <w:t>177 540.00</w:t>
      </w:r>
      <w:r w:rsidR="00FF4AB1" w:rsidRPr="008766CF">
        <w:rPr>
          <w:b/>
          <w:bCs/>
          <w:sz w:val="22"/>
          <w:szCs w:val="22"/>
        </w:rPr>
        <w:t xml:space="preserve"> zł</w:t>
      </w:r>
      <w:r w:rsidR="00FF4AB1" w:rsidRPr="000B4660">
        <w:rPr>
          <w:sz w:val="22"/>
          <w:szCs w:val="22"/>
        </w:rPr>
        <w:t xml:space="preserve"> brutto.</w:t>
      </w:r>
    </w:p>
    <w:p w14:paraId="29D66335" w14:textId="77777777" w:rsidR="00A80738" w:rsidRPr="000B4660" w:rsidRDefault="00C659E2" w:rsidP="00A80738">
      <w:pPr>
        <w:spacing w:before="120" w:after="120"/>
        <w:jc w:val="both"/>
        <w:rPr>
          <w:sz w:val="22"/>
          <w:szCs w:val="22"/>
        </w:rPr>
      </w:pPr>
      <w:r w:rsidRPr="000B4660">
        <w:rPr>
          <w:sz w:val="22"/>
          <w:szCs w:val="22"/>
        </w:rPr>
        <w:t>W wyznaczonym terminie o</w:t>
      </w:r>
      <w:r w:rsidR="00A80738" w:rsidRPr="000B4660">
        <w:rPr>
          <w:sz w:val="22"/>
          <w:szCs w:val="22"/>
        </w:rPr>
        <w:t>ferty złożyli</w:t>
      </w:r>
      <w:r w:rsidRPr="000B4660">
        <w:rPr>
          <w:sz w:val="22"/>
          <w:szCs w:val="22"/>
        </w:rPr>
        <w:t xml:space="preserve"> następujący W</w:t>
      </w:r>
      <w:r w:rsidR="00490DC0" w:rsidRPr="000B4660">
        <w:rPr>
          <w:sz w:val="22"/>
          <w:szCs w:val="22"/>
        </w:rPr>
        <w:t>ykonawcy</w:t>
      </w:r>
      <w:r w:rsidR="00A80738" w:rsidRPr="000B4660">
        <w:rPr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842"/>
        <w:gridCol w:w="1276"/>
        <w:gridCol w:w="1134"/>
      </w:tblGrid>
      <w:tr w:rsidR="0069085C" w:rsidRPr="000B4660" w14:paraId="7B6AB3FF" w14:textId="77777777" w:rsidTr="000B4660">
        <w:tc>
          <w:tcPr>
            <w:tcW w:w="706" w:type="dxa"/>
            <w:shd w:val="clear" w:color="auto" w:fill="auto"/>
            <w:vAlign w:val="center"/>
          </w:tcPr>
          <w:p w14:paraId="20A8B13C" w14:textId="77777777" w:rsidR="0069085C" w:rsidRPr="000B4660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2A4217E" w14:textId="77777777" w:rsidR="00490DC0" w:rsidRPr="000B4660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Nazwa (firma</w:t>
            </w:r>
            <w:r w:rsidR="0069085C" w:rsidRPr="000B4660">
              <w:rPr>
                <w:sz w:val="22"/>
                <w:szCs w:val="22"/>
              </w:rPr>
              <w:t>)</w:t>
            </w:r>
            <w:r w:rsidRPr="000B4660">
              <w:rPr>
                <w:sz w:val="22"/>
                <w:szCs w:val="22"/>
              </w:rPr>
              <w:t xml:space="preserve"> </w:t>
            </w:r>
          </w:p>
          <w:p w14:paraId="6DA59851" w14:textId="77777777" w:rsidR="0069085C" w:rsidRPr="000B4660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 xml:space="preserve">i adres </w:t>
            </w:r>
            <w:r w:rsidR="0069085C" w:rsidRPr="000B4660">
              <w:rPr>
                <w:sz w:val="22"/>
                <w:szCs w:val="22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D14874" w14:textId="77777777" w:rsidR="0069085C" w:rsidRPr="000B4660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BD53945" w14:textId="77777777" w:rsidR="0069085C" w:rsidRPr="000B4660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2EF92" w14:textId="77777777" w:rsidR="0069085C" w:rsidRPr="000B4660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D9646" w14:textId="77777777" w:rsidR="0069085C" w:rsidRPr="000B4660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Warunki płatności</w:t>
            </w:r>
          </w:p>
        </w:tc>
      </w:tr>
      <w:tr w:rsidR="00C6211A" w:rsidRPr="000B4660" w14:paraId="668C427D" w14:textId="77777777" w:rsidTr="000B4660">
        <w:tc>
          <w:tcPr>
            <w:tcW w:w="706" w:type="dxa"/>
            <w:shd w:val="clear" w:color="auto" w:fill="auto"/>
            <w:vAlign w:val="center"/>
          </w:tcPr>
          <w:p w14:paraId="47884329" w14:textId="77777777" w:rsidR="00C6211A" w:rsidRPr="000B4660" w:rsidRDefault="00C6211A" w:rsidP="005865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14:paraId="518560AC" w14:textId="77777777" w:rsidR="00C6211A" w:rsidRPr="000B4660" w:rsidRDefault="00C6211A" w:rsidP="00586548">
            <w:pPr>
              <w:spacing w:before="40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 xml:space="preserve">WEB-PROFIT Maciej </w:t>
            </w:r>
            <w:proofErr w:type="spellStart"/>
            <w:r w:rsidRPr="000B4660">
              <w:rPr>
                <w:sz w:val="22"/>
                <w:szCs w:val="22"/>
              </w:rPr>
              <w:t>Kuźlik</w:t>
            </w:r>
            <w:proofErr w:type="spellEnd"/>
          </w:p>
          <w:p w14:paraId="04DA8C17" w14:textId="77777777" w:rsidR="00C6211A" w:rsidRPr="000B4660" w:rsidRDefault="00C6211A" w:rsidP="00586548">
            <w:pPr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 xml:space="preserve">ul. Spokojna 18 </w:t>
            </w:r>
          </w:p>
          <w:p w14:paraId="4F3D0D85" w14:textId="77777777" w:rsidR="00C6211A" w:rsidRPr="000B4660" w:rsidRDefault="00C6211A" w:rsidP="00586548">
            <w:pPr>
              <w:spacing w:after="4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41-940 Piekary Śląskie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3C85E0" w14:textId="436EE0DF" w:rsidR="00C6211A" w:rsidRPr="000B4660" w:rsidRDefault="00C6211A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164</w:t>
            </w:r>
            <w:r w:rsidR="000B4660">
              <w:rPr>
                <w:sz w:val="22"/>
                <w:szCs w:val="22"/>
              </w:rPr>
              <w:t> </w:t>
            </w:r>
            <w:r w:rsidRPr="000B4660">
              <w:rPr>
                <w:sz w:val="22"/>
                <w:szCs w:val="22"/>
              </w:rPr>
              <w:t>315</w:t>
            </w:r>
            <w:r w:rsidR="000B4660">
              <w:rPr>
                <w:sz w:val="22"/>
                <w:szCs w:val="22"/>
              </w:rPr>
              <w:t>,</w:t>
            </w:r>
            <w:r w:rsidRPr="000B4660">
              <w:rPr>
                <w:sz w:val="22"/>
                <w:szCs w:val="22"/>
              </w:rPr>
              <w:t>90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0E8C50E" w14:textId="0469B537" w:rsidR="00C6211A" w:rsidRPr="000B4660" w:rsidRDefault="00C6211A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do 30 dni</w:t>
            </w:r>
            <w:r w:rsidR="000B4660">
              <w:rPr>
                <w:sz w:val="22"/>
                <w:szCs w:val="22"/>
              </w:rPr>
              <w:t xml:space="preserve"> od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DC8C78" w14:textId="77777777" w:rsidR="00C6211A" w:rsidRPr="000B4660" w:rsidRDefault="00C6211A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059E08" w14:textId="6B6DF3A4" w:rsidR="00C6211A" w:rsidRPr="000B4660" w:rsidRDefault="000B4660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w SIWZ</w:t>
            </w:r>
          </w:p>
        </w:tc>
      </w:tr>
      <w:tr w:rsidR="00C6211A" w:rsidRPr="000B4660" w14:paraId="745A61C5" w14:textId="77777777" w:rsidTr="000B4660">
        <w:tc>
          <w:tcPr>
            <w:tcW w:w="706" w:type="dxa"/>
            <w:shd w:val="clear" w:color="auto" w:fill="auto"/>
            <w:vAlign w:val="center"/>
          </w:tcPr>
          <w:p w14:paraId="2DDFAE59" w14:textId="77777777" w:rsidR="00C6211A" w:rsidRPr="000B4660" w:rsidRDefault="00C6211A" w:rsidP="005865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14:paraId="06DE23C4" w14:textId="77777777" w:rsidR="000B4660" w:rsidRPr="000B4660" w:rsidRDefault="00C6211A" w:rsidP="00586548">
            <w:pPr>
              <w:spacing w:before="40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Przedsiębiorstwo Handlowo-Usługowe PHU BMS sp.</w:t>
            </w:r>
            <w:r w:rsidR="000B4660" w:rsidRPr="000B4660">
              <w:rPr>
                <w:sz w:val="22"/>
                <w:szCs w:val="22"/>
              </w:rPr>
              <w:t xml:space="preserve"> </w:t>
            </w:r>
            <w:r w:rsidRPr="000B4660">
              <w:rPr>
                <w:sz w:val="22"/>
                <w:szCs w:val="22"/>
              </w:rPr>
              <w:t xml:space="preserve">j. </w:t>
            </w:r>
          </w:p>
          <w:p w14:paraId="79304640" w14:textId="36E83FA3" w:rsidR="00C6211A" w:rsidRPr="000B4660" w:rsidRDefault="00C6211A" w:rsidP="00586548">
            <w:pPr>
              <w:spacing w:before="40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Z. Bielecki</w:t>
            </w:r>
          </w:p>
          <w:p w14:paraId="4C03EEC0" w14:textId="77777777" w:rsidR="00C6211A" w:rsidRPr="000B4660" w:rsidRDefault="00C6211A" w:rsidP="00586548">
            <w:pPr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 xml:space="preserve">ul. Staszica 22 </w:t>
            </w:r>
          </w:p>
          <w:p w14:paraId="4DEB0BFF" w14:textId="77777777" w:rsidR="00C6211A" w:rsidRPr="000B4660" w:rsidRDefault="00C6211A" w:rsidP="00586548">
            <w:pPr>
              <w:spacing w:after="4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82-500 Kwidzyn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382415" w14:textId="7EDE713D" w:rsidR="00C6211A" w:rsidRPr="000B4660" w:rsidRDefault="00C6211A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199</w:t>
            </w:r>
            <w:r w:rsidR="000B4660">
              <w:rPr>
                <w:sz w:val="22"/>
                <w:szCs w:val="22"/>
              </w:rPr>
              <w:t> </w:t>
            </w:r>
            <w:r w:rsidRPr="000B4660">
              <w:rPr>
                <w:sz w:val="22"/>
                <w:szCs w:val="22"/>
              </w:rPr>
              <w:t>237</w:t>
            </w:r>
            <w:r w:rsidR="000B4660">
              <w:rPr>
                <w:sz w:val="22"/>
                <w:szCs w:val="22"/>
              </w:rPr>
              <w:t>,</w:t>
            </w:r>
            <w:r w:rsidRPr="000B4660">
              <w:rPr>
                <w:sz w:val="22"/>
                <w:szCs w:val="22"/>
              </w:rPr>
              <w:t>86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CD096D" w14:textId="486D9CA6" w:rsidR="00C6211A" w:rsidRPr="000B4660" w:rsidRDefault="000B4660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do 30 dni</w:t>
            </w:r>
            <w:r>
              <w:rPr>
                <w:sz w:val="22"/>
                <w:szCs w:val="22"/>
              </w:rPr>
              <w:t xml:space="preserve"> od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EF8599" w14:textId="77777777" w:rsidR="00C6211A" w:rsidRPr="000B4660" w:rsidRDefault="00C6211A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500BF" w14:textId="35CF2D39" w:rsidR="00C6211A" w:rsidRPr="000B4660" w:rsidRDefault="000B4660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w SIWZ</w:t>
            </w:r>
          </w:p>
        </w:tc>
      </w:tr>
      <w:tr w:rsidR="00C6211A" w:rsidRPr="000B4660" w14:paraId="3496A21E" w14:textId="77777777" w:rsidTr="000B4660">
        <w:tc>
          <w:tcPr>
            <w:tcW w:w="706" w:type="dxa"/>
            <w:shd w:val="clear" w:color="auto" w:fill="auto"/>
            <w:vAlign w:val="center"/>
          </w:tcPr>
          <w:p w14:paraId="4A65C039" w14:textId="77777777" w:rsidR="00C6211A" w:rsidRPr="000B4660" w:rsidRDefault="00C6211A" w:rsidP="005865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14:paraId="3C8C15B6" w14:textId="77777777" w:rsidR="00C6211A" w:rsidRPr="000B4660" w:rsidRDefault="00C6211A" w:rsidP="00586548">
            <w:pPr>
              <w:spacing w:before="40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SALTAR</w:t>
            </w:r>
          </w:p>
          <w:p w14:paraId="6529BA23" w14:textId="77777777" w:rsidR="00C6211A" w:rsidRPr="000B4660" w:rsidRDefault="00C6211A" w:rsidP="00586548">
            <w:pPr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 xml:space="preserve">ul. Barwinek 5/26 </w:t>
            </w:r>
          </w:p>
          <w:p w14:paraId="0CD6B473" w14:textId="77777777" w:rsidR="00C6211A" w:rsidRPr="000B4660" w:rsidRDefault="00C6211A" w:rsidP="00586548">
            <w:pPr>
              <w:spacing w:after="4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25-150 Kielce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D54A30" w14:textId="579F9882" w:rsidR="00C6211A" w:rsidRPr="000B4660" w:rsidRDefault="00C6211A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171</w:t>
            </w:r>
            <w:r w:rsidR="000B4660">
              <w:rPr>
                <w:sz w:val="22"/>
                <w:szCs w:val="22"/>
              </w:rPr>
              <w:t> </w:t>
            </w:r>
            <w:r w:rsidRPr="000B4660">
              <w:rPr>
                <w:sz w:val="22"/>
                <w:szCs w:val="22"/>
              </w:rPr>
              <w:t>349</w:t>
            </w:r>
            <w:r w:rsidR="000B4660">
              <w:rPr>
                <w:sz w:val="22"/>
                <w:szCs w:val="22"/>
              </w:rPr>
              <w:t>,</w:t>
            </w:r>
            <w:r w:rsidRPr="000B4660">
              <w:rPr>
                <w:sz w:val="22"/>
                <w:szCs w:val="22"/>
              </w:rPr>
              <w:t>09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88BE5EF" w14:textId="3DBB80D7" w:rsidR="00C6211A" w:rsidRPr="000B4660" w:rsidRDefault="000B4660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do 30 dni</w:t>
            </w:r>
            <w:r>
              <w:rPr>
                <w:sz w:val="22"/>
                <w:szCs w:val="22"/>
              </w:rPr>
              <w:t xml:space="preserve"> od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00DB24" w14:textId="77777777" w:rsidR="00C6211A" w:rsidRPr="000B4660" w:rsidRDefault="00C6211A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4660">
              <w:rPr>
                <w:sz w:val="22"/>
                <w:szCs w:val="22"/>
              </w:rPr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E3BB56" w14:textId="637A8E5C" w:rsidR="00C6211A" w:rsidRPr="000B4660" w:rsidRDefault="000B4660" w:rsidP="0058654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w SIWZ</w:t>
            </w:r>
          </w:p>
        </w:tc>
      </w:tr>
    </w:tbl>
    <w:p w14:paraId="2E38550B" w14:textId="73729076" w:rsidR="00A80738" w:rsidRDefault="00A80738" w:rsidP="00A80738">
      <w:pPr>
        <w:jc w:val="right"/>
        <w:rPr>
          <w:sz w:val="22"/>
          <w:szCs w:val="22"/>
        </w:rPr>
      </w:pPr>
    </w:p>
    <w:p w14:paraId="0D1D073D" w14:textId="2DAB791E" w:rsidR="000B4660" w:rsidRDefault="000B4660" w:rsidP="00A80738">
      <w:pPr>
        <w:jc w:val="right"/>
        <w:rPr>
          <w:sz w:val="22"/>
          <w:szCs w:val="22"/>
        </w:rPr>
      </w:pPr>
    </w:p>
    <w:p w14:paraId="26523217" w14:textId="3A586D0E" w:rsidR="000B4660" w:rsidRDefault="000B4660" w:rsidP="00A80738">
      <w:pPr>
        <w:jc w:val="right"/>
        <w:rPr>
          <w:sz w:val="22"/>
          <w:szCs w:val="22"/>
        </w:rPr>
      </w:pPr>
    </w:p>
    <w:p w14:paraId="6D5C7D9C" w14:textId="104BCD79" w:rsidR="000B4660" w:rsidRDefault="000B4660" w:rsidP="00A80738">
      <w:pPr>
        <w:jc w:val="right"/>
        <w:rPr>
          <w:sz w:val="22"/>
          <w:szCs w:val="22"/>
        </w:rPr>
      </w:pPr>
    </w:p>
    <w:p w14:paraId="471661EA" w14:textId="77777777" w:rsidR="000B4660" w:rsidRPr="000B4660" w:rsidRDefault="000B4660" w:rsidP="00A80738">
      <w:pPr>
        <w:jc w:val="right"/>
        <w:rPr>
          <w:sz w:val="22"/>
          <w:szCs w:val="22"/>
        </w:rPr>
      </w:pPr>
    </w:p>
    <w:p w14:paraId="37CE05FA" w14:textId="77777777" w:rsidR="000B4660" w:rsidRPr="000B4660" w:rsidRDefault="000B4660" w:rsidP="00A80738">
      <w:pPr>
        <w:jc w:val="right"/>
        <w:rPr>
          <w:sz w:val="22"/>
          <w:szCs w:val="22"/>
        </w:rPr>
      </w:pPr>
    </w:p>
    <w:sectPr w:rsidR="000B4660" w:rsidRPr="000B4660" w:rsidSect="000B46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F8EAE9" w14:textId="77777777" w:rsidR="003F251B" w:rsidRDefault="003F251B">
      <w:r>
        <w:separator/>
      </w:r>
    </w:p>
  </w:endnote>
  <w:endnote w:type="continuationSeparator" w:id="0">
    <w:p w14:paraId="297408EA" w14:textId="77777777" w:rsidR="003F251B" w:rsidRDefault="003F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B9F9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9EB1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667C4" w14:textId="0B857DF6" w:rsidR="009F189D" w:rsidRPr="000B4660" w:rsidRDefault="009F189D" w:rsidP="000B46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FFE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C04A06" w14:textId="77777777" w:rsidR="009F189D" w:rsidRDefault="009F189D">
    <w:pPr>
      <w:pStyle w:val="Stopka"/>
      <w:tabs>
        <w:tab w:val="clear" w:pos="4536"/>
      </w:tabs>
      <w:jc w:val="center"/>
    </w:pPr>
  </w:p>
  <w:p w14:paraId="7EE4A3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7B0680" w14:textId="77777777" w:rsidR="003F251B" w:rsidRDefault="003F251B">
      <w:r>
        <w:separator/>
      </w:r>
    </w:p>
  </w:footnote>
  <w:footnote w:type="continuationSeparator" w:id="0">
    <w:p w14:paraId="35E8A92C" w14:textId="77777777" w:rsidR="003F251B" w:rsidRDefault="003F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5D43C" w14:textId="77777777" w:rsidR="00C6211A" w:rsidRDefault="00C62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690BB" w14:textId="77777777" w:rsidR="00C6211A" w:rsidRDefault="00C621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EC8CE" w14:textId="77777777" w:rsidR="00C6211A" w:rsidRDefault="00C62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51B"/>
    <w:rsid w:val="00007727"/>
    <w:rsid w:val="00017720"/>
    <w:rsid w:val="00035488"/>
    <w:rsid w:val="000B4660"/>
    <w:rsid w:val="000D7F25"/>
    <w:rsid w:val="000E00E5"/>
    <w:rsid w:val="00173B20"/>
    <w:rsid w:val="001C69FF"/>
    <w:rsid w:val="0023318D"/>
    <w:rsid w:val="003D72FD"/>
    <w:rsid w:val="003F251B"/>
    <w:rsid w:val="00423179"/>
    <w:rsid w:val="00490DC0"/>
    <w:rsid w:val="00493F8C"/>
    <w:rsid w:val="004C7E9B"/>
    <w:rsid w:val="0069085C"/>
    <w:rsid w:val="00843263"/>
    <w:rsid w:val="00861E75"/>
    <w:rsid w:val="008766CF"/>
    <w:rsid w:val="009D19BD"/>
    <w:rsid w:val="009F189D"/>
    <w:rsid w:val="00A80738"/>
    <w:rsid w:val="00C236D3"/>
    <w:rsid w:val="00C6211A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D02AF0"/>
  <w15:chartTrackingRefBased/>
  <w15:docId w15:val="{B9C002BB-1BD1-44AB-97D7-886C3A70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2021-01-22T10:58:00Z</cp:lastPrinted>
  <dcterms:created xsi:type="dcterms:W3CDTF">2021-01-22T11:01:00Z</dcterms:created>
  <dcterms:modified xsi:type="dcterms:W3CDTF">2021-01-22T11:01:00Z</dcterms:modified>
</cp:coreProperties>
</file>