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57C34" w14:textId="77777777" w:rsidR="007738DD" w:rsidRPr="007738DD" w:rsidRDefault="007738DD" w:rsidP="00FA4697">
      <w:pPr>
        <w:rPr>
          <w:b/>
          <w:bCs/>
        </w:rPr>
      </w:pPr>
      <w:r w:rsidRPr="007738DD">
        <w:rPr>
          <w:b/>
          <w:bCs/>
        </w:rPr>
        <w:t>Szpital Wojewódzki w Poznaniu</w:t>
      </w:r>
    </w:p>
    <w:p w14:paraId="386AB9DF" w14:textId="77777777" w:rsidR="00280CF6" w:rsidRDefault="007738DD" w:rsidP="00FA4697">
      <w:pPr>
        <w:rPr>
          <w:b/>
          <w:bCs/>
        </w:rPr>
      </w:pPr>
      <w:r w:rsidRPr="007738DD">
        <w:rPr>
          <w:b/>
          <w:bCs/>
        </w:rPr>
        <w:t>Dział Zamówień Publicznych</w:t>
      </w:r>
    </w:p>
    <w:p w14:paraId="716977D3" w14:textId="21D5C831" w:rsidR="00280CF6" w:rsidRDefault="00965332" w:rsidP="00280CF6">
      <w:pPr>
        <w:rPr>
          <w:b/>
          <w:bCs/>
        </w:rPr>
      </w:pPr>
      <w:r>
        <w:rPr>
          <w:b/>
          <w:bCs/>
        </w:rPr>
        <w:t xml:space="preserve">ul. </w:t>
      </w:r>
      <w:r w:rsidR="007738DD" w:rsidRPr="007738DD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="007738DD" w:rsidRPr="007738DD">
        <w:rPr>
          <w:b/>
          <w:bCs/>
        </w:rPr>
        <w:t>7/19</w:t>
      </w:r>
    </w:p>
    <w:p w14:paraId="7626D55B" w14:textId="77777777" w:rsidR="00280CF6" w:rsidRDefault="007738DD" w:rsidP="00280CF6">
      <w:pPr>
        <w:rPr>
          <w:b/>
          <w:bCs/>
        </w:rPr>
      </w:pPr>
      <w:r w:rsidRPr="007738DD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7738DD">
        <w:rPr>
          <w:b/>
          <w:bCs/>
        </w:rPr>
        <w:t>Poznań</w:t>
      </w:r>
    </w:p>
    <w:p w14:paraId="4AD40011" w14:textId="4D48A487"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738DD" w:rsidRPr="007738DD">
        <w:rPr>
          <w:b/>
          <w:bCs/>
        </w:rPr>
        <w:t>SZW/DZP/62/2020/39</w:t>
      </w:r>
      <w:r>
        <w:tab/>
        <w:t xml:space="preserve"> </w:t>
      </w:r>
      <w:r w:rsidR="007738DD" w:rsidRPr="007738DD">
        <w:t>Poznań</w:t>
      </w:r>
      <w:r>
        <w:t xml:space="preserve"> dnia: </w:t>
      </w:r>
      <w:r w:rsidR="007738DD" w:rsidRPr="007738DD">
        <w:t>2021-01-</w:t>
      </w:r>
      <w:r w:rsidR="000A4B31">
        <w:t>21</w:t>
      </w:r>
    </w:p>
    <w:p w14:paraId="42135754" w14:textId="77777777"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411257">
        <w:rPr>
          <w:b/>
          <w:noProof/>
        </w:rPr>
        <w:t>«@t_oferent_zloz#nazwa»</w:t>
      </w:r>
      <w:r>
        <w:rPr>
          <w:b/>
        </w:rPr>
        <w:fldChar w:fldCharType="end"/>
      </w:r>
    </w:p>
    <w:p w14:paraId="7B0A1278" w14:textId="77777777"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411257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411257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411257">
        <w:rPr>
          <w:b/>
          <w:noProof/>
        </w:rPr>
        <w:t>«@t_oferent_zloz#lokal»</w:t>
      </w:r>
      <w:r>
        <w:rPr>
          <w:b/>
        </w:rPr>
        <w:fldChar w:fldCharType="end"/>
      </w:r>
    </w:p>
    <w:p w14:paraId="4C738772" w14:textId="77777777" w:rsidR="00280CF6" w:rsidRDefault="00280CF6" w:rsidP="00280CF6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411257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411257">
        <w:rPr>
          <w:b/>
          <w:noProof/>
        </w:rPr>
        <w:t>«@t_oferent_zloz#miasto»</w:t>
      </w:r>
      <w:r>
        <w:rPr>
          <w:b/>
        </w:rPr>
        <w:fldChar w:fldCharType="end"/>
      </w:r>
    </w:p>
    <w:p w14:paraId="071FF204" w14:textId="77777777" w:rsidR="00280CF6" w:rsidRDefault="00280CF6" w:rsidP="00280CF6">
      <w:pPr>
        <w:ind w:left="5245"/>
        <w:rPr>
          <w:b/>
        </w:rPr>
      </w:pPr>
    </w:p>
    <w:p w14:paraId="6F942F82" w14:textId="77777777"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22EF86F0" w14:textId="5322A32D"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  <w:r w:rsidR="00965332">
        <w:rPr>
          <w:b/>
          <w:sz w:val="28"/>
        </w:rPr>
        <w:t xml:space="preserve"> </w:t>
      </w:r>
      <w:r w:rsidR="000A4B31">
        <w:rPr>
          <w:b/>
          <w:sz w:val="28"/>
        </w:rPr>
        <w:t>dla zadania nr 5</w:t>
      </w:r>
    </w:p>
    <w:p w14:paraId="76A61A0B" w14:textId="100A768E" w:rsidR="00280CF6" w:rsidRPr="002D6788" w:rsidRDefault="00280CF6" w:rsidP="002D6788">
      <w:pPr>
        <w:pStyle w:val="pkt"/>
        <w:ind w:left="0" w:firstLine="0"/>
      </w:pPr>
      <w:r>
        <w:rPr>
          <w:bCs/>
        </w:rPr>
        <w:t>W związku z zakończeniem postępowania i dokonaniem wyboru najkorzystniejszej oferty</w:t>
      </w:r>
      <w:r w:rsidR="000A4B31">
        <w:rPr>
          <w:bCs/>
        </w:rPr>
        <w:t xml:space="preserve"> </w:t>
      </w:r>
      <w:r w:rsidR="000A4B31">
        <w:rPr>
          <w:bCs/>
        </w:rPr>
        <w:br/>
        <w:t xml:space="preserve">dla zadania częściowego nr 5 </w:t>
      </w:r>
      <w:r>
        <w:rPr>
          <w:bCs/>
        </w:rPr>
        <w:t xml:space="preserve">w procedurze prowadzonej na podstawie ustawy z dnia </w:t>
      </w:r>
      <w:r>
        <w:t xml:space="preserve">29 stycznia 2004 roku Prawo Zamówień Publicznych </w:t>
      </w:r>
      <w:r w:rsidR="007738DD" w:rsidRPr="007738DD">
        <w:t>(</w:t>
      </w:r>
      <w:proofErr w:type="spellStart"/>
      <w:r w:rsidR="007738DD" w:rsidRPr="007738DD">
        <w:t>t.j</w:t>
      </w:r>
      <w:proofErr w:type="spellEnd"/>
      <w:r w:rsidR="007738DD" w:rsidRPr="007738DD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7738DD" w:rsidRPr="007738D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5D42095C" w14:textId="77777777" w:rsidR="00280CF6" w:rsidRDefault="007738DD" w:rsidP="00F761BD">
      <w:pPr>
        <w:spacing w:before="120" w:after="240"/>
        <w:jc w:val="center"/>
        <w:rPr>
          <w:b/>
        </w:rPr>
      </w:pPr>
      <w:r w:rsidRPr="007738DD">
        <w:rPr>
          <w:b/>
        </w:rPr>
        <w:t xml:space="preserve">Przeglądy techniczne i naprawy aparatury medycznej, tomografu komputerowego firmy GE Healthcare oraz urządzeń peryferyjnych i </w:t>
      </w:r>
      <w:proofErr w:type="spellStart"/>
      <w:r w:rsidRPr="007738DD">
        <w:rPr>
          <w:b/>
        </w:rPr>
        <w:t>angiografu</w:t>
      </w:r>
      <w:proofErr w:type="spellEnd"/>
      <w:r w:rsidRPr="007738DD">
        <w:rPr>
          <w:b/>
        </w:rPr>
        <w:t xml:space="preserve"> firmy Siemens</w:t>
      </w:r>
    </w:p>
    <w:p w14:paraId="496E07E1" w14:textId="77777777"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738DD" w14:paraId="7206DC4B" w14:textId="77777777" w:rsidTr="004C1519">
        <w:trPr>
          <w:cantSplit/>
        </w:trPr>
        <w:tc>
          <w:tcPr>
            <w:tcW w:w="9210" w:type="dxa"/>
          </w:tcPr>
          <w:p w14:paraId="1D312D70" w14:textId="7E58951C" w:rsidR="007738DD" w:rsidRDefault="000A4B31" w:rsidP="00C838B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>
              <w:rPr>
                <w:b/>
              </w:rPr>
              <w:t>Medikol</w:t>
            </w:r>
            <w:proofErr w:type="spellEnd"/>
            <w:r>
              <w:rPr>
                <w:b/>
              </w:rPr>
              <w:t xml:space="preserve"> Solution Sp. z o. o.</w:t>
            </w:r>
          </w:p>
          <w:p w14:paraId="02A8EE58" w14:textId="7A72D004" w:rsidR="007738DD" w:rsidRDefault="00965332" w:rsidP="00C838BF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0A4B31">
              <w:rPr>
                <w:b/>
              </w:rPr>
              <w:t>Polska 118</w:t>
            </w:r>
          </w:p>
          <w:p w14:paraId="25CC527A" w14:textId="5405AB24" w:rsidR="007738DD" w:rsidRDefault="000A4B31" w:rsidP="00C838BF">
            <w:pPr>
              <w:spacing w:after="60"/>
              <w:ind w:left="142"/>
              <w:jc w:val="both"/>
              <w:rPr>
                <w:b/>
              </w:rPr>
            </w:pPr>
            <w:r>
              <w:rPr>
                <w:b/>
              </w:rPr>
              <w:t>60-401 Poznań</w:t>
            </w:r>
          </w:p>
          <w:p w14:paraId="2A84E81E" w14:textId="3977F5F2" w:rsidR="007738DD" w:rsidRDefault="007738DD" w:rsidP="00C838BF">
            <w:pPr>
              <w:spacing w:after="60"/>
              <w:ind w:left="142"/>
              <w:jc w:val="both"/>
            </w:pPr>
            <w:r>
              <w:t>na:</w:t>
            </w:r>
          </w:p>
          <w:p w14:paraId="47C9908E" w14:textId="2B51EF6D" w:rsidR="007738DD" w:rsidRDefault="007738DD" w:rsidP="00C838BF">
            <w:pPr>
              <w:ind w:left="142"/>
              <w:jc w:val="both"/>
              <w:rPr>
                <w:b/>
              </w:rPr>
            </w:pPr>
            <w:r w:rsidRPr="00965332">
              <w:rPr>
                <w:u w:val="single"/>
              </w:rPr>
              <w:t xml:space="preserve">Zadanie nr </w:t>
            </w:r>
            <w:r w:rsidR="000A4B31">
              <w:rPr>
                <w:u w:val="single"/>
              </w:rPr>
              <w:t>5</w:t>
            </w:r>
            <w:r w:rsidRPr="00965332">
              <w:rPr>
                <w:u w:val="single"/>
              </w:rPr>
              <w:t>:</w:t>
            </w:r>
            <w:r>
              <w:t xml:space="preserve"> </w:t>
            </w:r>
            <w:r w:rsidRPr="007738DD">
              <w:t xml:space="preserve">Przeglądy </w:t>
            </w:r>
            <w:r w:rsidR="000A4B31">
              <w:t xml:space="preserve">techniczne i naprawy tomografu komputerowego firmy GE Healthcare oraz urządzeń peryferyjnych: strzykawki, </w:t>
            </w:r>
            <w:proofErr w:type="spellStart"/>
            <w:r w:rsidR="000A4B31">
              <w:t>insuflatora</w:t>
            </w:r>
            <w:proofErr w:type="spellEnd"/>
            <w:r w:rsidR="000A4B31">
              <w:t xml:space="preserve"> i stacji opisowych – 3 sztuki</w:t>
            </w:r>
            <w:r>
              <w:t xml:space="preserve"> za cenę</w:t>
            </w:r>
            <w:r w:rsidR="00965332">
              <w:t xml:space="preserve"> brutto </w:t>
            </w:r>
            <w:r w:rsidR="000A4B31">
              <w:rPr>
                <w:b/>
              </w:rPr>
              <w:t>4 104,00</w:t>
            </w:r>
            <w:r w:rsidRPr="007738DD">
              <w:rPr>
                <w:b/>
              </w:rPr>
              <w:t xml:space="preserve"> zł</w:t>
            </w:r>
          </w:p>
          <w:p w14:paraId="1ABB6045" w14:textId="77777777" w:rsidR="007738DD" w:rsidRDefault="007738DD" w:rsidP="00C838B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168F1E3" w14:textId="106E3E00" w:rsidR="007738DD" w:rsidRPr="007738DD" w:rsidRDefault="007738DD" w:rsidP="00C838BF">
            <w:pPr>
              <w:spacing w:after="60"/>
              <w:ind w:left="142"/>
              <w:jc w:val="both"/>
            </w:pPr>
            <w:r w:rsidRPr="007738DD">
              <w:t xml:space="preserve">Oferta otrzymała największą ilość punktów - łącznie 90,00 - w oparciu o określone przez Zamawiającego w SIWZ kryteria oceny ofert tj. przyznano: cena oferty brutto - 60,00 pkt., autoryzacja producenta do serwisowania sprzętu - 0,00 pkt., okres gwarancji po naprawie - 20,00 pkt., czas reakcji Wykonawcy liczony od zgłoszenia naprawy czasu wykonania diagnostyki uszkodzenia - </w:t>
            </w:r>
            <w:r w:rsidR="004C1519">
              <w:t>10</w:t>
            </w:r>
            <w:r w:rsidRPr="007738DD">
              <w:t xml:space="preserve">,00 pkt. Oferta spełnia wszystkie wymagania formalno prawne </w:t>
            </w:r>
            <w:r w:rsidR="00965332">
              <w:br/>
            </w:r>
            <w:r w:rsidRPr="007738DD">
              <w:t xml:space="preserve">i jest zgodna z zapisami SIWZ. </w:t>
            </w:r>
          </w:p>
          <w:p w14:paraId="52145B7E" w14:textId="704D52A6" w:rsidR="007738DD" w:rsidRDefault="007738DD" w:rsidP="00C838BF">
            <w:pPr>
              <w:spacing w:after="60"/>
              <w:ind w:left="142"/>
              <w:jc w:val="both"/>
            </w:pPr>
          </w:p>
        </w:tc>
      </w:tr>
    </w:tbl>
    <w:p w14:paraId="29B3108B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14:paraId="18E350F9" w14:textId="77777777" w:rsidTr="004C1519">
        <w:tc>
          <w:tcPr>
            <w:tcW w:w="2277" w:type="dxa"/>
            <w:shd w:val="clear" w:color="auto" w:fill="F3F3F3"/>
          </w:tcPr>
          <w:p w14:paraId="558E6ADA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14:paraId="53A61C8A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14:paraId="26A1B0D4" w14:textId="77777777"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14:paraId="24096E90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738DD" w:rsidRPr="00834EF4" w14:paraId="23F5B657" w14:textId="77777777" w:rsidTr="004C1519">
        <w:tc>
          <w:tcPr>
            <w:tcW w:w="2277" w:type="dxa"/>
            <w:shd w:val="clear" w:color="auto" w:fill="auto"/>
          </w:tcPr>
          <w:p w14:paraId="18B24823" w14:textId="66DE24FE" w:rsidR="007738DD" w:rsidRPr="00834EF4" w:rsidRDefault="004C1519" w:rsidP="00C838BF">
            <w:pPr>
              <w:spacing w:before="40"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  <w:r w:rsidR="007738DD" w:rsidRPr="00834EF4">
              <w:rPr>
                <w:sz w:val="18"/>
                <w:szCs w:val="18"/>
              </w:rPr>
              <w:t xml:space="preserve"> - </w:t>
            </w:r>
            <w:r w:rsidRPr="004C1519">
              <w:rPr>
                <w:sz w:val="18"/>
                <w:szCs w:val="18"/>
              </w:rPr>
              <w:t xml:space="preserve">Przeglądy techniczne i naprawy tomografu komputerowego firmy GE Healthcare oraz urządzeń peryferyjnych: strzykawki, </w:t>
            </w:r>
            <w:proofErr w:type="spellStart"/>
            <w:r w:rsidRPr="004C1519">
              <w:rPr>
                <w:sz w:val="18"/>
                <w:szCs w:val="18"/>
              </w:rPr>
              <w:t>insuflatora</w:t>
            </w:r>
            <w:proofErr w:type="spellEnd"/>
            <w:r w:rsidRPr="004C1519">
              <w:rPr>
                <w:sz w:val="18"/>
                <w:szCs w:val="18"/>
              </w:rPr>
              <w:t xml:space="preserve"> i stacji opisowych – 3 sztuki</w:t>
            </w:r>
          </w:p>
        </w:tc>
        <w:tc>
          <w:tcPr>
            <w:tcW w:w="2511" w:type="dxa"/>
            <w:shd w:val="clear" w:color="auto" w:fill="auto"/>
          </w:tcPr>
          <w:p w14:paraId="1089988E" w14:textId="77777777" w:rsidR="007738DD" w:rsidRDefault="004C1519" w:rsidP="00C838BF">
            <w:pPr>
              <w:spacing w:after="4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Althea</w:t>
            </w:r>
            <w:proofErr w:type="spellEnd"/>
            <w:r>
              <w:rPr>
                <w:sz w:val="18"/>
                <w:szCs w:val="18"/>
              </w:rPr>
              <w:t xml:space="preserve"> Polska Sp. z o. o.</w:t>
            </w:r>
          </w:p>
          <w:p w14:paraId="0C430E68" w14:textId="4F8EAC8C" w:rsidR="004C1519" w:rsidRDefault="004C1519" w:rsidP="00C838BF">
            <w:pPr>
              <w:spacing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Bielska 49</w:t>
            </w:r>
          </w:p>
          <w:p w14:paraId="7FB63B1F" w14:textId="55A27691" w:rsidR="004C1519" w:rsidRPr="00834EF4" w:rsidRDefault="004C1519" w:rsidP="00C838BF">
            <w:pPr>
              <w:spacing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43 – 190 Mikołów</w:t>
            </w:r>
          </w:p>
        </w:tc>
        <w:tc>
          <w:tcPr>
            <w:tcW w:w="2988" w:type="dxa"/>
            <w:shd w:val="clear" w:color="auto" w:fill="auto"/>
          </w:tcPr>
          <w:p w14:paraId="0D072301" w14:textId="2391F46A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1 - Cena </w:t>
            </w:r>
            <w:r w:rsidR="004C1519">
              <w:rPr>
                <w:sz w:val="18"/>
                <w:szCs w:val="18"/>
              </w:rPr>
              <w:t>–</w:t>
            </w:r>
            <w:r w:rsidRPr="007738DD">
              <w:rPr>
                <w:sz w:val="18"/>
                <w:szCs w:val="18"/>
              </w:rPr>
              <w:t xml:space="preserve"> </w:t>
            </w:r>
            <w:r w:rsidR="004C1519">
              <w:rPr>
                <w:sz w:val="18"/>
                <w:szCs w:val="18"/>
              </w:rPr>
              <w:t>15,24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65D691E3" w14:textId="315A4899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2 - Autoryzacja producenta </w:t>
            </w:r>
            <w:r w:rsidR="00C46743">
              <w:rPr>
                <w:sz w:val="18"/>
                <w:szCs w:val="18"/>
              </w:rPr>
              <w:br/>
            </w:r>
            <w:r w:rsidRPr="007738DD">
              <w:rPr>
                <w:sz w:val="18"/>
                <w:szCs w:val="18"/>
              </w:rPr>
              <w:t>do serwisowania sprzętu - 0.00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73A797F7" w14:textId="48D6BFD9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3 - Okres gwarancji po naprawie - </w:t>
            </w:r>
            <w:r w:rsidR="00C46743">
              <w:rPr>
                <w:sz w:val="18"/>
                <w:szCs w:val="18"/>
              </w:rPr>
              <w:t>2</w:t>
            </w:r>
            <w:r w:rsidRPr="007738DD">
              <w:rPr>
                <w:sz w:val="18"/>
                <w:szCs w:val="18"/>
              </w:rPr>
              <w:t>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7F7DCB26" w14:textId="6F9FDC80" w:rsidR="007738DD" w:rsidRPr="00834EF4" w:rsidRDefault="007738DD" w:rsidP="00C838B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4 - Czas reakcji Wykonawcy liczony od zgłoszenia naprawy do czasu wykonania diagnostyki uszkodzenia - </w:t>
            </w:r>
            <w:r w:rsidR="004C1519">
              <w:rPr>
                <w:sz w:val="18"/>
                <w:szCs w:val="18"/>
              </w:rPr>
              <w:t>1</w:t>
            </w:r>
            <w:r w:rsidRPr="007738DD">
              <w:rPr>
                <w:sz w:val="18"/>
                <w:szCs w:val="18"/>
              </w:rPr>
              <w:t>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7E76AB7" w14:textId="33A92AFC" w:rsidR="007738DD" w:rsidRPr="00834EF4" w:rsidRDefault="007738DD" w:rsidP="00C838BF">
            <w:pPr>
              <w:jc w:val="center"/>
              <w:rPr>
                <w:color w:val="000000"/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 </w:t>
            </w:r>
            <w:r w:rsidR="004C1519">
              <w:rPr>
                <w:sz w:val="18"/>
                <w:szCs w:val="18"/>
              </w:rPr>
              <w:t>45,24</w:t>
            </w:r>
            <w:r w:rsidR="00C46743">
              <w:rPr>
                <w:sz w:val="18"/>
                <w:szCs w:val="18"/>
              </w:rPr>
              <w:t xml:space="preserve"> pkt.</w:t>
            </w:r>
          </w:p>
        </w:tc>
      </w:tr>
      <w:tr w:rsidR="007738DD" w:rsidRPr="00834EF4" w14:paraId="3824D8FF" w14:textId="77777777" w:rsidTr="004C1519">
        <w:tc>
          <w:tcPr>
            <w:tcW w:w="2277" w:type="dxa"/>
            <w:shd w:val="clear" w:color="auto" w:fill="auto"/>
          </w:tcPr>
          <w:p w14:paraId="2460E280" w14:textId="63ABD862" w:rsidR="007738DD" w:rsidRPr="00834EF4" w:rsidRDefault="004C1519" w:rsidP="00C838B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C1519">
              <w:rPr>
                <w:sz w:val="18"/>
                <w:szCs w:val="18"/>
              </w:rPr>
              <w:t xml:space="preserve">5 - Przeglądy techniczne i naprawy tomografu komputerowego firmy GE Healthcare oraz urządzeń peryferyjnych: strzykawki, </w:t>
            </w:r>
            <w:proofErr w:type="spellStart"/>
            <w:r w:rsidRPr="004C1519">
              <w:rPr>
                <w:sz w:val="18"/>
                <w:szCs w:val="18"/>
              </w:rPr>
              <w:t>insuflatora</w:t>
            </w:r>
            <w:proofErr w:type="spellEnd"/>
            <w:r w:rsidRPr="004C1519">
              <w:rPr>
                <w:sz w:val="18"/>
                <w:szCs w:val="18"/>
              </w:rPr>
              <w:t xml:space="preserve"> i stacji opisowych – 3 sztuki</w:t>
            </w:r>
          </w:p>
        </w:tc>
        <w:tc>
          <w:tcPr>
            <w:tcW w:w="2511" w:type="dxa"/>
            <w:shd w:val="clear" w:color="auto" w:fill="auto"/>
          </w:tcPr>
          <w:p w14:paraId="25720EB3" w14:textId="77777777" w:rsidR="007738DD" w:rsidRDefault="004C1519" w:rsidP="00C838BF">
            <w:pPr>
              <w:spacing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GE </w:t>
            </w:r>
            <w:proofErr w:type="spellStart"/>
            <w:r>
              <w:rPr>
                <w:sz w:val="18"/>
                <w:szCs w:val="18"/>
              </w:rPr>
              <w:t>Medical</w:t>
            </w:r>
            <w:proofErr w:type="spellEnd"/>
            <w:r>
              <w:rPr>
                <w:sz w:val="18"/>
                <w:szCs w:val="18"/>
              </w:rPr>
              <w:t xml:space="preserve"> Systems Polska Sp. z o. o.</w:t>
            </w:r>
          </w:p>
          <w:p w14:paraId="2AEFA891" w14:textId="5D9AED85" w:rsidR="004C1519" w:rsidRDefault="004C1519" w:rsidP="00C838BF">
            <w:pPr>
              <w:spacing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Wołoska 9</w:t>
            </w:r>
          </w:p>
          <w:p w14:paraId="0C0BEF16" w14:textId="0C44CA55" w:rsidR="004C1519" w:rsidRPr="00834EF4" w:rsidRDefault="004C1519" w:rsidP="00C838BF">
            <w:pPr>
              <w:spacing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02 – 583 Warszawa</w:t>
            </w:r>
          </w:p>
        </w:tc>
        <w:tc>
          <w:tcPr>
            <w:tcW w:w="2988" w:type="dxa"/>
            <w:shd w:val="clear" w:color="auto" w:fill="auto"/>
          </w:tcPr>
          <w:p w14:paraId="40DFE760" w14:textId="7660399F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1 - Cena </w:t>
            </w:r>
            <w:r w:rsidR="004C1519">
              <w:rPr>
                <w:sz w:val="18"/>
                <w:szCs w:val="18"/>
              </w:rPr>
              <w:t>–</w:t>
            </w:r>
            <w:r w:rsidRPr="007738DD">
              <w:rPr>
                <w:sz w:val="18"/>
                <w:szCs w:val="18"/>
              </w:rPr>
              <w:t xml:space="preserve"> </w:t>
            </w:r>
            <w:r w:rsidR="004C1519">
              <w:rPr>
                <w:sz w:val="18"/>
                <w:szCs w:val="18"/>
              </w:rPr>
              <w:t>14,26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68BC132E" w14:textId="204B132D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2 - Autoryzacja producenta </w:t>
            </w:r>
            <w:r w:rsidR="00C46743">
              <w:rPr>
                <w:sz w:val="18"/>
                <w:szCs w:val="18"/>
              </w:rPr>
              <w:br/>
            </w:r>
            <w:r w:rsidRPr="007738DD">
              <w:rPr>
                <w:sz w:val="18"/>
                <w:szCs w:val="18"/>
              </w:rPr>
              <w:t xml:space="preserve">do serwisowania sprzętu - </w:t>
            </w:r>
            <w:r w:rsidR="00C46743">
              <w:rPr>
                <w:sz w:val="18"/>
                <w:szCs w:val="18"/>
              </w:rPr>
              <w:t>1</w:t>
            </w:r>
            <w:r w:rsidRPr="007738DD">
              <w:rPr>
                <w:sz w:val="18"/>
                <w:szCs w:val="18"/>
              </w:rPr>
              <w:t>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1238CC97" w14:textId="29D74A8B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3 - Okres gwarancji po naprawie - </w:t>
            </w:r>
            <w:r w:rsidR="00C46743">
              <w:rPr>
                <w:sz w:val="18"/>
                <w:szCs w:val="18"/>
              </w:rPr>
              <w:t>2</w:t>
            </w:r>
            <w:r w:rsidRPr="007738DD">
              <w:rPr>
                <w:sz w:val="18"/>
                <w:szCs w:val="18"/>
              </w:rPr>
              <w:t>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280D8084" w14:textId="648F7E3F" w:rsidR="007738DD" w:rsidRPr="00834EF4" w:rsidRDefault="007738DD" w:rsidP="00C838B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4 - Czas reakcji Wykonawcy liczony od zgłoszenia naprawy do czasu wykonania diagnostyki uszkodzenia - </w:t>
            </w:r>
            <w:r w:rsidR="004C1519">
              <w:rPr>
                <w:sz w:val="18"/>
                <w:szCs w:val="18"/>
              </w:rPr>
              <w:t>1</w:t>
            </w:r>
            <w:r w:rsidRPr="007738DD">
              <w:rPr>
                <w:sz w:val="18"/>
                <w:szCs w:val="18"/>
              </w:rPr>
              <w:t>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908229E" w14:textId="0EFAB968" w:rsidR="007738DD" w:rsidRPr="00834EF4" w:rsidRDefault="007738DD" w:rsidP="00C838BF">
            <w:pPr>
              <w:jc w:val="center"/>
              <w:rPr>
                <w:color w:val="000000"/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  </w:t>
            </w:r>
            <w:r w:rsidR="004C1519">
              <w:rPr>
                <w:sz w:val="18"/>
                <w:szCs w:val="18"/>
              </w:rPr>
              <w:t>54,26</w:t>
            </w:r>
            <w:r w:rsidR="00C46743">
              <w:rPr>
                <w:sz w:val="18"/>
                <w:szCs w:val="18"/>
              </w:rPr>
              <w:t xml:space="preserve"> pkt.</w:t>
            </w:r>
          </w:p>
        </w:tc>
      </w:tr>
      <w:tr w:rsidR="007738DD" w:rsidRPr="00834EF4" w14:paraId="0DFB6078" w14:textId="77777777" w:rsidTr="004C1519">
        <w:tc>
          <w:tcPr>
            <w:tcW w:w="2277" w:type="dxa"/>
            <w:shd w:val="clear" w:color="auto" w:fill="auto"/>
          </w:tcPr>
          <w:p w14:paraId="033EAE0B" w14:textId="62225BB4" w:rsidR="007738DD" w:rsidRPr="00834EF4" w:rsidRDefault="004C1519" w:rsidP="00C838B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4C1519">
              <w:rPr>
                <w:sz w:val="18"/>
                <w:szCs w:val="18"/>
              </w:rPr>
              <w:t xml:space="preserve">5 - Przeglądy techniczne i naprawy tomografu komputerowego firmy GE Healthcare oraz urządzeń peryferyjnych: strzykawki, </w:t>
            </w:r>
            <w:proofErr w:type="spellStart"/>
            <w:r w:rsidRPr="004C1519">
              <w:rPr>
                <w:sz w:val="18"/>
                <w:szCs w:val="18"/>
              </w:rPr>
              <w:t>insuflatora</w:t>
            </w:r>
            <w:proofErr w:type="spellEnd"/>
            <w:r w:rsidRPr="004C1519">
              <w:rPr>
                <w:sz w:val="18"/>
                <w:szCs w:val="18"/>
              </w:rPr>
              <w:t xml:space="preserve"> i stacji opisowych – 3 sztuki</w:t>
            </w:r>
          </w:p>
        </w:tc>
        <w:tc>
          <w:tcPr>
            <w:tcW w:w="2511" w:type="dxa"/>
            <w:shd w:val="clear" w:color="auto" w:fill="auto"/>
          </w:tcPr>
          <w:p w14:paraId="15028627" w14:textId="77777777" w:rsidR="007738DD" w:rsidRDefault="004C1519" w:rsidP="00C838BF">
            <w:pPr>
              <w:spacing w:after="4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Medikol</w:t>
            </w:r>
            <w:proofErr w:type="spellEnd"/>
            <w:r>
              <w:rPr>
                <w:sz w:val="18"/>
                <w:szCs w:val="18"/>
              </w:rPr>
              <w:t xml:space="preserve"> Solution Sp. z o. o.</w:t>
            </w:r>
          </w:p>
          <w:p w14:paraId="3CB2D809" w14:textId="065CE633" w:rsidR="004C1519" w:rsidRDefault="004C1519" w:rsidP="00C838BF">
            <w:pPr>
              <w:spacing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Polska 118</w:t>
            </w:r>
          </w:p>
          <w:p w14:paraId="566939AC" w14:textId="703B8EFB" w:rsidR="004C1519" w:rsidRPr="00834EF4" w:rsidRDefault="004C1519" w:rsidP="00C838BF">
            <w:pPr>
              <w:spacing w:after="40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60 – 401 Poznań</w:t>
            </w:r>
          </w:p>
        </w:tc>
        <w:tc>
          <w:tcPr>
            <w:tcW w:w="2988" w:type="dxa"/>
            <w:shd w:val="clear" w:color="auto" w:fill="auto"/>
          </w:tcPr>
          <w:p w14:paraId="1DD6618A" w14:textId="798B2B09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1 - Cena - </w:t>
            </w:r>
            <w:r w:rsidR="00C46743">
              <w:rPr>
                <w:sz w:val="18"/>
                <w:szCs w:val="18"/>
              </w:rPr>
              <w:t>6</w:t>
            </w:r>
            <w:r w:rsidRPr="007738DD">
              <w:rPr>
                <w:sz w:val="18"/>
                <w:szCs w:val="18"/>
              </w:rPr>
              <w:t>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4468ADBE" w14:textId="34F7DE23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2 - Autoryzacja producenta </w:t>
            </w:r>
            <w:r w:rsidR="00C46743">
              <w:rPr>
                <w:sz w:val="18"/>
                <w:szCs w:val="18"/>
              </w:rPr>
              <w:br/>
            </w:r>
            <w:r w:rsidRPr="007738DD">
              <w:rPr>
                <w:sz w:val="18"/>
                <w:szCs w:val="18"/>
              </w:rPr>
              <w:t>do serwisowania sprzętu - 0.00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7EDE3E37" w14:textId="40F50286" w:rsidR="007738DD" w:rsidRPr="007738DD" w:rsidRDefault="007738DD" w:rsidP="00C838BF">
            <w:pPr>
              <w:spacing w:before="40" w:after="40"/>
              <w:rPr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3 - Okres gwarancji po naprawie - </w:t>
            </w:r>
            <w:r w:rsidR="00C46743">
              <w:rPr>
                <w:sz w:val="18"/>
                <w:szCs w:val="18"/>
              </w:rPr>
              <w:t>2</w:t>
            </w:r>
            <w:r w:rsidRPr="007738DD">
              <w:rPr>
                <w:sz w:val="18"/>
                <w:szCs w:val="18"/>
              </w:rPr>
              <w:t>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  <w:p w14:paraId="2F05CF46" w14:textId="2411B39E" w:rsidR="007738DD" w:rsidRPr="00834EF4" w:rsidRDefault="007738DD" w:rsidP="00C838B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4 - Czas reakcji Wykonawcy liczony od zgłoszenia naprawy do czasu wykonania diagnostyki uszkodzenia - </w:t>
            </w:r>
            <w:r w:rsidR="004C1519">
              <w:rPr>
                <w:sz w:val="18"/>
                <w:szCs w:val="18"/>
              </w:rPr>
              <w:t>1</w:t>
            </w:r>
            <w:r w:rsidRPr="007738DD">
              <w:rPr>
                <w:sz w:val="18"/>
                <w:szCs w:val="18"/>
              </w:rPr>
              <w:t>0.00</w:t>
            </w:r>
            <w:r w:rsidR="00C46743">
              <w:rPr>
                <w:sz w:val="18"/>
                <w:szCs w:val="18"/>
              </w:rPr>
              <w:t xml:space="preserve"> pkt.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CED7DAF" w14:textId="73631E7A" w:rsidR="007738DD" w:rsidRPr="00834EF4" w:rsidRDefault="007738DD" w:rsidP="00C838BF">
            <w:pPr>
              <w:jc w:val="center"/>
              <w:rPr>
                <w:color w:val="000000"/>
                <w:sz w:val="18"/>
                <w:szCs w:val="18"/>
              </w:rPr>
            </w:pPr>
            <w:r w:rsidRPr="007738DD">
              <w:rPr>
                <w:sz w:val="18"/>
                <w:szCs w:val="18"/>
              </w:rPr>
              <w:t xml:space="preserve">  </w:t>
            </w:r>
            <w:r w:rsidR="00C46743">
              <w:rPr>
                <w:sz w:val="18"/>
                <w:szCs w:val="18"/>
              </w:rPr>
              <w:t>9</w:t>
            </w:r>
            <w:r w:rsidRPr="007738DD">
              <w:rPr>
                <w:sz w:val="18"/>
                <w:szCs w:val="18"/>
              </w:rPr>
              <w:t>0,00</w:t>
            </w:r>
            <w:r w:rsidR="00C46743">
              <w:rPr>
                <w:sz w:val="18"/>
                <w:szCs w:val="18"/>
              </w:rPr>
              <w:t xml:space="preserve"> pkt.</w:t>
            </w:r>
          </w:p>
        </w:tc>
      </w:tr>
    </w:tbl>
    <w:p w14:paraId="7FB0906A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14:paraId="7B987F08" w14:textId="77777777" w:rsidTr="009B049C">
        <w:tc>
          <w:tcPr>
            <w:tcW w:w="941" w:type="dxa"/>
            <w:shd w:val="clear" w:color="auto" w:fill="F3F3F3"/>
            <w:vAlign w:val="center"/>
          </w:tcPr>
          <w:p w14:paraId="33A134E2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A769E0A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14:paraId="4399BA9A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738DD" w14:paraId="70B76B06" w14:textId="77777777" w:rsidTr="00C838BF">
        <w:tc>
          <w:tcPr>
            <w:tcW w:w="941" w:type="dxa"/>
            <w:vAlign w:val="center"/>
          </w:tcPr>
          <w:p w14:paraId="244E54FD" w14:textId="4F3B9C54" w:rsidR="007738DD" w:rsidRDefault="007738DD" w:rsidP="00C838BF">
            <w:pPr>
              <w:jc w:val="center"/>
            </w:pPr>
          </w:p>
        </w:tc>
        <w:tc>
          <w:tcPr>
            <w:tcW w:w="2957" w:type="dxa"/>
            <w:vAlign w:val="center"/>
          </w:tcPr>
          <w:p w14:paraId="570700C4" w14:textId="56247223" w:rsidR="007738DD" w:rsidRDefault="007738DD" w:rsidP="00C838BF">
            <w:pPr>
              <w:spacing w:after="40"/>
            </w:pPr>
          </w:p>
        </w:tc>
        <w:tc>
          <w:tcPr>
            <w:tcW w:w="5327" w:type="dxa"/>
            <w:vAlign w:val="center"/>
          </w:tcPr>
          <w:p w14:paraId="3DD0075E" w14:textId="167AADF1" w:rsidR="007738DD" w:rsidRDefault="007738DD" w:rsidP="005B71A4">
            <w:pPr>
              <w:jc w:val="both"/>
            </w:pPr>
          </w:p>
        </w:tc>
      </w:tr>
    </w:tbl>
    <w:p w14:paraId="4791C921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14:paraId="10B7425D" w14:textId="77777777" w:rsidTr="009B049C">
        <w:tc>
          <w:tcPr>
            <w:tcW w:w="941" w:type="dxa"/>
            <w:shd w:val="clear" w:color="auto" w:fill="F3F3F3"/>
            <w:vAlign w:val="center"/>
          </w:tcPr>
          <w:p w14:paraId="3EDDCBE2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14:paraId="5DE36F39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14:paraId="792EBA8A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14:paraId="018C4812" w14:textId="77777777" w:rsidTr="009B049C">
        <w:tc>
          <w:tcPr>
            <w:tcW w:w="941" w:type="dxa"/>
            <w:vAlign w:val="center"/>
          </w:tcPr>
          <w:p w14:paraId="61799192" w14:textId="77777777" w:rsidR="00280CF6" w:rsidRDefault="007738DD" w:rsidP="00F761BD">
            <w:pPr>
              <w:jc w:val="center"/>
            </w:pPr>
            <w:r w:rsidRPr="007738DD">
              <w:t>0</w:t>
            </w:r>
          </w:p>
        </w:tc>
        <w:tc>
          <w:tcPr>
            <w:tcW w:w="3098" w:type="dxa"/>
            <w:vAlign w:val="center"/>
          </w:tcPr>
          <w:p w14:paraId="0FD27931" w14:textId="77777777" w:rsidR="002B7FD3" w:rsidRDefault="002B7FD3" w:rsidP="00176EFA">
            <w:pPr>
              <w:spacing w:before="40"/>
            </w:pPr>
          </w:p>
          <w:p w14:paraId="187FF68A" w14:textId="77777777" w:rsidR="002B7FD3" w:rsidRDefault="002B7FD3" w:rsidP="002B7FD3"/>
          <w:p w14:paraId="0021C648" w14:textId="77777777" w:rsidR="002B7FD3" w:rsidRDefault="002B7FD3" w:rsidP="002B7FD3">
            <w:r>
              <w:t xml:space="preserve">  </w:t>
            </w:r>
          </w:p>
          <w:p w14:paraId="2AC069D6" w14:textId="77777777"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14:paraId="32A8FAA1" w14:textId="77777777" w:rsidR="002B7FD3" w:rsidRDefault="002B7FD3" w:rsidP="002B7FD3"/>
          <w:p w14:paraId="17A3CA15" w14:textId="77777777" w:rsidR="00280CF6" w:rsidRDefault="00280CF6" w:rsidP="002B7FD3">
            <w:pPr>
              <w:jc w:val="both"/>
            </w:pPr>
          </w:p>
        </w:tc>
      </w:tr>
    </w:tbl>
    <w:p w14:paraId="5DCD84CE" w14:textId="38106E05" w:rsidR="004C1519" w:rsidRDefault="004C1519" w:rsidP="004C1519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 xml:space="preserve">nie krótszym niż </w:t>
      </w:r>
      <w:r w:rsidR="00906D59">
        <w:t>10</w:t>
      </w:r>
      <w:r w:rsidRPr="0012155B">
        <w:t xml:space="preserve"> dni od dnia przesłania niniejszego zawiadomienia o wyborze najkorzystniejszej oferty</w:t>
      </w:r>
      <w:r>
        <w:t>.</w:t>
      </w:r>
    </w:p>
    <w:p w14:paraId="77D01581" w14:textId="77777777" w:rsidR="0001119C" w:rsidRDefault="0001119C" w:rsidP="00FA4697">
      <w:pPr>
        <w:spacing w:before="240"/>
        <w:jc w:val="both"/>
      </w:pPr>
    </w:p>
    <w:p w14:paraId="1C17A0EA" w14:textId="77777777" w:rsidR="0001119C" w:rsidRDefault="0001119C" w:rsidP="00FA4697">
      <w:pPr>
        <w:spacing w:before="240"/>
        <w:jc w:val="both"/>
      </w:pPr>
    </w:p>
    <w:p w14:paraId="44E4A3A9" w14:textId="77777777"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14:paraId="3EA228D1" w14:textId="77777777" w:rsidR="007F53F2" w:rsidRPr="007F53F2" w:rsidRDefault="007F53F2" w:rsidP="007F53F2">
      <w:pPr>
        <w:keepNext/>
        <w:tabs>
          <w:tab w:val="num" w:pos="864"/>
        </w:tabs>
        <w:spacing w:before="60" w:after="60" w:line="360" w:lineRule="auto"/>
        <w:ind w:left="4248" w:firstLine="708"/>
        <w:jc w:val="center"/>
        <w:outlineLvl w:val="3"/>
        <w:rPr>
          <w:bCs/>
        </w:rPr>
      </w:pPr>
      <w:r w:rsidRPr="007F53F2">
        <w:rPr>
          <w:bCs/>
        </w:rPr>
        <w:t>Zamawiający</w:t>
      </w:r>
    </w:p>
    <w:p w14:paraId="6E04B27D" w14:textId="77777777" w:rsidR="007F53F2" w:rsidRPr="007F53F2" w:rsidRDefault="007F53F2" w:rsidP="007F53F2">
      <w:pPr>
        <w:suppressAutoHyphens/>
        <w:ind w:firstLine="425"/>
        <w:jc w:val="right"/>
        <w:rPr>
          <w:sz w:val="22"/>
          <w:szCs w:val="22"/>
          <w:lang w:eastAsia="ar-SA"/>
        </w:rPr>
      </w:pPr>
      <w:r w:rsidRPr="007F53F2">
        <w:rPr>
          <w:sz w:val="22"/>
          <w:szCs w:val="22"/>
          <w:lang w:eastAsia="ar-SA"/>
        </w:rPr>
        <w:t xml:space="preserve">/-/ Dyrektor Szpitala Wojewódzkiego </w:t>
      </w:r>
    </w:p>
    <w:p w14:paraId="45405A13" w14:textId="77777777" w:rsidR="007F53F2" w:rsidRPr="007F53F2" w:rsidRDefault="007F53F2" w:rsidP="007F53F2">
      <w:pPr>
        <w:suppressAutoHyphens/>
        <w:ind w:firstLine="425"/>
        <w:jc w:val="center"/>
        <w:rPr>
          <w:sz w:val="22"/>
          <w:szCs w:val="22"/>
          <w:lang w:eastAsia="ar-SA"/>
        </w:rPr>
      </w:pPr>
      <w:r w:rsidRPr="007F53F2">
        <w:rPr>
          <w:sz w:val="22"/>
          <w:szCs w:val="22"/>
          <w:lang w:eastAsia="ar-SA"/>
        </w:rPr>
        <w:t xml:space="preserve">                                                                                             w Poznaniu</w:t>
      </w:r>
    </w:p>
    <w:p w14:paraId="50CC5DB3" w14:textId="77777777" w:rsidR="007F53F2" w:rsidRPr="007F53F2" w:rsidRDefault="007F53F2" w:rsidP="007F53F2">
      <w:pPr>
        <w:rPr>
          <w:sz w:val="20"/>
          <w:szCs w:val="20"/>
        </w:rPr>
      </w:pPr>
      <w:r w:rsidRPr="007F53F2">
        <w:rPr>
          <w:sz w:val="22"/>
          <w:szCs w:val="22"/>
        </w:rPr>
        <w:t xml:space="preserve">                                                                                                                         Piotr Nowicki</w:t>
      </w:r>
    </w:p>
    <w:p w14:paraId="12676AFB" w14:textId="0DDEFD25" w:rsidR="00280CF6" w:rsidRDefault="00280CF6" w:rsidP="007F53F2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sectPr w:rsid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ACE9AE" w14:textId="77777777" w:rsidR="00AD52ED" w:rsidRDefault="00AD52ED">
      <w:r>
        <w:separator/>
      </w:r>
    </w:p>
  </w:endnote>
  <w:endnote w:type="continuationSeparator" w:id="0">
    <w:p w14:paraId="29EEA2F1" w14:textId="77777777" w:rsidR="00AD52ED" w:rsidRDefault="00AD5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5AE43" w14:textId="77777777" w:rsidR="007738DD" w:rsidRDefault="007738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8D487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28DEF26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0A1C4FD0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4E4337" w14:textId="77777777" w:rsidR="007738DD" w:rsidRDefault="007738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77381" w14:textId="77777777" w:rsidR="00AD52ED" w:rsidRDefault="00AD52ED">
      <w:r>
        <w:separator/>
      </w:r>
    </w:p>
  </w:footnote>
  <w:footnote w:type="continuationSeparator" w:id="0">
    <w:p w14:paraId="534A89AD" w14:textId="77777777" w:rsidR="00AD52ED" w:rsidRDefault="00AD5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601B3" w14:textId="77777777" w:rsidR="007738DD" w:rsidRDefault="007738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54897" w14:textId="77777777" w:rsidR="007738DD" w:rsidRDefault="007738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FC713" w14:textId="77777777" w:rsidR="007738DD" w:rsidRDefault="007738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257"/>
    <w:rsid w:val="0001119C"/>
    <w:rsid w:val="00034F15"/>
    <w:rsid w:val="000A4A43"/>
    <w:rsid w:val="000A4B31"/>
    <w:rsid w:val="000B6515"/>
    <w:rsid w:val="000D1E6C"/>
    <w:rsid w:val="000D6259"/>
    <w:rsid w:val="001036FB"/>
    <w:rsid w:val="00112BC1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50729"/>
    <w:rsid w:val="003C27EC"/>
    <w:rsid w:val="00411257"/>
    <w:rsid w:val="004B5777"/>
    <w:rsid w:val="004C1519"/>
    <w:rsid w:val="004D46B8"/>
    <w:rsid w:val="005652D5"/>
    <w:rsid w:val="005811DF"/>
    <w:rsid w:val="00596F83"/>
    <w:rsid w:val="005B71A4"/>
    <w:rsid w:val="0060301B"/>
    <w:rsid w:val="00654E82"/>
    <w:rsid w:val="0068637A"/>
    <w:rsid w:val="006B7962"/>
    <w:rsid w:val="006D0465"/>
    <w:rsid w:val="006D41D5"/>
    <w:rsid w:val="006F0507"/>
    <w:rsid w:val="007738DD"/>
    <w:rsid w:val="00793D0A"/>
    <w:rsid w:val="007B1701"/>
    <w:rsid w:val="007C7434"/>
    <w:rsid w:val="007D44B7"/>
    <w:rsid w:val="007E5104"/>
    <w:rsid w:val="007E7D8F"/>
    <w:rsid w:val="007F53F2"/>
    <w:rsid w:val="00802201"/>
    <w:rsid w:val="008113FF"/>
    <w:rsid w:val="00811CBB"/>
    <w:rsid w:val="00834EF4"/>
    <w:rsid w:val="00840B8A"/>
    <w:rsid w:val="008437A5"/>
    <w:rsid w:val="0089707A"/>
    <w:rsid w:val="008C0372"/>
    <w:rsid w:val="008E241C"/>
    <w:rsid w:val="00906D59"/>
    <w:rsid w:val="00917FEB"/>
    <w:rsid w:val="00953D9A"/>
    <w:rsid w:val="00965332"/>
    <w:rsid w:val="009747C2"/>
    <w:rsid w:val="00982A11"/>
    <w:rsid w:val="009B049C"/>
    <w:rsid w:val="009D45DC"/>
    <w:rsid w:val="00A46D85"/>
    <w:rsid w:val="00A978A9"/>
    <w:rsid w:val="00AA3A13"/>
    <w:rsid w:val="00AD52ED"/>
    <w:rsid w:val="00AD5B8D"/>
    <w:rsid w:val="00AE6513"/>
    <w:rsid w:val="00B37924"/>
    <w:rsid w:val="00B51EC7"/>
    <w:rsid w:val="00BA1245"/>
    <w:rsid w:val="00BB13B8"/>
    <w:rsid w:val="00BE3FC5"/>
    <w:rsid w:val="00C46743"/>
    <w:rsid w:val="00C63070"/>
    <w:rsid w:val="00C73714"/>
    <w:rsid w:val="00D26C67"/>
    <w:rsid w:val="00D5181E"/>
    <w:rsid w:val="00E05A7A"/>
    <w:rsid w:val="00E14A65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A70922"/>
  <w15:chartTrackingRefBased/>
  <w15:docId w15:val="{C7DF5A3E-DB29-4C93-A9F0-352579E71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7F53F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  <w:style w:type="character" w:styleId="Hipercze">
    <w:name w:val="Hyperlink"/>
    <w:basedOn w:val="Domylnaczcionkaakapitu"/>
    <w:rsid w:val="000111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119C"/>
    <w:rPr>
      <w:color w:val="605E5C"/>
      <w:shd w:val="clear" w:color="auto" w:fill="E1DFDD"/>
    </w:rPr>
  </w:style>
  <w:style w:type="character" w:customStyle="1" w:styleId="Nagwek4Znak">
    <w:name w:val="Nagłówek 4 Znak"/>
    <w:basedOn w:val="Domylnaczcionkaakapitu"/>
    <w:link w:val="Nagwek4"/>
    <w:semiHidden/>
    <w:rsid w:val="007F53F2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601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3</cp:revision>
  <cp:lastPrinted>2021-01-21T09:27:00Z</cp:lastPrinted>
  <dcterms:created xsi:type="dcterms:W3CDTF">2021-01-21T09:06:00Z</dcterms:created>
  <dcterms:modified xsi:type="dcterms:W3CDTF">2021-01-21T09:27:00Z</dcterms:modified>
</cp:coreProperties>
</file>