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3B64FE" w:rsidRPr="003B64FE">
        <w:rPr>
          <w:bCs/>
          <w:i w:val="0"/>
          <w:sz w:val="22"/>
          <w:szCs w:val="22"/>
        </w:rPr>
        <w:t>1</w:t>
      </w:r>
      <w:r w:rsidR="00D34358">
        <w:rPr>
          <w:bCs/>
          <w:i w:val="0"/>
          <w:sz w:val="22"/>
          <w:szCs w:val="22"/>
        </w:rPr>
        <w:t>0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3B64FE" w:rsidRPr="003B64FE">
        <w:rPr>
          <w:b/>
          <w:sz w:val="22"/>
          <w:szCs w:val="22"/>
        </w:rPr>
        <w:t>MGZGK.1711.1.2021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B64FE" w:rsidRPr="00110593" w:rsidTr="000318D4">
        <w:tc>
          <w:tcPr>
            <w:tcW w:w="9104" w:type="dxa"/>
            <w:shd w:val="clear" w:color="auto" w:fill="D9D9D9"/>
          </w:tcPr>
          <w:p w:rsidR="003B64FE" w:rsidRPr="00110593" w:rsidRDefault="003B64FE" w:rsidP="000318D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3B64FE" w:rsidRPr="00110593" w:rsidRDefault="003B64FE" w:rsidP="000318D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3B64F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3B64FE" w:rsidRPr="0043102D" w:rsidRDefault="003B64FE" w:rsidP="000318D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3B64FE" w:rsidRPr="00110593" w:rsidRDefault="003B64FE" w:rsidP="000318D4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3B64F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3B64FE">
        <w:rPr>
          <w:b/>
          <w:sz w:val="22"/>
          <w:szCs w:val="22"/>
        </w:rPr>
        <w:t>Równanie i żwirowanie dróg o nawierzchni gruntowej na terenie Miasta i Gminy Serock w roku 2021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7E26" w:rsidRDefault="00277E26">
      <w:r>
        <w:separator/>
      </w:r>
    </w:p>
  </w:endnote>
  <w:endnote w:type="continuationSeparator" w:id="0">
    <w:p w:rsidR="00277E26" w:rsidRDefault="00277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D3435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43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43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4FE" w:rsidRDefault="003B64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7E26" w:rsidRDefault="00277E26">
      <w:r>
        <w:separator/>
      </w:r>
    </w:p>
  </w:footnote>
  <w:footnote w:type="continuationSeparator" w:id="0">
    <w:p w:rsidR="00277E26" w:rsidRDefault="00277E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4FE" w:rsidRDefault="003B64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4FE" w:rsidRDefault="003B64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4FE" w:rsidRDefault="003B64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7E2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77E26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B64FE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4358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A470367-E643-4A1A-99CF-D05214DAF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CF4C~1.KO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3E464-1B70-4A58-A17B-05200B3E5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Kowalska</dc:creator>
  <cp:keywords/>
  <cp:lastModifiedBy>Joanna Kowalska</cp:lastModifiedBy>
  <cp:revision>3</cp:revision>
  <cp:lastPrinted>2010-01-07T09:39:00Z</cp:lastPrinted>
  <dcterms:created xsi:type="dcterms:W3CDTF">2021-01-21T07:59:00Z</dcterms:created>
  <dcterms:modified xsi:type="dcterms:W3CDTF">2021-01-21T08:56:00Z</dcterms:modified>
</cp:coreProperties>
</file>