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Default="00E05A2D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6B2211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C3BF1">
        <w:rPr>
          <w:sz w:val="24"/>
          <w:szCs w:val="24"/>
        </w:rPr>
        <w:t>MGZGK.1711.</w:t>
      </w:r>
      <w:r w:rsidR="00495E7A">
        <w:rPr>
          <w:sz w:val="24"/>
          <w:szCs w:val="24"/>
        </w:rPr>
        <w:t>1.2021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11C70" w:rsidRPr="00F11C70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F11C70" w:rsidP="00150D7E">
      <w:pPr>
        <w:jc w:val="both"/>
        <w:rPr>
          <w:sz w:val="24"/>
          <w:szCs w:val="24"/>
        </w:rPr>
      </w:pPr>
      <w:r w:rsidRPr="00F11C70">
        <w:rPr>
          <w:b/>
          <w:sz w:val="24"/>
          <w:szCs w:val="24"/>
        </w:rPr>
        <w:t>Równanie i żwirowanie dróg gminnych na tere</w:t>
      </w:r>
      <w:r w:rsidR="00495E7A">
        <w:rPr>
          <w:b/>
          <w:sz w:val="24"/>
          <w:szCs w:val="24"/>
        </w:rPr>
        <w:t>nie Miasta i Gminy Serock w 2021</w:t>
      </w:r>
      <w:bookmarkStart w:id="0" w:name="_GoBack"/>
      <w:bookmarkEnd w:id="0"/>
      <w:r w:rsidR="00BC0253">
        <w:rPr>
          <w:b/>
          <w:sz w:val="24"/>
          <w:szCs w:val="24"/>
        </w:rPr>
        <w:t xml:space="preserve"> </w:t>
      </w:r>
      <w:r w:rsidRPr="00F11C70">
        <w:rPr>
          <w:b/>
          <w:sz w:val="24"/>
          <w:szCs w:val="24"/>
        </w:rPr>
        <w:t>roku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570"/>
        <w:gridCol w:w="1901"/>
        <w:gridCol w:w="2092"/>
        <w:gridCol w:w="2090"/>
        <w:gridCol w:w="1968"/>
      </w:tblGrid>
      <w:tr w:rsidR="00BE1441" w:rsidTr="00BC0253">
        <w:trPr>
          <w:cantSplit/>
          <w:trHeight w:val="600"/>
        </w:trPr>
        <w:tc>
          <w:tcPr>
            <w:tcW w:w="816" w:type="pct"/>
            <w:vAlign w:val="center"/>
          </w:tcPr>
          <w:p w:rsidR="00BE1441" w:rsidRDefault="00BE1441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988" w:type="pct"/>
            <w:vAlign w:val="center"/>
          </w:tcPr>
          <w:p w:rsidR="00BE1441" w:rsidRDefault="00BE144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087" w:type="pct"/>
            <w:vAlign w:val="center"/>
          </w:tcPr>
          <w:p w:rsidR="00BE1441" w:rsidRDefault="00BE144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086" w:type="pct"/>
          </w:tcPr>
          <w:p w:rsidR="00BE1441" w:rsidRDefault="00BE1441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1023" w:type="pct"/>
            <w:vAlign w:val="center"/>
          </w:tcPr>
          <w:p w:rsidR="00BE1441" w:rsidRDefault="00BE1441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BE1441" w:rsidTr="00BC0253">
        <w:trPr>
          <w:cantSplit/>
          <w:trHeight w:hRule="exact" w:val="580"/>
        </w:trPr>
        <w:tc>
          <w:tcPr>
            <w:tcW w:w="816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988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087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086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023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</w:tr>
      <w:tr w:rsidR="00BE1441" w:rsidTr="00BC0253">
        <w:trPr>
          <w:cantSplit/>
          <w:trHeight w:hRule="exact" w:val="580"/>
        </w:trPr>
        <w:tc>
          <w:tcPr>
            <w:tcW w:w="816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988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087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086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023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</w:tr>
      <w:tr w:rsidR="00BE1441" w:rsidTr="00BC0253">
        <w:trPr>
          <w:cantSplit/>
          <w:trHeight w:hRule="exact" w:val="580"/>
        </w:trPr>
        <w:tc>
          <w:tcPr>
            <w:tcW w:w="816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988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087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086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023" w:type="pct"/>
          </w:tcPr>
          <w:p w:rsidR="00BE1441" w:rsidRDefault="00BE1441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 w:rsidP="00CB7C9D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left="708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</w:t>
      </w:r>
      <w:r w:rsidR="00CB7C9D">
        <w:rPr>
          <w:sz w:val="24"/>
        </w:rPr>
        <w:t>……………………</w:t>
      </w:r>
      <w:r>
        <w:rPr>
          <w:sz w:val="24"/>
        </w:rPr>
        <w:t xml:space="preserve">  </w:t>
      </w:r>
      <w:r w:rsidR="00CB7C9D">
        <w:rPr>
          <w:sz w:val="24"/>
        </w:rPr>
        <w:t>…………..</w:t>
      </w:r>
      <w:r>
        <w:rPr>
          <w:sz w:val="24"/>
        </w:rPr>
        <w:t>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AE7C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0D6" w:rsidRDefault="00CF40D6">
      <w:r>
        <w:separator/>
      </w:r>
    </w:p>
  </w:endnote>
  <w:endnote w:type="continuationSeparator" w:id="0">
    <w:p w:rsidR="00CF40D6" w:rsidRDefault="00CF4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95E7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95E7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39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0D6" w:rsidRDefault="00CF40D6">
      <w:r>
        <w:separator/>
      </w:r>
    </w:p>
  </w:footnote>
  <w:footnote w:type="continuationSeparator" w:id="0">
    <w:p w:rsidR="00CF40D6" w:rsidRDefault="00CF4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C70" w:rsidRDefault="00F11C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C70" w:rsidRDefault="00F11C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9CB"/>
    <w:rsid w:val="000E4473"/>
    <w:rsid w:val="00150D7E"/>
    <w:rsid w:val="00167DCC"/>
    <w:rsid w:val="00180A21"/>
    <w:rsid w:val="003F6057"/>
    <w:rsid w:val="004339CB"/>
    <w:rsid w:val="00495E7A"/>
    <w:rsid w:val="004E070D"/>
    <w:rsid w:val="005B15CE"/>
    <w:rsid w:val="0060654D"/>
    <w:rsid w:val="00676134"/>
    <w:rsid w:val="006B2211"/>
    <w:rsid w:val="007064BA"/>
    <w:rsid w:val="007E16D3"/>
    <w:rsid w:val="00821C80"/>
    <w:rsid w:val="00936CFB"/>
    <w:rsid w:val="00980415"/>
    <w:rsid w:val="0099428D"/>
    <w:rsid w:val="009C437A"/>
    <w:rsid w:val="00A41EB3"/>
    <w:rsid w:val="00AA594F"/>
    <w:rsid w:val="00AE7C0A"/>
    <w:rsid w:val="00B11EA3"/>
    <w:rsid w:val="00B41A5F"/>
    <w:rsid w:val="00B551AF"/>
    <w:rsid w:val="00B903B2"/>
    <w:rsid w:val="00BC0253"/>
    <w:rsid w:val="00BE1441"/>
    <w:rsid w:val="00CB7C9D"/>
    <w:rsid w:val="00CF40D6"/>
    <w:rsid w:val="00D52F5E"/>
    <w:rsid w:val="00DA25EA"/>
    <w:rsid w:val="00E05A2D"/>
    <w:rsid w:val="00E4635D"/>
    <w:rsid w:val="00E819CF"/>
    <w:rsid w:val="00F11C70"/>
    <w:rsid w:val="00FC3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F561D-E0D2-4987-AB00-F30756F7C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F4C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Standard</dc:creator>
  <cp:keywords/>
  <cp:lastModifiedBy>Joanna Kowalska</cp:lastModifiedBy>
  <cp:revision>3</cp:revision>
  <cp:lastPrinted>2000-12-12T17:01:00Z</cp:lastPrinted>
  <dcterms:created xsi:type="dcterms:W3CDTF">2020-01-16T09:23:00Z</dcterms:created>
  <dcterms:modified xsi:type="dcterms:W3CDTF">2021-01-20T12:06:00Z</dcterms:modified>
</cp:coreProperties>
</file>