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DC6A1" w14:textId="5D210D29" w:rsidR="006A5DF1" w:rsidRPr="00F77FCE" w:rsidRDefault="00B51B2A" w:rsidP="006A5DF1">
      <w:pPr>
        <w:spacing w:after="240"/>
        <w:jc w:val="right"/>
        <w:rPr>
          <w:sz w:val="22"/>
          <w:szCs w:val="22"/>
        </w:rPr>
      </w:pPr>
      <w:r w:rsidRPr="00F77FCE">
        <w:rPr>
          <w:sz w:val="22"/>
          <w:szCs w:val="22"/>
        </w:rPr>
        <w:t>Warszawa</w:t>
      </w:r>
      <w:r w:rsidR="006A5DF1" w:rsidRPr="00F77FCE">
        <w:rPr>
          <w:sz w:val="22"/>
          <w:szCs w:val="22"/>
        </w:rPr>
        <w:t xml:space="preserve"> dnia: </w:t>
      </w:r>
      <w:r w:rsidRPr="00F77FCE">
        <w:rPr>
          <w:sz w:val="22"/>
          <w:szCs w:val="22"/>
        </w:rPr>
        <w:t>2021-01-</w:t>
      </w:r>
      <w:r w:rsidR="005111FF">
        <w:rPr>
          <w:sz w:val="22"/>
          <w:szCs w:val="22"/>
        </w:rPr>
        <w:t>20</w:t>
      </w:r>
      <w:bookmarkStart w:id="0" w:name="_GoBack"/>
      <w:bookmarkEnd w:id="0"/>
    </w:p>
    <w:p w14:paraId="6CF9DF55" w14:textId="77777777" w:rsidR="006A5DF1" w:rsidRPr="00F77FCE" w:rsidRDefault="00B51B2A" w:rsidP="006A5DF1">
      <w:pPr>
        <w:rPr>
          <w:b/>
          <w:bCs/>
          <w:sz w:val="22"/>
          <w:szCs w:val="22"/>
        </w:rPr>
      </w:pPr>
      <w:r w:rsidRPr="00F77FCE">
        <w:rPr>
          <w:b/>
          <w:bCs/>
          <w:sz w:val="22"/>
          <w:szCs w:val="22"/>
        </w:rPr>
        <w:t>Centralny Szpital Kliniczny MSWiA w Warszawie</w:t>
      </w:r>
    </w:p>
    <w:p w14:paraId="48F9BFB5" w14:textId="77777777" w:rsidR="006A5DF1" w:rsidRPr="00F77FCE" w:rsidRDefault="00B51B2A" w:rsidP="006A5DF1">
      <w:pPr>
        <w:rPr>
          <w:sz w:val="22"/>
          <w:szCs w:val="22"/>
        </w:rPr>
      </w:pPr>
      <w:r w:rsidRPr="00F77FCE">
        <w:rPr>
          <w:sz w:val="22"/>
          <w:szCs w:val="22"/>
        </w:rPr>
        <w:t>Wołoska</w:t>
      </w:r>
      <w:r w:rsidR="006A5DF1" w:rsidRPr="00F77FCE">
        <w:rPr>
          <w:sz w:val="22"/>
          <w:szCs w:val="22"/>
        </w:rPr>
        <w:t xml:space="preserve"> </w:t>
      </w:r>
      <w:r w:rsidRPr="00F77FCE">
        <w:rPr>
          <w:sz w:val="22"/>
          <w:szCs w:val="22"/>
        </w:rPr>
        <w:t>137</w:t>
      </w:r>
    </w:p>
    <w:p w14:paraId="303C5819" w14:textId="77777777" w:rsidR="006A5DF1" w:rsidRPr="00F77FCE" w:rsidRDefault="00B51B2A" w:rsidP="006A5DF1">
      <w:pPr>
        <w:rPr>
          <w:sz w:val="22"/>
          <w:szCs w:val="22"/>
        </w:rPr>
      </w:pPr>
      <w:r w:rsidRPr="00F77FCE">
        <w:rPr>
          <w:sz w:val="22"/>
          <w:szCs w:val="22"/>
        </w:rPr>
        <w:t>02-507</w:t>
      </w:r>
      <w:r w:rsidR="006A5DF1" w:rsidRPr="00F77FCE">
        <w:rPr>
          <w:sz w:val="22"/>
          <w:szCs w:val="22"/>
        </w:rPr>
        <w:t xml:space="preserve"> </w:t>
      </w:r>
      <w:r w:rsidRPr="00F77FCE">
        <w:rPr>
          <w:sz w:val="22"/>
          <w:szCs w:val="22"/>
        </w:rPr>
        <w:t>Warszawa</w:t>
      </w:r>
    </w:p>
    <w:p w14:paraId="160C8CA7" w14:textId="77777777" w:rsidR="006A5DF1" w:rsidRPr="00F77FCE" w:rsidRDefault="006A5DF1" w:rsidP="006A5DF1">
      <w:pPr>
        <w:jc w:val="both"/>
        <w:rPr>
          <w:bCs/>
          <w:sz w:val="18"/>
          <w:szCs w:val="18"/>
        </w:rPr>
      </w:pPr>
      <w:r w:rsidRPr="00F77FCE">
        <w:rPr>
          <w:bCs/>
          <w:sz w:val="18"/>
          <w:szCs w:val="18"/>
        </w:rPr>
        <w:t>……………………………………</w:t>
      </w:r>
    </w:p>
    <w:p w14:paraId="7A7CA6C6" w14:textId="77777777" w:rsidR="006A5DF1" w:rsidRPr="00F77FCE" w:rsidRDefault="006A5DF1" w:rsidP="006A5DF1">
      <w:pPr>
        <w:jc w:val="both"/>
        <w:rPr>
          <w:bCs/>
          <w:sz w:val="18"/>
          <w:szCs w:val="18"/>
        </w:rPr>
      </w:pPr>
      <w:r w:rsidRPr="00F77FCE">
        <w:rPr>
          <w:bCs/>
          <w:sz w:val="18"/>
          <w:szCs w:val="18"/>
        </w:rPr>
        <w:t>[nazwa zamawiającego, adres]</w:t>
      </w:r>
    </w:p>
    <w:p w14:paraId="1B16FE68" w14:textId="77777777" w:rsidR="006A5DF1" w:rsidRPr="00F77FCE" w:rsidRDefault="006A5DF1" w:rsidP="006A5DF1">
      <w:pPr>
        <w:pStyle w:val="Nagwek"/>
        <w:tabs>
          <w:tab w:val="clear" w:pos="4536"/>
          <w:tab w:val="clear" w:pos="9072"/>
        </w:tabs>
        <w:rPr>
          <w:sz w:val="22"/>
          <w:szCs w:val="22"/>
        </w:rPr>
      </w:pPr>
    </w:p>
    <w:p w14:paraId="5C2A94A7" w14:textId="77777777" w:rsidR="006A5DF1" w:rsidRPr="00F77FCE" w:rsidRDefault="006A5DF1" w:rsidP="006A5DF1">
      <w:pPr>
        <w:pStyle w:val="Nagwek"/>
        <w:tabs>
          <w:tab w:val="clear" w:pos="4536"/>
          <w:tab w:val="clear" w:pos="9072"/>
        </w:tabs>
        <w:rPr>
          <w:sz w:val="22"/>
          <w:szCs w:val="22"/>
        </w:rPr>
      </w:pPr>
    </w:p>
    <w:p w14:paraId="68959F56" w14:textId="77777777" w:rsidR="006A5DF1" w:rsidRPr="00F77FCE" w:rsidRDefault="006A5DF1" w:rsidP="006A5DF1">
      <w:pPr>
        <w:pStyle w:val="Nagwek"/>
        <w:tabs>
          <w:tab w:val="clear" w:pos="4536"/>
        </w:tabs>
        <w:rPr>
          <w:sz w:val="22"/>
          <w:szCs w:val="22"/>
        </w:rPr>
      </w:pPr>
      <w:r w:rsidRPr="00F77FCE">
        <w:rPr>
          <w:sz w:val="22"/>
          <w:szCs w:val="22"/>
        </w:rPr>
        <w:t>Pismo:</w:t>
      </w:r>
      <w:r w:rsidRPr="00F77FCE">
        <w:rPr>
          <w:b/>
          <w:bCs/>
          <w:sz w:val="22"/>
          <w:szCs w:val="22"/>
        </w:rPr>
        <w:t xml:space="preserve"> </w:t>
      </w:r>
      <w:r w:rsidR="001D1CA2" w:rsidRPr="00F77FCE">
        <w:rPr>
          <w:bCs/>
          <w:sz w:val="22"/>
          <w:szCs w:val="22"/>
        </w:rPr>
        <w:t>CSKDZP-2375/03/11/01/2020</w:t>
      </w:r>
      <w:r w:rsidRPr="00F77FCE">
        <w:rPr>
          <w:sz w:val="22"/>
          <w:szCs w:val="22"/>
        </w:rPr>
        <w:tab/>
        <w:t xml:space="preserve"> </w:t>
      </w:r>
    </w:p>
    <w:p w14:paraId="4F0E89D2" w14:textId="77777777" w:rsidR="006A5DF1" w:rsidRPr="00F77FCE" w:rsidRDefault="006A5DF1" w:rsidP="006A5DF1">
      <w:pPr>
        <w:pStyle w:val="Nagwek"/>
        <w:tabs>
          <w:tab w:val="clear" w:pos="4536"/>
          <w:tab w:val="clear" w:pos="9072"/>
        </w:tabs>
        <w:rPr>
          <w:sz w:val="22"/>
          <w:szCs w:val="22"/>
        </w:rPr>
      </w:pPr>
    </w:p>
    <w:p w14:paraId="7BCA267C" w14:textId="77777777" w:rsidR="006A5DF1" w:rsidRPr="00F77FCE" w:rsidRDefault="006A5DF1" w:rsidP="006A5DF1">
      <w:pPr>
        <w:tabs>
          <w:tab w:val="left" w:pos="708"/>
          <w:tab w:val="center" w:pos="4536"/>
          <w:tab w:val="right" w:pos="9072"/>
        </w:tabs>
        <w:spacing w:after="20"/>
        <w:ind w:left="5245"/>
        <w:rPr>
          <w:b/>
          <w:sz w:val="22"/>
          <w:szCs w:val="22"/>
        </w:rPr>
      </w:pPr>
      <w:r w:rsidRPr="00F77FCE">
        <w:rPr>
          <w:b/>
          <w:sz w:val="22"/>
          <w:szCs w:val="22"/>
        </w:rPr>
        <w:t>WYKONAWCY</w:t>
      </w:r>
    </w:p>
    <w:p w14:paraId="15336427" w14:textId="77777777" w:rsidR="006A5DF1" w:rsidRPr="00F77FCE" w:rsidRDefault="006A5DF1" w:rsidP="006A5DF1">
      <w:pPr>
        <w:tabs>
          <w:tab w:val="left" w:pos="708"/>
          <w:tab w:val="center" w:pos="4536"/>
          <w:tab w:val="right" w:pos="9072"/>
        </w:tabs>
        <w:spacing w:after="20"/>
        <w:ind w:left="5245"/>
        <w:rPr>
          <w:sz w:val="22"/>
          <w:szCs w:val="22"/>
        </w:rPr>
      </w:pPr>
      <w:r w:rsidRPr="00F77FCE">
        <w:rPr>
          <w:sz w:val="22"/>
          <w:szCs w:val="22"/>
        </w:rPr>
        <w:t>ubiegający się o zamówienie publiczne</w:t>
      </w:r>
    </w:p>
    <w:p w14:paraId="6F95DE71" w14:textId="77777777" w:rsidR="006D4AB3" w:rsidRPr="00F77FCE" w:rsidRDefault="006D4AB3">
      <w:pPr>
        <w:pStyle w:val="Nagwek"/>
        <w:tabs>
          <w:tab w:val="clear" w:pos="4536"/>
        </w:tabs>
        <w:rPr>
          <w:sz w:val="22"/>
          <w:szCs w:val="22"/>
        </w:rPr>
      </w:pPr>
    </w:p>
    <w:p w14:paraId="638390AE" w14:textId="77777777" w:rsidR="006D4AB3" w:rsidRPr="00F77FCE" w:rsidRDefault="006D4AB3">
      <w:pPr>
        <w:pStyle w:val="Nagwek"/>
        <w:tabs>
          <w:tab w:val="clear" w:pos="4536"/>
          <w:tab w:val="clear" w:pos="9072"/>
        </w:tabs>
        <w:rPr>
          <w:sz w:val="22"/>
          <w:szCs w:val="22"/>
        </w:rPr>
      </w:pPr>
    </w:p>
    <w:p w14:paraId="49525853" w14:textId="77777777" w:rsidR="006D4AB3" w:rsidRPr="00F77FCE" w:rsidRDefault="006D4AB3">
      <w:pPr>
        <w:pStyle w:val="Nagwek"/>
        <w:tabs>
          <w:tab w:val="clear" w:pos="4536"/>
          <w:tab w:val="clear" w:pos="9072"/>
        </w:tabs>
        <w:rPr>
          <w:sz w:val="22"/>
          <w:szCs w:val="22"/>
        </w:rPr>
      </w:pPr>
    </w:p>
    <w:p w14:paraId="77133E51" w14:textId="77777777" w:rsidR="00632C3C" w:rsidRPr="00F77FCE" w:rsidRDefault="00E21B49" w:rsidP="00520165">
      <w:pPr>
        <w:pStyle w:val="Nagwek1"/>
        <w:spacing w:after="0" w:line="276" w:lineRule="auto"/>
        <w:jc w:val="center"/>
        <w:rPr>
          <w:rFonts w:ascii="Times New Roman" w:hAnsi="Times New Roman"/>
          <w:szCs w:val="28"/>
        </w:rPr>
      </w:pPr>
      <w:r w:rsidRPr="00F77FCE">
        <w:rPr>
          <w:rFonts w:ascii="Times New Roman" w:hAnsi="Times New Roman"/>
          <w:szCs w:val="28"/>
        </w:rPr>
        <w:t>WYJAŚNIENI</w:t>
      </w:r>
      <w:r w:rsidR="00520165" w:rsidRPr="00F77FCE">
        <w:rPr>
          <w:rFonts w:ascii="Times New Roman" w:hAnsi="Times New Roman"/>
          <w:szCs w:val="28"/>
        </w:rPr>
        <w:t>A</w:t>
      </w:r>
      <w:r w:rsidR="00632C3C" w:rsidRPr="00F77FCE">
        <w:rPr>
          <w:rFonts w:ascii="Times New Roman" w:hAnsi="Times New Roman"/>
          <w:szCs w:val="28"/>
        </w:rPr>
        <w:t xml:space="preserve"> TREŚCI</w:t>
      </w:r>
    </w:p>
    <w:p w14:paraId="384AA548" w14:textId="77777777" w:rsidR="00BE7BFD" w:rsidRPr="00F77FCE" w:rsidRDefault="00632C3C" w:rsidP="00E72428">
      <w:pPr>
        <w:pStyle w:val="Nagwek1"/>
        <w:spacing w:before="0" w:after="480"/>
        <w:jc w:val="center"/>
        <w:rPr>
          <w:rFonts w:ascii="Times New Roman" w:hAnsi="Times New Roman"/>
          <w:szCs w:val="28"/>
        </w:rPr>
      </w:pPr>
      <w:r w:rsidRPr="00F77FCE">
        <w:rPr>
          <w:rFonts w:ascii="Times New Roman" w:hAnsi="Times New Roman"/>
          <w:szCs w:val="28"/>
        </w:rPr>
        <w:t>SPECYFIKACJI ISTOTNYCH WARUNKÓW ZAMÓWIENIA</w:t>
      </w:r>
    </w:p>
    <w:p w14:paraId="22B39EBD" w14:textId="77777777" w:rsidR="006D4AB3" w:rsidRPr="00F77FCE" w:rsidRDefault="00632C3C" w:rsidP="00520165">
      <w:pPr>
        <w:spacing w:after="360" w:line="276" w:lineRule="auto"/>
        <w:jc w:val="both"/>
        <w:rPr>
          <w:sz w:val="22"/>
          <w:szCs w:val="22"/>
        </w:rPr>
      </w:pPr>
      <w:r w:rsidRPr="00F77FCE">
        <w:rPr>
          <w:sz w:val="22"/>
          <w:szCs w:val="22"/>
        </w:rPr>
        <w:t xml:space="preserve">Dotyczy: </w:t>
      </w:r>
      <w:r w:rsidR="006A5DF1" w:rsidRPr="00F77FCE">
        <w:rPr>
          <w:sz w:val="22"/>
          <w:szCs w:val="22"/>
        </w:rPr>
        <w:t>p</w:t>
      </w:r>
      <w:r w:rsidRPr="00F77FCE">
        <w:rPr>
          <w:sz w:val="22"/>
          <w:szCs w:val="22"/>
        </w:rPr>
        <w:t>ostępowani</w:t>
      </w:r>
      <w:r w:rsidR="006A5DF1" w:rsidRPr="00F77FCE">
        <w:rPr>
          <w:sz w:val="22"/>
          <w:szCs w:val="22"/>
        </w:rPr>
        <w:t>a</w:t>
      </w:r>
      <w:r w:rsidRPr="00F77FCE">
        <w:rPr>
          <w:sz w:val="22"/>
          <w:szCs w:val="22"/>
        </w:rPr>
        <w:t xml:space="preserve"> o udzielenie zamówienia publicznego, prowadzone</w:t>
      </w:r>
      <w:r w:rsidR="006A5DF1" w:rsidRPr="00F77FCE">
        <w:rPr>
          <w:sz w:val="22"/>
          <w:szCs w:val="22"/>
        </w:rPr>
        <w:t>go</w:t>
      </w:r>
      <w:r w:rsidRPr="00F77FCE">
        <w:rPr>
          <w:sz w:val="22"/>
          <w:szCs w:val="22"/>
        </w:rPr>
        <w:t xml:space="preserve"> w trybie </w:t>
      </w:r>
      <w:r w:rsidR="00B51B2A" w:rsidRPr="00F77FCE">
        <w:rPr>
          <w:sz w:val="22"/>
          <w:szCs w:val="22"/>
        </w:rPr>
        <w:t>przetarg nieograniczony</w:t>
      </w:r>
      <w:r w:rsidRPr="00F77FCE">
        <w:rPr>
          <w:b/>
          <w:sz w:val="22"/>
          <w:szCs w:val="22"/>
        </w:rPr>
        <w:t xml:space="preserve"> </w:t>
      </w:r>
      <w:r w:rsidRPr="00F77FCE">
        <w:rPr>
          <w:bCs/>
          <w:sz w:val="22"/>
          <w:szCs w:val="22"/>
        </w:rPr>
        <w:t>na</w:t>
      </w:r>
      <w:r w:rsidRPr="00F77FCE">
        <w:rPr>
          <w:b/>
          <w:sz w:val="22"/>
          <w:szCs w:val="22"/>
        </w:rPr>
        <w:t xml:space="preserve"> </w:t>
      </w:r>
      <w:r w:rsidR="00E72428" w:rsidRPr="00F77FCE">
        <w:rPr>
          <w:bCs/>
          <w:sz w:val="22"/>
          <w:szCs w:val="22"/>
        </w:rPr>
        <w:t>”</w:t>
      </w:r>
      <w:r w:rsidR="00B51B2A" w:rsidRPr="00F77FCE">
        <w:rPr>
          <w:b/>
          <w:bCs/>
          <w:sz w:val="22"/>
          <w:szCs w:val="22"/>
        </w:rPr>
        <w:t>Dostaw</w:t>
      </w:r>
      <w:r w:rsidR="001C3A84" w:rsidRPr="00F77FCE">
        <w:rPr>
          <w:b/>
          <w:bCs/>
          <w:sz w:val="22"/>
          <w:szCs w:val="22"/>
        </w:rPr>
        <w:t>ę</w:t>
      </w:r>
      <w:r w:rsidR="00B51B2A" w:rsidRPr="00F77FCE">
        <w:rPr>
          <w:b/>
          <w:bCs/>
          <w:sz w:val="22"/>
          <w:szCs w:val="22"/>
        </w:rPr>
        <w:t xml:space="preserve"> odczynników oraz innego asortymentu laboratoryjnego dla CSK MSWiA</w:t>
      </w:r>
      <w:r w:rsidR="00E72428" w:rsidRPr="00F77FCE">
        <w:rPr>
          <w:bCs/>
          <w:sz w:val="22"/>
          <w:szCs w:val="22"/>
        </w:rPr>
        <w:t>”</w:t>
      </w:r>
      <w:r w:rsidRPr="00F77FCE">
        <w:rPr>
          <w:b/>
          <w:sz w:val="22"/>
          <w:szCs w:val="22"/>
        </w:rPr>
        <w:t xml:space="preserve"> </w:t>
      </w:r>
      <w:r w:rsidRPr="00F77FCE">
        <w:rPr>
          <w:bCs/>
          <w:sz w:val="22"/>
          <w:szCs w:val="22"/>
        </w:rPr>
        <w:t>– znak sprawy</w:t>
      </w:r>
      <w:r w:rsidRPr="00F77FCE">
        <w:rPr>
          <w:b/>
          <w:sz w:val="22"/>
          <w:szCs w:val="22"/>
        </w:rPr>
        <w:t xml:space="preserve"> </w:t>
      </w:r>
      <w:r w:rsidR="00B51B2A" w:rsidRPr="00F77FCE">
        <w:rPr>
          <w:b/>
          <w:sz w:val="22"/>
          <w:szCs w:val="22"/>
        </w:rPr>
        <w:t>CSKDZP-2375/03/11/01/2020</w:t>
      </w:r>
      <w:r w:rsidRPr="00F77FCE">
        <w:rPr>
          <w:b/>
          <w:sz w:val="22"/>
          <w:szCs w:val="22"/>
        </w:rPr>
        <w:t>.</w:t>
      </w:r>
    </w:p>
    <w:p w14:paraId="5FDD7B7F" w14:textId="77777777" w:rsidR="0012774F" w:rsidRPr="00F77FCE" w:rsidRDefault="00520165" w:rsidP="00D8461B">
      <w:pPr>
        <w:spacing w:after="240" w:line="276" w:lineRule="auto"/>
        <w:jc w:val="both"/>
        <w:rPr>
          <w:bCs/>
          <w:sz w:val="22"/>
          <w:szCs w:val="22"/>
          <w:lang w:eastAsia="ar-SA"/>
        </w:rPr>
      </w:pPr>
      <w:r w:rsidRPr="00F77FCE">
        <w:rPr>
          <w:sz w:val="22"/>
          <w:szCs w:val="22"/>
        </w:rPr>
        <w:t xml:space="preserve">Zamawiający, </w:t>
      </w:r>
      <w:r w:rsidR="00B51B2A" w:rsidRPr="00F77FCE">
        <w:rPr>
          <w:b/>
          <w:sz w:val="22"/>
          <w:szCs w:val="22"/>
        </w:rPr>
        <w:t>Centralny Szpital Kliniczny MSWiA w Warszawie</w:t>
      </w:r>
      <w:r w:rsidRPr="00F77FCE">
        <w:rPr>
          <w:sz w:val="22"/>
          <w:szCs w:val="22"/>
        </w:rPr>
        <w:t xml:space="preserve">, działając na podstawie art. 38 ust. 1 ustawy z dnia 29 stycznia 2004 roku Prawo Zamówień Publicznych </w:t>
      </w:r>
      <w:r w:rsidR="00B51B2A" w:rsidRPr="00F77FCE">
        <w:rPr>
          <w:sz w:val="22"/>
          <w:szCs w:val="22"/>
        </w:rPr>
        <w:t>(</w:t>
      </w:r>
      <w:proofErr w:type="spellStart"/>
      <w:r w:rsidR="00B51B2A" w:rsidRPr="00F77FCE">
        <w:rPr>
          <w:sz w:val="22"/>
          <w:szCs w:val="22"/>
        </w:rPr>
        <w:t>t.j</w:t>
      </w:r>
      <w:proofErr w:type="spellEnd"/>
      <w:r w:rsidR="00B51B2A" w:rsidRPr="00F77FCE">
        <w:rPr>
          <w:sz w:val="22"/>
          <w:szCs w:val="22"/>
        </w:rPr>
        <w:t>. Dz.U. z 2019 r. poz. 1843)</w:t>
      </w:r>
      <w:r w:rsidR="00BE7BFD" w:rsidRPr="00F77FCE">
        <w:rPr>
          <w:sz w:val="22"/>
          <w:szCs w:val="22"/>
        </w:rPr>
        <w:t>, przedstawia poniżej treść zapytań wraz z wyjaśnieniami do S</w:t>
      </w:r>
      <w:r w:rsidR="0012774F" w:rsidRPr="00F77FCE">
        <w:rPr>
          <w:sz w:val="22"/>
          <w:szCs w:val="22"/>
        </w:rPr>
        <w:t>pecyfikacji Istotnych Warunków Zamówienia (</w:t>
      </w:r>
      <w:r w:rsidR="0012774F" w:rsidRPr="00F77FCE">
        <w:rPr>
          <w:sz w:val="22"/>
          <w:szCs w:val="22"/>
          <w:lang w:eastAsia="ar-SA"/>
        </w:rPr>
        <w:t>zwanej dalej</w:t>
      </w:r>
      <w:r w:rsidR="0012774F" w:rsidRPr="00F77FCE">
        <w:rPr>
          <w:b/>
          <w:sz w:val="22"/>
          <w:szCs w:val="22"/>
          <w:lang w:eastAsia="ar-SA"/>
        </w:rPr>
        <w:t xml:space="preserve"> </w:t>
      </w:r>
      <w:r w:rsidR="0012774F" w:rsidRPr="00F77FCE">
        <w:rPr>
          <w:bCs/>
          <w:sz w:val="22"/>
          <w:szCs w:val="22"/>
          <w:lang w:eastAsia="ar-SA"/>
        </w:rPr>
        <w:t>”SIWZ”):</w:t>
      </w:r>
    </w:p>
    <w:p w14:paraId="4ED791E0" w14:textId="77777777" w:rsidR="001D1CA2" w:rsidRPr="00F77FCE" w:rsidRDefault="001D1CA2" w:rsidP="00D8461B">
      <w:pPr>
        <w:spacing w:after="240" w:line="276" w:lineRule="auto"/>
        <w:jc w:val="both"/>
        <w:rPr>
          <w:bCs/>
          <w:sz w:val="22"/>
          <w:szCs w:val="22"/>
          <w:lang w:eastAsia="ar-SA"/>
        </w:rPr>
      </w:pPr>
    </w:p>
    <w:p w14:paraId="3F0416F1" w14:textId="77777777" w:rsidR="001D1CA2" w:rsidRPr="00F77FCE" w:rsidRDefault="001D1CA2" w:rsidP="001D1CA2">
      <w:pPr>
        <w:numPr>
          <w:ilvl w:val="0"/>
          <w:numId w:val="8"/>
        </w:numPr>
        <w:spacing w:after="240" w:line="276" w:lineRule="auto"/>
        <w:jc w:val="both"/>
        <w:rPr>
          <w:b/>
          <w:bCs/>
          <w:sz w:val="22"/>
          <w:szCs w:val="22"/>
        </w:rPr>
      </w:pPr>
      <w:r w:rsidRPr="00F77FCE">
        <w:rPr>
          <w:b/>
          <w:bCs/>
          <w:sz w:val="22"/>
          <w:szCs w:val="22"/>
        </w:rPr>
        <w:t>Dotyczy zadania nr 5</w:t>
      </w:r>
    </w:p>
    <w:p w14:paraId="1AF0E9DA" w14:textId="77777777" w:rsidR="001D1CA2" w:rsidRPr="00F77FCE" w:rsidRDefault="001D1CA2" w:rsidP="001D1CA2">
      <w:pPr>
        <w:spacing w:after="240" w:line="276" w:lineRule="auto"/>
        <w:ind w:left="360"/>
        <w:jc w:val="both"/>
        <w:rPr>
          <w:sz w:val="22"/>
          <w:szCs w:val="22"/>
        </w:rPr>
      </w:pPr>
      <w:r w:rsidRPr="00F77FCE">
        <w:rPr>
          <w:sz w:val="22"/>
          <w:szCs w:val="22"/>
        </w:rPr>
        <w:t>Czy Zamawiający w zadaniu nr 5 w pozycji 1h wyrazi zgodę na zaoferowanie testów o czułości 1000ng/ml?</w:t>
      </w:r>
    </w:p>
    <w:p w14:paraId="274822EB" w14:textId="77777777" w:rsidR="001D1CA2" w:rsidRPr="00F77FCE" w:rsidRDefault="001D1CA2" w:rsidP="001D1CA2">
      <w:pPr>
        <w:spacing w:after="240" w:line="276" w:lineRule="auto"/>
        <w:ind w:left="360"/>
        <w:jc w:val="both"/>
        <w:rPr>
          <w:b/>
          <w:bCs/>
          <w:sz w:val="22"/>
          <w:szCs w:val="22"/>
        </w:rPr>
      </w:pPr>
      <w:r w:rsidRPr="00F77FCE">
        <w:rPr>
          <w:b/>
          <w:bCs/>
          <w:sz w:val="22"/>
          <w:szCs w:val="22"/>
        </w:rPr>
        <w:t>Odp.:</w:t>
      </w:r>
      <w:r w:rsidR="00305469" w:rsidRPr="00F77FCE">
        <w:rPr>
          <w:b/>
          <w:bCs/>
          <w:sz w:val="22"/>
          <w:szCs w:val="22"/>
        </w:rPr>
        <w:t xml:space="preserve"> Zamawiający nie zmienia zapisów SIWZ</w:t>
      </w:r>
    </w:p>
    <w:p w14:paraId="1570593B" w14:textId="77777777" w:rsidR="001D1CA2" w:rsidRPr="00F77FCE" w:rsidRDefault="001D1CA2" w:rsidP="001D1CA2">
      <w:pPr>
        <w:numPr>
          <w:ilvl w:val="0"/>
          <w:numId w:val="8"/>
        </w:numPr>
        <w:spacing w:after="240" w:line="276" w:lineRule="auto"/>
        <w:jc w:val="both"/>
        <w:rPr>
          <w:b/>
          <w:bCs/>
          <w:sz w:val="22"/>
          <w:szCs w:val="22"/>
        </w:rPr>
      </w:pPr>
      <w:r w:rsidRPr="00F77FCE">
        <w:rPr>
          <w:b/>
          <w:bCs/>
          <w:sz w:val="22"/>
          <w:szCs w:val="22"/>
        </w:rPr>
        <w:t>Dotyczy zadania nr 5</w:t>
      </w:r>
    </w:p>
    <w:p w14:paraId="121BE755" w14:textId="77777777" w:rsidR="001D1CA2" w:rsidRPr="00F77FCE" w:rsidRDefault="001D1CA2" w:rsidP="001D1CA2">
      <w:pPr>
        <w:spacing w:after="240" w:line="276" w:lineRule="auto"/>
        <w:ind w:left="360"/>
        <w:jc w:val="both"/>
        <w:rPr>
          <w:sz w:val="22"/>
          <w:szCs w:val="22"/>
        </w:rPr>
      </w:pPr>
      <w:r w:rsidRPr="00F77FCE">
        <w:rPr>
          <w:sz w:val="22"/>
          <w:szCs w:val="22"/>
        </w:rPr>
        <w:t>Czy Zamawiający w zadaniu nr 5 w pozycji 3 wyrazi zgodę na zaoferowanie testów do krwi utajonej w kale z kontrola dodatnią i ujemną w zestawie bez wyceny pozycji 3a?</w:t>
      </w:r>
    </w:p>
    <w:p w14:paraId="53865283" w14:textId="77777777" w:rsidR="001D1CA2" w:rsidRPr="00F77FCE" w:rsidRDefault="001D1CA2" w:rsidP="001D1CA2">
      <w:pPr>
        <w:spacing w:after="240" w:line="276" w:lineRule="auto"/>
        <w:ind w:left="360"/>
        <w:jc w:val="both"/>
        <w:rPr>
          <w:b/>
          <w:bCs/>
          <w:sz w:val="22"/>
          <w:szCs w:val="22"/>
        </w:rPr>
      </w:pPr>
      <w:r w:rsidRPr="00F77FCE">
        <w:rPr>
          <w:b/>
          <w:bCs/>
          <w:sz w:val="22"/>
          <w:szCs w:val="22"/>
        </w:rPr>
        <w:t>Odp.:</w:t>
      </w:r>
      <w:r w:rsidR="003B23AC" w:rsidRPr="00F77FCE">
        <w:rPr>
          <w:b/>
          <w:bCs/>
          <w:sz w:val="22"/>
          <w:szCs w:val="22"/>
        </w:rPr>
        <w:t xml:space="preserve"> Zamawiający dopuszcza zaoferowanie testów do krwi utajonej w kale z kontrola dodatnią i ujemną w zestawie bez wyceny pozycji 3a</w:t>
      </w:r>
    </w:p>
    <w:p w14:paraId="631852FD" w14:textId="77777777" w:rsidR="001D1CA2" w:rsidRPr="00F77FCE" w:rsidRDefault="001D1CA2" w:rsidP="001D1CA2">
      <w:pPr>
        <w:numPr>
          <w:ilvl w:val="0"/>
          <w:numId w:val="8"/>
        </w:numPr>
        <w:spacing w:after="240" w:line="276" w:lineRule="auto"/>
        <w:jc w:val="both"/>
        <w:rPr>
          <w:b/>
          <w:bCs/>
          <w:sz w:val="22"/>
          <w:szCs w:val="22"/>
        </w:rPr>
      </w:pPr>
      <w:r w:rsidRPr="00F77FCE">
        <w:rPr>
          <w:b/>
          <w:bCs/>
          <w:sz w:val="22"/>
          <w:szCs w:val="22"/>
        </w:rPr>
        <w:t>Dotyczy zadania nr 5</w:t>
      </w:r>
    </w:p>
    <w:p w14:paraId="3734A73A" w14:textId="77777777" w:rsidR="001D1CA2" w:rsidRPr="00F77FCE" w:rsidRDefault="001D1CA2" w:rsidP="001D1CA2">
      <w:pPr>
        <w:spacing w:after="240" w:line="276" w:lineRule="auto"/>
        <w:ind w:left="360"/>
        <w:jc w:val="both"/>
        <w:rPr>
          <w:sz w:val="22"/>
          <w:szCs w:val="22"/>
        </w:rPr>
      </w:pPr>
      <w:r w:rsidRPr="00F77FCE">
        <w:rPr>
          <w:sz w:val="22"/>
          <w:szCs w:val="22"/>
        </w:rPr>
        <w:t>Czy Zamawiający w zadaniu nr 5 w pozycji 2c wyrazi zgodę na zaoferowanie testów o parametrach AMP/COC/THC/BZO/TCA/BAR/MET/MOR/MTD/MDMA?</w:t>
      </w:r>
    </w:p>
    <w:p w14:paraId="7A002473" w14:textId="77777777" w:rsidR="001D1CA2" w:rsidRPr="00F77FCE" w:rsidRDefault="001D1CA2" w:rsidP="001D1CA2">
      <w:pPr>
        <w:spacing w:after="240" w:line="276" w:lineRule="auto"/>
        <w:ind w:left="360"/>
        <w:jc w:val="both"/>
        <w:rPr>
          <w:b/>
          <w:bCs/>
          <w:sz w:val="22"/>
          <w:szCs w:val="22"/>
        </w:rPr>
      </w:pPr>
      <w:r w:rsidRPr="00F77FCE">
        <w:rPr>
          <w:b/>
          <w:bCs/>
          <w:sz w:val="22"/>
          <w:szCs w:val="22"/>
        </w:rPr>
        <w:lastRenderedPageBreak/>
        <w:t>Odp.:</w:t>
      </w:r>
      <w:r w:rsidR="004A1AC7" w:rsidRPr="00F77FCE">
        <w:rPr>
          <w:b/>
          <w:bCs/>
          <w:sz w:val="22"/>
          <w:szCs w:val="22"/>
        </w:rPr>
        <w:t xml:space="preserve"> Zamawiający nie zmienia zapisów SIWZ</w:t>
      </w:r>
    </w:p>
    <w:p w14:paraId="72833B72" w14:textId="77777777" w:rsidR="001D1CA2" w:rsidRPr="00F77FCE" w:rsidRDefault="001D1CA2" w:rsidP="001D1CA2">
      <w:pPr>
        <w:numPr>
          <w:ilvl w:val="0"/>
          <w:numId w:val="8"/>
        </w:numPr>
        <w:spacing w:after="240" w:line="276" w:lineRule="auto"/>
        <w:jc w:val="both"/>
        <w:rPr>
          <w:b/>
          <w:bCs/>
          <w:sz w:val="22"/>
          <w:szCs w:val="22"/>
        </w:rPr>
      </w:pPr>
      <w:r w:rsidRPr="00F77FCE">
        <w:rPr>
          <w:b/>
          <w:bCs/>
          <w:sz w:val="22"/>
          <w:szCs w:val="22"/>
        </w:rPr>
        <w:t>Dotyczy zadania nr 5</w:t>
      </w:r>
    </w:p>
    <w:p w14:paraId="2F8C855E" w14:textId="77777777" w:rsidR="001D1CA2" w:rsidRPr="00F77FCE" w:rsidRDefault="001D1CA2" w:rsidP="001D1CA2">
      <w:pPr>
        <w:spacing w:after="240" w:line="276" w:lineRule="auto"/>
        <w:ind w:left="360"/>
        <w:jc w:val="both"/>
        <w:rPr>
          <w:sz w:val="22"/>
          <w:szCs w:val="22"/>
        </w:rPr>
      </w:pPr>
      <w:r w:rsidRPr="00F77FCE">
        <w:rPr>
          <w:sz w:val="22"/>
          <w:szCs w:val="22"/>
        </w:rPr>
        <w:t>Czy Zamawiający w zadaniu nr 5 w pozycji 7 wyrazi zgodę na zaoferowanie testów do diagnostyki i weryfikacji zakażeń kiłowych TPHA w surowicy?</w:t>
      </w:r>
    </w:p>
    <w:p w14:paraId="3CE531DA" w14:textId="77777777" w:rsidR="001D1CA2" w:rsidRPr="00F77FCE" w:rsidRDefault="001D1CA2" w:rsidP="001D1CA2">
      <w:pPr>
        <w:spacing w:after="240" w:line="276" w:lineRule="auto"/>
        <w:ind w:left="360"/>
        <w:jc w:val="both"/>
        <w:rPr>
          <w:b/>
          <w:bCs/>
          <w:sz w:val="22"/>
          <w:szCs w:val="22"/>
        </w:rPr>
      </w:pPr>
      <w:r w:rsidRPr="00F77FCE">
        <w:rPr>
          <w:b/>
          <w:bCs/>
          <w:sz w:val="22"/>
          <w:szCs w:val="22"/>
        </w:rPr>
        <w:t>Odp.:</w:t>
      </w:r>
      <w:r w:rsidR="001F1A44" w:rsidRPr="00F77FCE">
        <w:rPr>
          <w:b/>
          <w:bCs/>
          <w:sz w:val="22"/>
          <w:szCs w:val="22"/>
        </w:rPr>
        <w:t xml:space="preserve"> Zamawiający nie zmienia zapisów SIWZ</w:t>
      </w:r>
    </w:p>
    <w:p w14:paraId="3FB655B5" w14:textId="77777777" w:rsidR="001D1CA2" w:rsidRPr="00F77FCE" w:rsidRDefault="001D1CA2" w:rsidP="001D1CA2">
      <w:pPr>
        <w:numPr>
          <w:ilvl w:val="0"/>
          <w:numId w:val="8"/>
        </w:numPr>
        <w:spacing w:after="240" w:line="276" w:lineRule="auto"/>
        <w:jc w:val="both"/>
        <w:rPr>
          <w:b/>
          <w:bCs/>
          <w:sz w:val="22"/>
          <w:szCs w:val="22"/>
        </w:rPr>
      </w:pPr>
      <w:r w:rsidRPr="00F77FCE">
        <w:rPr>
          <w:b/>
          <w:bCs/>
          <w:sz w:val="22"/>
          <w:szCs w:val="22"/>
        </w:rPr>
        <w:t>Dotyczy wzoru umowy</w:t>
      </w:r>
    </w:p>
    <w:p w14:paraId="5102CE9B" w14:textId="77777777" w:rsidR="001D1CA2" w:rsidRPr="00F77FCE" w:rsidRDefault="001D1CA2" w:rsidP="001D1CA2">
      <w:pPr>
        <w:spacing w:after="240" w:line="276" w:lineRule="auto"/>
        <w:ind w:left="360"/>
        <w:jc w:val="both"/>
        <w:rPr>
          <w:sz w:val="22"/>
          <w:szCs w:val="22"/>
        </w:rPr>
      </w:pPr>
      <w:r w:rsidRPr="00F77FCE">
        <w:rPr>
          <w:sz w:val="22"/>
          <w:szCs w:val="22"/>
        </w:rPr>
        <w:t>Czy Zamawiający wyrazi zgodę na zawarcie umowy w formie elektronicznej przy wykorzystaniu kwalifikowanego podpisu elektronicznego przez Wykonawcę?</w:t>
      </w:r>
    </w:p>
    <w:p w14:paraId="73BCDF94" w14:textId="77777777" w:rsidR="001D1CA2" w:rsidRPr="00F77FCE" w:rsidRDefault="001D1CA2" w:rsidP="001D1CA2">
      <w:pPr>
        <w:spacing w:after="240" w:line="276" w:lineRule="auto"/>
        <w:ind w:left="360"/>
        <w:jc w:val="both"/>
        <w:rPr>
          <w:sz w:val="22"/>
          <w:szCs w:val="22"/>
        </w:rPr>
      </w:pPr>
      <w:r w:rsidRPr="00F77FCE">
        <w:rPr>
          <w:sz w:val="22"/>
          <w:szCs w:val="22"/>
        </w:rPr>
        <w:t>Uzasadnienie:</w:t>
      </w:r>
    </w:p>
    <w:p w14:paraId="2FDA37B6" w14:textId="77777777" w:rsidR="001D1CA2" w:rsidRPr="00F77FCE" w:rsidRDefault="001D1CA2" w:rsidP="001D1CA2">
      <w:pPr>
        <w:spacing w:after="240" w:line="276" w:lineRule="auto"/>
        <w:ind w:left="360"/>
        <w:jc w:val="both"/>
        <w:rPr>
          <w:sz w:val="22"/>
          <w:szCs w:val="22"/>
        </w:rPr>
      </w:pPr>
      <w:r w:rsidRPr="00F77FCE">
        <w:rPr>
          <w:sz w:val="22"/>
          <w:szCs w:val="22"/>
        </w:rPr>
        <w:t>W obecnej sytuacji epidemii Urząd Zamówień Publicznych zachęca zamawiających do komunikowania się z wykonawcami za pomocą środków komunikacji elektronicznej. Kwalifikowany podpis elektroniczny ma skutek prawny równoważny podpisowi odręcznemu. Potwierdzenie tej zasady znajduje się w art. 78(1) kodeksu cywilnego, który zrównuje kwalifikowany podpis elektroniczny z podpisem własnoręcznym.</w:t>
      </w:r>
    </w:p>
    <w:p w14:paraId="61982033" w14:textId="0F7506CB" w:rsidR="001D1CA2" w:rsidRPr="00F77FCE" w:rsidRDefault="001D1CA2" w:rsidP="001D1CA2">
      <w:pPr>
        <w:spacing w:after="240" w:line="276" w:lineRule="auto"/>
        <w:ind w:left="360"/>
        <w:jc w:val="both"/>
        <w:rPr>
          <w:b/>
          <w:bCs/>
          <w:sz w:val="22"/>
          <w:szCs w:val="22"/>
        </w:rPr>
      </w:pPr>
      <w:r w:rsidRPr="00F77FCE">
        <w:rPr>
          <w:b/>
          <w:bCs/>
          <w:sz w:val="22"/>
          <w:szCs w:val="22"/>
        </w:rPr>
        <w:t>Odp.:</w:t>
      </w:r>
      <w:r w:rsidR="000D1892" w:rsidRPr="00F77FCE">
        <w:rPr>
          <w:b/>
          <w:bCs/>
          <w:sz w:val="22"/>
          <w:szCs w:val="22"/>
        </w:rPr>
        <w:t xml:space="preserve"> Zamawiający wyraża zgodę </w:t>
      </w:r>
    </w:p>
    <w:p w14:paraId="241831A0" w14:textId="77777777" w:rsidR="001D1CA2" w:rsidRPr="00F77FCE" w:rsidRDefault="00B773E7" w:rsidP="001D1CA2">
      <w:pPr>
        <w:numPr>
          <w:ilvl w:val="0"/>
          <w:numId w:val="8"/>
        </w:numPr>
        <w:spacing w:after="240" w:line="276" w:lineRule="auto"/>
        <w:jc w:val="both"/>
        <w:rPr>
          <w:b/>
          <w:bCs/>
          <w:sz w:val="22"/>
          <w:szCs w:val="22"/>
        </w:rPr>
      </w:pPr>
      <w:r w:rsidRPr="00F77FCE">
        <w:rPr>
          <w:b/>
          <w:bCs/>
          <w:sz w:val="22"/>
          <w:szCs w:val="22"/>
        </w:rPr>
        <w:t>Dotyczy wzoru umowy</w:t>
      </w:r>
    </w:p>
    <w:p w14:paraId="4F348C95" w14:textId="77777777" w:rsidR="00B773E7" w:rsidRPr="00F77FCE" w:rsidRDefault="00B773E7" w:rsidP="00B773E7">
      <w:pPr>
        <w:spacing w:after="240" w:line="276" w:lineRule="auto"/>
        <w:ind w:left="360"/>
        <w:jc w:val="both"/>
        <w:rPr>
          <w:sz w:val="22"/>
          <w:szCs w:val="22"/>
        </w:rPr>
      </w:pPr>
      <w:r w:rsidRPr="00F77FCE">
        <w:rPr>
          <w:sz w:val="22"/>
          <w:szCs w:val="22"/>
        </w:rPr>
        <w:t>Zwracamy się z prośbą o modyfikację zapisów § 9 w taki sposób, aby wysokość kary umownej naliczana była od wartości netto a nie brutto.</w:t>
      </w:r>
    </w:p>
    <w:p w14:paraId="2E021895" w14:textId="77777777" w:rsidR="00B773E7" w:rsidRPr="00F77FCE" w:rsidRDefault="00B773E7" w:rsidP="00B773E7">
      <w:pPr>
        <w:spacing w:after="240" w:line="276" w:lineRule="auto"/>
        <w:ind w:left="360"/>
        <w:jc w:val="both"/>
        <w:rPr>
          <w:sz w:val="22"/>
          <w:szCs w:val="22"/>
        </w:rPr>
      </w:pPr>
      <w:r w:rsidRPr="00F77FCE">
        <w:rPr>
          <w:sz w:val="22"/>
          <w:szCs w:val="22"/>
        </w:rPr>
        <w:t>Uzasadnienie:</w:t>
      </w:r>
    </w:p>
    <w:p w14:paraId="2175C78D" w14:textId="77777777" w:rsidR="00B773E7" w:rsidRPr="00F77FCE" w:rsidRDefault="00B773E7" w:rsidP="00B773E7">
      <w:pPr>
        <w:spacing w:after="240" w:line="276" w:lineRule="auto"/>
        <w:ind w:left="360"/>
        <w:jc w:val="both"/>
        <w:rPr>
          <w:sz w:val="22"/>
          <w:szCs w:val="22"/>
        </w:rPr>
      </w:pPr>
      <w:r w:rsidRPr="00F77FCE">
        <w:rPr>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3E752146" w14:textId="77777777" w:rsidR="00B773E7" w:rsidRPr="00F77FCE" w:rsidRDefault="00B773E7" w:rsidP="00B773E7">
      <w:pPr>
        <w:spacing w:after="240" w:line="276" w:lineRule="auto"/>
        <w:ind w:left="360"/>
        <w:jc w:val="both"/>
        <w:rPr>
          <w:b/>
          <w:bCs/>
          <w:sz w:val="22"/>
          <w:szCs w:val="22"/>
        </w:rPr>
      </w:pPr>
      <w:r w:rsidRPr="00F77FCE">
        <w:rPr>
          <w:b/>
          <w:bCs/>
          <w:sz w:val="22"/>
          <w:szCs w:val="22"/>
        </w:rPr>
        <w:t>Odp.:</w:t>
      </w:r>
      <w:r w:rsidR="00464DF0" w:rsidRPr="00F77FCE">
        <w:rPr>
          <w:b/>
          <w:bCs/>
          <w:sz w:val="22"/>
          <w:szCs w:val="22"/>
        </w:rPr>
        <w:t xml:space="preserve"> Zamawiający pozostawia zapisy umowy bez zmian</w:t>
      </w:r>
    </w:p>
    <w:p w14:paraId="2E8A44FC" w14:textId="77777777" w:rsidR="00B773E7" w:rsidRPr="00F77FCE" w:rsidRDefault="00B773E7" w:rsidP="001D1CA2">
      <w:pPr>
        <w:numPr>
          <w:ilvl w:val="0"/>
          <w:numId w:val="8"/>
        </w:numPr>
        <w:spacing w:after="240" w:line="276" w:lineRule="auto"/>
        <w:jc w:val="both"/>
        <w:rPr>
          <w:b/>
          <w:bCs/>
          <w:sz w:val="22"/>
          <w:szCs w:val="22"/>
        </w:rPr>
      </w:pPr>
      <w:r w:rsidRPr="00F77FCE">
        <w:rPr>
          <w:b/>
          <w:bCs/>
          <w:sz w:val="22"/>
          <w:szCs w:val="22"/>
        </w:rPr>
        <w:t xml:space="preserve">Dotyczy wzoru umowy </w:t>
      </w:r>
    </w:p>
    <w:p w14:paraId="09854720" w14:textId="77777777" w:rsidR="00B773E7" w:rsidRPr="00F77FCE" w:rsidRDefault="00B773E7" w:rsidP="00B773E7">
      <w:pPr>
        <w:spacing w:after="240" w:line="276" w:lineRule="auto"/>
        <w:ind w:left="360"/>
        <w:jc w:val="both"/>
        <w:rPr>
          <w:sz w:val="22"/>
          <w:szCs w:val="22"/>
        </w:rPr>
      </w:pPr>
      <w:r w:rsidRPr="00F77FCE">
        <w:rPr>
          <w:sz w:val="22"/>
          <w:szCs w:val="22"/>
        </w:rPr>
        <w:t xml:space="preserve">(§ 9 ust. 5) Czy Zamawiający wyrazi zgodę na zmniejszenie procenta naliczanej kary do max. 5% wartości NETTO niezrealizowanej umowy? </w:t>
      </w:r>
    </w:p>
    <w:p w14:paraId="5906465A" w14:textId="77777777" w:rsidR="00B773E7" w:rsidRPr="00F77FCE" w:rsidRDefault="00B773E7" w:rsidP="00B773E7">
      <w:pPr>
        <w:spacing w:after="240" w:line="276" w:lineRule="auto"/>
        <w:ind w:left="360"/>
        <w:jc w:val="both"/>
        <w:rPr>
          <w:sz w:val="22"/>
          <w:szCs w:val="22"/>
        </w:rPr>
      </w:pPr>
      <w:r w:rsidRPr="00F77FCE">
        <w:rPr>
          <w:sz w:val="22"/>
          <w:szCs w:val="22"/>
        </w:rPr>
        <w:t>Uzasadnienie:</w:t>
      </w:r>
    </w:p>
    <w:p w14:paraId="60C5DF95" w14:textId="77777777" w:rsidR="00B773E7" w:rsidRPr="00F77FCE" w:rsidRDefault="00B773E7" w:rsidP="00B773E7">
      <w:pPr>
        <w:spacing w:after="240" w:line="276" w:lineRule="auto"/>
        <w:ind w:left="360"/>
        <w:jc w:val="both"/>
        <w:rPr>
          <w:sz w:val="22"/>
          <w:szCs w:val="22"/>
        </w:rPr>
      </w:pPr>
      <w:r w:rsidRPr="00F77FCE">
        <w:rPr>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w:t>
      </w:r>
    </w:p>
    <w:p w14:paraId="221F3EC2" w14:textId="77777777" w:rsidR="00B773E7" w:rsidRPr="00F77FCE" w:rsidRDefault="00B773E7" w:rsidP="00B773E7">
      <w:pPr>
        <w:spacing w:after="240" w:line="276" w:lineRule="auto"/>
        <w:ind w:left="360"/>
        <w:jc w:val="both"/>
        <w:rPr>
          <w:sz w:val="22"/>
          <w:szCs w:val="22"/>
        </w:rPr>
      </w:pPr>
      <w:r w:rsidRPr="00F77FCE">
        <w:rPr>
          <w:sz w:val="22"/>
          <w:szCs w:val="22"/>
        </w:rPr>
        <w:lastRenderedPageBreak/>
        <w:t>W przypadku braku zgody na powyższe prosimy o okazanie kalkulacji przyszłej, hipotetycznej szkody, jaką ma ponieść zamawiający w związku z niewykonaniem lub nienależytym wykonaniem umowy- zgodnie z przepisami.</w:t>
      </w:r>
    </w:p>
    <w:p w14:paraId="23B753F9" w14:textId="77777777" w:rsidR="00B773E7" w:rsidRPr="00F77FCE" w:rsidRDefault="00B773E7" w:rsidP="00B773E7">
      <w:pPr>
        <w:spacing w:after="240" w:line="276" w:lineRule="auto"/>
        <w:ind w:left="360"/>
        <w:jc w:val="both"/>
        <w:rPr>
          <w:b/>
          <w:bCs/>
          <w:sz w:val="22"/>
          <w:szCs w:val="22"/>
        </w:rPr>
      </w:pPr>
      <w:r w:rsidRPr="00F77FCE">
        <w:rPr>
          <w:b/>
          <w:bCs/>
          <w:sz w:val="22"/>
          <w:szCs w:val="22"/>
        </w:rPr>
        <w:t xml:space="preserve">Odp.: </w:t>
      </w:r>
      <w:bookmarkStart w:id="1" w:name="_Hlk60903869"/>
      <w:r w:rsidR="00FB58CE" w:rsidRPr="00F77FCE">
        <w:rPr>
          <w:b/>
          <w:bCs/>
          <w:sz w:val="22"/>
          <w:szCs w:val="22"/>
        </w:rPr>
        <w:t>Zamawiający pozostawia zapisy umowy bez zmian</w:t>
      </w:r>
      <w:bookmarkEnd w:id="1"/>
    </w:p>
    <w:p w14:paraId="4B1D3379" w14:textId="77777777" w:rsidR="00B773E7" w:rsidRPr="00F77FCE" w:rsidRDefault="00B773E7" w:rsidP="001D1CA2">
      <w:pPr>
        <w:numPr>
          <w:ilvl w:val="0"/>
          <w:numId w:val="8"/>
        </w:numPr>
        <w:spacing w:after="240" w:line="276" w:lineRule="auto"/>
        <w:jc w:val="both"/>
        <w:rPr>
          <w:b/>
          <w:bCs/>
          <w:sz w:val="22"/>
          <w:szCs w:val="22"/>
        </w:rPr>
      </w:pPr>
      <w:r w:rsidRPr="00F77FCE">
        <w:rPr>
          <w:b/>
          <w:bCs/>
          <w:sz w:val="22"/>
          <w:szCs w:val="22"/>
        </w:rPr>
        <w:t>Dotyczy wzoru umowy</w:t>
      </w:r>
    </w:p>
    <w:p w14:paraId="3A4C95C1" w14:textId="77777777" w:rsidR="00B773E7" w:rsidRPr="00F77FCE" w:rsidRDefault="00B773E7" w:rsidP="00B773E7">
      <w:pPr>
        <w:spacing w:after="240" w:line="276" w:lineRule="auto"/>
        <w:ind w:left="360"/>
        <w:jc w:val="both"/>
        <w:rPr>
          <w:sz w:val="22"/>
          <w:szCs w:val="22"/>
        </w:rPr>
      </w:pPr>
      <w:r w:rsidRPr="00F77FCE">
        <w:rPr>
          <w:sz w:val="22"/>
          <w:szCs w:val="22"/>
        </w:rPr>
        <w:t>Czy Zamawiający dopuści zmianę określenia "opóźnienie" na "zwłoka"?”</w:t>
      </w:r>
    </w:p>
    <w:p w14:paraId="2719DD10" w14:textId="77777777" w:rsidR="00B773E7" w:rsidRPr="00F77FCE" w:rsidRDefault="00B773E7" w:rsidP="00B773E7">
      <w:pPr>
        <w:spacing w:after="240" w:line="276" w:lineRule="auto"/>
        <w:ind w:left="360"/>
        <w:jc w:val="both"/>
        <w:rPr>
          <w:sz w:val="22"/>
          <w:szCs w:val="22"/>
        </w:rPr>
      </w:pPr>
      <w:r w:rsidRPr="00F77FCE">
        <w:rPr>
          <w:sz w:val="22"/>
          <w:szCs w:val="22"/>
        </w:rPr>
        <w:t xml:space="preserve">Uzasadnienie: </w:t>
      </w:r>
    </w:p>
    <w:p w14:paraId="26428163" w14:textId="77777777" w:rsidR="00B773E7" w:rsidRPr="00F77FCE" w:rsidRDefault="00B773E7" w:rsidP="00B773E7">
      <w:pPr>
        <w:spacing w:after="240" w:line="276" w:lineRule="auto"/>
        <w:ind w:left="360"/>
        <w:jc w:val="both"/>
        <w:rPr>
          <w:sz w:val="22"/>
          <w:szCs w:val="22"/>
        </w:rPr>
      </w:pPr>
      <w:r w:rsidRPr="00F77FCE">
        <w:rPr>
          <w:sz w:val="22"/>
          <w:szCs w:val="22"/>
        </w:rPr>
        <w:t>Terminy „opóźnienie” i „zwłoka” mają walor prawny, przy czym „zwłoka” oznacza opóźnienie zawinione. W sytuacji objętej niniejszą umową dowodzenie winy Wykonawcy przez Zamawiającego byłoby niecelowe a po części niemożliwe. Zwracamy uwagę, iż Wykonawca, realizując przedmiot umowy, ponosi zwykłe ryzyko biznesowe prowadzonej przez siebie działalności.</w:t>
      </w:r>
    </w:p>
    <w:p w14:paraId="606A6CE2" w14:textId="77777777" w:rsidR="00B773E7" w:rsidRPr="00F77FCE" w:rsidRDefault="00B773E7" w:rsidP="00B773E7">
      <w:pPr>
        <w:spacing w:after="240" w:line="276" w:lineRule="auto"/>
        <w:ind w:left="360"/>
        <w:jc w:val="both"/>
        <w:rPr>
          <w:b/>
          <w:bCs/>
          <w:sz w:val="22"/>
          <w:szCs w:val="22"/>
        </w:rPr>
      </w:pPr>
      <w:r w:rsidRPr="00F77FCE">
        <w:rPr>
          <w:b/>
          <w:bCs/>
          <w:sz w:val="22"/>
          <w:szCs w:val="22"/>
        </w:rPr>
        <w:t xml:space="preserve">Odp.: </w:t>
      </w:r>
      <w:bookmarkStart w:id="2" w:name="_Hlk60903981"/>
      <w:r w:rsidR="00FB58CE" w:rsidRPr="00F77FCE">
        <w:rPr>
          <w:b/>
          <w:bCs/>
          <w:sz w:val="22"/>
          <w:szCs w:val="22"/>
        </w:rPr>
        <w:t>Zamawiający pozostawia zapisy umowy bez zmian</w:t>
      </w:r>
      <w:bookmarkEnd w:id="2"/>
    </w:p>
    <w:p w14:paraId="6DE00399" w14:textId="77777777" w:rsidR="00B773E7" w:rsidRPr="00F77FCE" w:rsidRDefault="00B773E7" w:rsidP="001D1CA2">
      <w:pPr>
        <w:numPr>
          <w:ilvl w:val="0"/>
          <w:numId w:val="8"/>
        </w:numPr>
        <w:spacing w:after="240" w:line="276" w:lineRule="auto"/>
        <w:jc w:val="both"/>
        <w:rPr>
          <w:b/>
          <w:bCs/>
          <w:sz w:val="22"/>
          <w:szCs w:val="22"/>
        </w:rPr>
      </w:pPr>
      <w:r w:rsidRPr="00F77FCE">
        <w:rPr>
          <w:b/>
          <w:bCs/>
          <w:sz w:val="22"/>
          <w:szCs w:val="22"/>
        </w:rPr>
        <w:t>Dotyczy wzoru umowy</w:t>
      </w:r>
    </w:p>
    <w:p w14:paraId="45F6FB32" w14:textId="77777777" w:rsidR="00B773E7" w:rsidRPr="00F77FCE" w:rsidRDefault="00B773E7" w:rsidP="00B773E7">
      <w:pPr>
        <w:spacing w:after="240" w:line="276" w:lineRule="auto"/>
        <w:ind w:left="360"/>
        <w:jc w:val="both"/>
        <w:rPr>
          <w:sz w:val="22"/>
          <w:szCs w:val="22"/>
        </w:rPr>
      </w:pPr>
      <w:r w:rsidRPr="00F77FCE">
        <w:rPr>
          <w:sz w:val="22"/>
          <w:szCs w:val="22"/>
        </w:rPr>
        <w:t>Prosimy o modyfikację § 5 Umowy poprzez dopisanie : „Dostawa odczynników  na koszt Wykonawcy przy czym wartość pojedynczej dostawy nie może być mniejsza niż 150,00 zł netto”</w:t>
      </w:r>
    </w:p>
    <w:p w14:paraId="2F0F7552" w14:textId="77777777" w:rsidR="00B773E7" w:rsidRPr="00F77FCE" w:rsidRDefault="00B773E7" w:rsidP="00B773E7">
      <w:pPr>
        <w:spacing w:after="240" w:line="276" w:lineRule="auto"/>
        <w:ind w:left="360"/>
        <w:jc w:val="both"/>
        <w:rPr>
          <w:sz w:val="22"/>
          <w:szCs w:val="22"/>
        </w:rPr>
      </w:pPr>
      <w:r w:rsidRPr="00F77FCE">
        <w:rPr>
          <w:sz w:val="22"/>
          <w:szCs w:val="22"/>
        </w:rPr>
        <w:t>Uzasadnienie:</w:t>
      </w:r>
    </w:p>
    <w:p w14:paraId="7F14A18D" w14:textId="77777777" w:rsidR="00B773E7" w:rsidRPr="00F77FCE" w:rsidRDefault="00B773E7" w:rsidP="00B773E7">
      <w:pPr>
        <w:spacing w:after="240" w:line="276" w:lineRule="auto"/>
        <w:ind w:left="360"/>
        <w:jc w:val="both"/>
        <w:rPr>
          <w:sz w:val="22"/>
          <w:szCs w:val="22"/>
        </w:rPr>
      </w:pPr>
      <w:r w:rsidRPr="00F77FCE">
        <w:rPr>
          <w:sz w:val="22"/>
          <w:szCs w:val="22"/>
        </w:rPr>
        <w:t>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5586AB76" w14:textId="77777777" w:rsidR="00B773E7" w:rsidRPr="00F77FCE" w:rsidRDefault="00B773E7" w:rsidP="00B773E7">
      <w:pPr>
        <w:spacing w:after="240" w:line="276" w:lineRule="auto"/>
        <w:ind w:left="360"/>
        <w:jc w:val="both"/>
        <w:rPr>
          <w:b/>
          <w:bCs/>
          <w:sz w:val="22"/>
          <w:szCs w:val="22"/>
        </w:rPr>
      </w:pPr>
      <w:r w:rsidRPr="00F77FCE">
        <w:rPr>
          <w:b/>
          <w:bCs/>
          <w:sz w:val="22"/>
          <w:szCs w:val="22"/>
        </w:rPr>
        <w:t>Odp.:</w:t>
      </w:r>
      <w:r w:rsidR="00FB58CE" w:rsidRPr="00F77FCE">
        <w:rPr>
          <w:b/>
          <w:bCs/>
          <w:sz w:val="22"/>
          <w:szCs w:val="22"/>
        </w:rPr>
        <w:t xml:space="preserve"> </w:t>
      </w:r>
      <w:bookmarkStart w:id="3" w:name="_Hlk60904155"/>
      <w:r w:rsidR="00FB58CE" w:rsidRPr="00F77FCE">
        <w:rPr>
          <w:b/>
          <w:bCs/>
          <w:sz w:val="22"/>
          <w:szCs w:val="22"/>
        </w:rPr>
        <w:t>Zamawiający pozostawia zapisy umowy bez zmian</w:t>
      </w:r>
      <w:bookmarkEnd w:id="3"/>
    </w:p>
    <w:p w14:paraId="2A6CB6D8" w14:textId="77777777" w:rsidR="00B773E7" w:rsidRPr="00F77FCE" w:rsidRDefault="00B773E7" w:rsidP="001D1CA2">
      <w:pPr>
        <w:numPr>
          <w:ilvl w:val="0"/>
          <w:numId w:val="8"/>
        </w:numPr>
        <w:spacing w:after="240" w:line="276" w:lineRule="auto"/>
        <w:jc w:val="both"/>
        <w:rPr>
          <w:b/>
          <w:bCs/>
          <w:sz w:val="22"/>
          <w:szCs w:val="22"/>
        </w:rPr>
      </w:pPr>
      <w:r w:rsidRPr="00F77FCE">
        <w:rPr>
          <w:b/>
          <w:bCs/>
          <w:sz w:val="22"/>
          <w:szCs w:val="22"/>
        </w:rPr>
        <w:t>Dotyczy wzoru umowy</w:t>
      </w:r>
    </w:p>
    <w:p w14:paraId="27AF424E" w14:textId="77777777" w:rsidR="00026E61" w:rsidRPr="00F77FCE" w:rsidRDefault="00026E61" w:rsidP="00026E61">
      <w:pPr>
        <w:spacing w:after="240" w:line="276" w:lineRule="auto"/>
        <w:ind w:left="360"/>
        <w:jc w:val="both"/>
        <w:rPr>
          <w:sz w:val="22"/>
          <w:szCs w:val="22"/>
        </w:rPr>
      </w:pPr>
      <w:r w:rsidRPr="00F77FCE">
        <w:rPr>
          <w:sz w:val="22"/>
          <w:szCs w:val="22"/>
        </w:rPr>
        <w:t>Czy Zamawiający może zagwarantować realizację przedmiotu zamówienia na poziomie nie mniejszym niż 80% ilości wyszczególnionych w ofercie?</w:t>
      </w:r>
    </w:p>
    <w:p w14:paraId="098F68E8" w14:textId="77777777" w:rsidR="00026E61" w:rsidRPr="00F77FCE" w:rsidRDefault="00026E61" w:rsidP="00026E61">
      <w:pPr>
        <w:spacing w:after="240" w:line="276" w:lineRule="auto"/>
        <w:ind w:left="360"/>
        <w:jc w:val="both"/>
        <w:rPr>
          <w:sz w:val="22"/>
          <w:szCs w:val="22"/>
        </w:rPr>
      </w:pPr>
      <w:r w:rsidRPr="00F77FCE">
        <w:rPr>
          <w:sz w:val="22"/>
          <w:szCs w:val="22"/>
        </w:rPr>
        <w:t>Uzasadnienie:</w:t>
      </w:r>
    </w:p>
    <w:p w14:paraId="5DB83318" w14:textId="77777777" w:rsidR="00026E61" w:rsidRPr="00F77FCE" w:rsidRDefault="00026E61" w:rsidP="00026E61">
      <w:pPr>
        <w:spacing w:after="240" w:line="276" w:lineRule="auto"/>
        <w:ind w:left="360"/>
        <w:jc w:val="both"/>
        <w:rPr>
          <w:sz w:val="22"/>
          <w:szCs w:val="22"/>
        </w:rPr>
      </w:pPr>
      <w:r w:rsidRPr="00F77FCE">
        <w:rPr>
          <w:sz w:val="22"/>
          <w:szCs w:val="22"/>
        </w:rPr>
        <w:t xml:space="preserve">Pozytywna odpowiedź na powyższe pytanie ma istotne znaczenie dla odpowiedniej kalkulacji ofertowej ceny. Zgodnie z poglądem Krajowej Izby Odwoławczej  wyrażonym min. w wyroku z dnia 18 czerwca 2010 roku KIO 1087/10 art. 29 ust. 1 ustawy Prawo Zamówień Publicznych wynika obowiązek dokładnego określenia przez Zamawiającego ilości zamawianych produktów; zamawiający nie jest zwolniony z tego obowiązku nawet , jeżeli nie jest w stanie przewidzieć dokładnych ilości zamawianych produktów. W wyroku z dnia 7 maja 2014 roku KIO 809/14 Krajowa Izba Odwoławcza stwierdziła , że „nie można zaakceptować postanowień umowy  dających zamawiającemu całkowitą , nieograniczona pod względem ilościowym i pozostającą poza </w:t>
      </w:r>
      <w:r w:rsidRPr="00F77FCE">
        <w:rPr>
          <w:sz w:val="22"/>
          <w:szCs w:val="22"/>
        </w:rPr>
        <w:lastRenderedPageBreak/>
        <w:t>wszelką kontrolą dowolność w podejmowaniu decyzji o zmniejszeniu zakresu dostaw będących przedmiotem zamówienia”.</w:t>
      </w:r>
    </w:p>
    <w:p w14:paraId="7E8CFD00" w14:textId="77777777" w:rsidR="00B773E7" w:rsidRPr="00F77FCE" w:rsidRDefault="00026E61" w:rsidP="00C56539">
      <w:pPr>
        <w:spacing w:after="240" w:line="276" w:lineRule="auto"/>
        <w:ind w:left="360"/>
        <w:jc w:val="both"/>
        <w:rPr>
          <w:b/>
          <w:bCs/>
          <w:sz w:val="22"/>
          <w:szCs w:val="22"/>
        </w:rPr>
      </w:pPr>
      <w:r w:rsidRPr="00F77FCE">
        <w:rPr>
          <w:b/>
          <w:bCs/>
          <w:sz w:val="22"/>
          <w:szCs w:val="22"/>
        </w:rPr>
        <w:t>Odp.:</w:t>
      </w:r>
      <w:r w:rsidR="00EB1042" w:rsidRPr="00F77FCE">
        <w:rPr>
          <w:b/>
          <w:bCs/>
          <w:sz w:val="22"/>
          <w:szCs w:val="22"/>
        </w:rPr>
        <w:t xml:space="preserve"> Zamawiający pozostawia zapisy umowy bez zmian</w:t>
      </w:r>
    </w:p>
    <w:p w14:paraId="01D2EEAD" w14:textId="77777777" w:rsidR="00B773E7" w:rsidRPr="00F77FCE" w:rsidRDefault="00026E61" w:rsidP="001D1CA2">
      <w:pPr>
        <w:numPr>
          <w:ilvl w:val="0"/>
          <w:numId w:val="8"/>
        </w:numPr>
        <w:spacing w:after="240" w:line="276" w:lineRule="auto"/>
        <w:jc w:val="both"/>
        <w:rPr>
          <w:b/>
          <w:bCs/>
          <w:sz w:val="22"/>
          <w:szCs w:val="22"/>
        </w:rPr>
      </w:pPr>
      <w:r w:rsidRPr="00F77FCE">
        <w:rPr>
          <w:b/>
          <w:bCs/>
          <w:sz w:val="22"/>
          <w:szCs w:val="22"/>
        </w:rPr>
        <w:t>Dotyczy wzoru umowy</w:t>
      </w:r>
    </w:p>
    <w:p w14:paraId="141B1820" w14:textId="77777777" w:rsidR="00026E61" w:rsidRPr="00F77FCE" w:rsidRDefault="00026E61" w:rsidP="00026E61">
      <w:pPr>
        <w:spacing w:after="240" w:line="276" w:lineRule="auto"/>
        <w:ind w:left="360"/>
        <w:jc w:val="both"/>
        <w:rPr>
          <w:sz w:val="22"/>
          <w:szCs w:val="22"/>
        </w:rPr>
      </w:pPr>
      <w:r w:rsidRPr="00F77FCE">
        <w:rPr>
          <w:sz w:val="22"/>
          <w:szCs w:val="22"/>
        </w:rPr>
        <w:t>Czy Zamawiający dopuści zmianę stawki VAT dla produktu w przypadku uzasadnionej przez producenta zmiany klasyfikacji wyrobu i możliwości zastosowania uprzywilejowanej stawki VAT, zgodnie z zapisami Ustawy o VAT?</w:t>
      </w:r>
    </w:p>
    <w:p w14:paraId="6E793CB8" w14:textId="77777777" w:rsidR="00026E61" w:rsidRPr="00F77FCE" w:rsidRDefault="00026E61" w:rsidP="00026E61">
      <w:pPr>
        <w:spacing w:after="240" w:line="276" w:lineRule="auto"/>
        <w:ind w:left="360"/>
        <w:jc w:val="both"/>
        <w:rPr>
          <w:b/>
          <w:bCs/>
          <w:sz w:val="22"/>
          <w:szCs w:val="22"/>
        </w:rPr>
      </w:pPr>
      <w:r w:rsidRPr="00F77FCE">
        <w:rPr>
          <w:b/>
          <w:bCs/>
          <w:sz w:val="22"/>
          <w:szCs w:val="22"/>
        </w:rPr>
        <w:t>Odp.:</w:t>
      </w:r>
      <w:r w:rsidR="00BD5FC1" w:rsidRPr="00F77FCE">
        <w:rPr>
          <w:b/>
          <w:bCs/>
          <w:sz w:val="22"/>
          <w:szCs w:val="22"/>
        </w:rPr>
        <w:t xml:space="preserve"> Zamawiający pozostawia zapisy umowy bez zmian</w:t>
      </w:r>
    </w:p>
    <w:p w14:paraId="3C1B5F6C" w14:textId="77777777" w:rsidR="00026E61" w:rsidRPr="00F77FCE" w:rsidRDefault="00026E61" w:rsidP="001D1CA2">
      <w:pPr>
        <w:numPr>
          <w:ilvl w:val="0"/>
          <w:numId w:val="8"/>
        </w:numPr>
        <w:spacing w:after="240" w:line="276" w:lineRule="auto"/>
        <w:jc w:val="both"/>
        <w:rPr>
          <w:b/>
          <w:bCs/>
          <w:sz w:val="22"/>
          <w:szCs w:val="22"/>
        </w:rPr>
      </w:pPr>
      <w:r w:rsidRPr="00F77FCE">
        <w:rPr>
          <w:b/>
          <w:bCs/>
          <w:sz w:val="22"/>
          <w:szCs w:val="22"/>
        </w:rPr>
        <w:t>Dotyczy wzoru umowy</w:t>
      </w:r>
    </w:p>
    <w:p w14:paraId="01288064" w14:textId="77777777" w:rsidR="00026E61" w:rsidRPr="00F77FCE" w:rsidRDefault="00026E61" w:rsidP="00026E61">
      <w:pPr>
        <w:spacing w:after="240" w:line="276" w:lineRule="auto"/>
        <w:ind w:left="360"/>
        <w:jc w:val="both"/>
        <w:rPr>
          <w:sz w:val="22"/>
          <w:szCs w:val="22"/>
        </w:rPr>
      </w:pPr>
      <w:r w:rsidRPr="00F77FCE">
        <w:rPr>
          <w:sz w:val="22"/>
          <w:szCs w:val="22"/>
        </w:rPr>
        <w:t>Czy Zamawiający dopuści zmianę stawki VAT w przypadku uzasadnionej przez producenta zmiany klasyfikacji wyrobu i braku możliwości dalszego stosowania uprzywilejowanej stawki VAT, zgodnie z zapisami Ustawy o VAT, z jednoczesnym podwyższeniem ceny jednostkowej brutto?</w:t>
      </w:r>
    </w:p>
    <w:p w14:paraId="09D21AC1" w14:textId="77777777" w:rsidR="00026E61" w:rsidRPr="00F77FCE" w:rsidRDefault="00026E61" w:rsidP="00026E61">
      <w:pPr>
        <w:spacing w:after="240" w:line="276" w:lineRule="auto"/>
        <w:ind w:left="360"/>
        <w:jc w:val="both"/>
        <w:rPr>
          <w:b/>
          <w:bCs/>
          <w:sz w:val="22"/>
          <w:szCs w:val="22"/>
        </w:rPr>
      </w:pPr>
      <w:r w:rsidRPr="00F77FCE">
        <w:rPr>
          <w:b/>
          <w:bCs/>
          <w:sz w:val="22"/>
          <w:szCs w:val="22"/>
        </w:rPr>
        <w:t>Odp.:</w:t>
      </w:r>
      <w:r w:rsidR="00BD5FC1" w:rsidRPr="00F77FCE">
        <w:rPr>
          <w:b/>
          <w:bCs/>
          <w:sz w:val="22"/>
          <w:szCs w:val="22"/>
        </w:rPr>
        <w:t xml:space="preserve"> Zamawiający pozostawia zapisy umowy bez zmian</w:t>
      </w:r>
    </w:p>
    <w:p w14:paraId="0922B3F2" w14:textId="0AAAEA17" w:rsidR="00232689" w:rsidRPr="00F77FCE" w:rsidRDefault="00232689" w:rsidP="00026E61">
      <w:pPr>
        <w:numPr>
          <w:ilvl w:val="0"/>
          <w:numId w:val="8"/>
        </w:numPr>
        <w:spacing w:after="240" w:line="276" w:lineRule="auto"/>
        <w:jc w:val="both"/>
        <w:rPr>
          <w:b/>
          <w:bCs/>
          <w:sz w:val="22"/>
          <w:szCs w:val="22"/>
        </w:rPr>
      </w:pPr>
      <w:r w:rsidRPr="00F77FCE">
        <w:rPr>
          <w:b/>
          <w:bCs/>
          <w:sz w:val="22"/>
          <w:szCs w:val="22"/>
        </w:rPr>
        <w:t>Dotyczy wzoru umowy</w:t>
      </w:r>
    </w:p>
    <w:p w14:paraId="5C5907D9" w14:textId="67DC4A7E" w:rsidR="00026E61" w:rsidRPr="00F77FCE" w:rsidRDefault="00026E61" w:rsidP="00232689">
      <w:pPr>
        <w:spacing w:after="240" w:line="276" w:lineRule="auto"/>
        <w:ind w:left="360"/>
        <w:jc w:val="both"/>
        <w:rPr>
          <w:sz w:val="22"/>
          <w:szCs w:val="22"/>
        </w:rPr>
      </w:pPr>
      <w:r w:rsidRPr="00F77FCE">
        <w:rPr>
          <w:sz w:val="22"/>
          <w:szCs w:val="22"/>
        </w:rPr>
        <w:t>Czy Zamawiający wyrazi zgodę na dodanie w projekcie umowy zapisu, że zmiany umowy mogą nastąpić również w przypadku, gdy dotyczą poprawienia błędów i oczywistych omyłek słownych, literowych, liczbowych, numeracji jednostek redakcyjnych lub uzupełnień treści nie powodujących zmiany celu i istoty umowy?</w:t>
      </w:r>
    </w:p>
    <w:p w14:paraId="5E8EFBD7" w14:textId="77777777" w:rsidR="00026E61" w:rsidRPr="00F77FCE" w:rsidRDefault="00026E61" w:rsidP="00026E61">
      <w:pPr>
        <w:spacing w:after="240" w:line="276" w:lineRule="auto"/>
        <w:ind w:left="360"/>
        <w:jc w:val="both"/>
        <w:rPr>
          <w:sz w:val="22"/>
          <w:szCs w:val="22"/>
        </w:rPr>
      </w:pPr>
      <w:r w:rsidRPr="00F77FCE">
        <w:rPr>
          <w:sz w:val="22"/>
          <w:szCs w:val="22"/>
        </w:rPr>
        <w:t>Uzasadnienie:</w:t>
      </w:r>
    </w:p>
    <w:p w14:paraId="2E604DC2" w14:textId="77777777" w:rsidR="00026E61" w:rsidRPr="00F77FCE" w:rsidRDefault="00026E61" w:rsidP="00026E61">
      <w:pPr>
        <w:spacing w:after="240" w:line="276" w:lineRule="auto"/>
        <w:ind w:left="360"/>
        <w:jc w:val="both"/>
        <w:rPr>
          <w:sz w:val="22"/>
          <w:szCs w:val="22"/>
        </w:rPr>
      </w:pPr>
      <w:r w:rsidRPr="00F77FCE">
        <w:rPr>
          <w:sz w:val="22"/>
          <w:szCs w:val="22"/>
        </w:rPr>
        <w:t xml:space="preserve">Zezwoli to Zamawiającemu na dokonanie aneksowania umowy bez podejrzenia naruszenia ustawy </w:t>
      </w:r>
      <w:proofErr w:type="spellStart"/>
      <w:r w:rsidRPr="00F77FCE">
        <w:rPr>
          <w:sz w:val="22"/>
          <w:szCs w:val="22"/>
        </w:rPr>
        <w:t>Pzp</w:t>
      </w:r>
      <w:proofErr w:type="spellEnd"/>
      <w:r w:rsidRPr="00F77FCE">
        <w:rPr>
          <w:sz w:val="22"/>
          <w:szCs w:val="22"/>
        </w:rPr>
        <w:t>, w związku z tym , iż Zamawiający przewidział takowy wariant już na etapie uruchomienia procedury przetargowej.</w:t>
      </w:r>
    </w:p>
    <w:p w14:paraId="3F93DF79" w14:textId="47326A1F" w:rsidR="00026E61" w:rsidRPr="00F77FCE" w:rsidRDefault="00026E61" w:rsidP="00026E61">
      <w:pPr>
        <w:spacing w:after="240" w:line="276" w:lineRule="auto"/>
        <w:ind w:left="360"/>
        <w:jc w:val="both"/>
        <w:rPr>
          <w:b/>
          <w:bCs/>
          <w:sz w:val="22"/>
          <w:szCs w:val="22"/>
        </w:rPr>
      </w:pPr>
      <w:bookmarkStart w:id="4" w:name="_Hlk60723674"/>
      <w:r w:rsidRPr="00F77FCE">
        <w:rPr>
          <w:b/>
          <w:bCs/>
          <w:sz w:val="22"/>
          <w:szCs w:val="22"/>
        </w:rPr>
        <w:t>Odp.:</w:t>
      </w:r>
      <w:r w:rsidR="00B24A38" w:rsidRPr="00F77FCE">
        <w:rPr>
          <w:b/>
          <w:bCs/>
          <w:sz w:val="22"/>
          <w:szCs w:val="22"/>
        </w:rPr>
        <w:t xml:space="preserve"> </w:t>
      </w:r>
      <w:r w:rsidR="000D1892" w:rsidRPr="00F77FCE">
        <w:rPr>
          <w:b/>
          <w:bCs/>
          <w:sz w:val="22"/>
          <w:szCs w:val="22"/>
        </w:rPr>
        <w:t>Zamawiający pozostawia zapisy wzoru umowy bez zmian</w:t>
      </w:r>
    </w:p>
    <w:bookmarkEnd w:id="4"/>
    <w:p w14:paraId="26F0F030" w14:textId="77777777" w:rsidR="00026E61" w:rsidRPr="00F77FCE" w:rsidRDefault="00026E61" w:rsidP="00026E61">
      <w:pPr>
        <w:numPr>
          <w:ilvl w:val="0"/>
          <w:numId w:val="8"/>
        </w:numPr>
        <w:spacing w:after="240" w:line="276" w:lineRule="auto"/>
        <w:jc w:val="both"/>
        <w:rPr>
          <w:b/>
          <w:bCs/>
          <w:sz w:val="22"/>
          <w:szCs w:val="22"/>
        </w:rPr>
      </w:pPr>
      <w:r w:rsidRPr="00F77FCE">
        <w:rPr>
          <w:b/>
          <w:bCs/>
          <w:sz w:val="22"/>
          <w:szCs w:val="22"/>
        </w:rPr>
        <w:t>Dotyczy wzoru umowy</w:t>
      </w:r>
    </w:p>
    <w:p w14:paraId="043B2301" w14:textId="77777777" w:rsidR="00026E61" w:rsidRPr="00F77FCE" w:rsidRDefault="00026E61" w:rsidP="00026E61">
      <w:pPr>
        <w:spacing w:after="240" w:line="276" w:lineRule="auto"/>
        <w:ind w:left="360"/>
        <w:jc w:val="both"/>
        <w:rPr>
          <w:sz w:val="22"/>
          <w:szCs w:val="22"/>
        </w:rPr>
      </w:pPr>
      <w:r w:rsidRPr="00F77FCE">
        <w:rPr>
          <w:sz w:val="22"/>
          <w:szCs w:val="22"/>
        </w:rPr>
        <w:t>Czy Zamawiający dopuści aneksowanie ze względu na zamianę oferowanego produktu na produkt równoważny w przypadku zmiany produktu lub producenta sprzętu?</w:t>
      </w:r>
    </w:p>
    <w:p w14:paraId="6BBA8E5D" w14:textId="77777777" w:rsidR="00026E61" w:rsidRPr="00F77FCE" w:rsidRDefault="00026E61" w:rsidP="00026E61">
      <w:pPr>
        <w:spacing w:after="240" w:line="276" w:lineRule="auto"/>
        <w:ind w:left="360"/>
        <w:jc w:val="both"/>
        <w:rPr>
          <w:b/>
          <w:bCs/>
          <w:sz w:val="22"/>
          <w:szCs w:val="22"/>
        </w:rPr>
      </w:pPr>
      <w:bookmarkStart w:id="5" w:name="_Hlk60723739"/>
      <w:r w:rsidRPr="00F77FCE">
        <w:rPr>
          <w:b/>
          <w:bCs/>
          <w:sz w:val="22"/>
          <w:szCs w:val="22"/>
        </w:rPr>
        <w:t>Odp.:</w:t>
      </w:r>
      <w:r w:rsidR="005C6EF4" w:rsidRPr="00F77FCE">
        <w:rPr>
          <w:b/>
          <w:bCs/>
          <w:sz w:val="22"/>
          <w:szCs w:val="22"/>
        </w:rPr>
        <w:t xml:space="preserve"> Zamawiający pozostawia zapisy umowy bez zmian</w:t>
      </w:r>
    </w:p>
    <w:bookmarkEnd w:id="5"/>
    <w:p w14:paraId="6EF47E0B" w14:textId="77777777" w:rsidR="00026E61" w:rsidRPr="00F77FCE" w:rsidRDefault="00026E61" w:rsidP="00026E61">
      <w:pPr>
        <w:numPr>
          <w:ilvl w:val="0"/>
          <w:numId w:val="8"/>
        </w:numPr>
        <w:spacing w:after="240" w:line="276" w:lineRule="auto"/>
        <w:jc w:val="both"/>
        <w:rPr>
          <w:b/>
          <w:bCs/>
          <w:sz w:val="22"/>
          <w:szCs w:val="22"/>
        </w:rPr>
      </w:pPr>
      <w:r w:rsidRPr="00F77FCE">
        <w:rPr>
          <w:b/>
          <w:bCs/>
          <w:sz w:val="22"/>
          <w:szCs w:val="22"/>
        </w:rPr>
        <w:t>Dotyczy wzoru umowy</w:t>
      </w:r>
    </w:p>
    <w:p w14:paraId="34945A5E" w14:textId="77777777" w:rsidR="00026E61" w:rsidRPr="00F77FCE" w:rsidRDefault="00026E61" w:rsidP="00026E61">
      <w:pPr>
        <w:spacing w:after="240" w:line="276" w:lineRule="auto"/>
        <w:ind w:left="360"/>
        <w:jc w:val="both"/>
        <w:rPr>
          <w:sz w:val="22"/>
          <w:szCs w:val="22"/>
        </w:rPr>
      </w:pPr>
      <w:r w:rsidRPr="00F77FCE">
        <w:rPr>
          <w:sz w:val="22"/>
          <w:szCs w:val="22"/>
        </w:rPr>
        <w:t xml:space="preserve">Czy Zamawiający dopuści, po każdorazowej konsultacji z Zamawiającym w razie problemów z dostawą związaną z obecną sytuacją tj., opóźnienia w dostawach wynikające z sił wyższych – tj. zagrożenie </w:t>
      </w:r>
      <w:proofErr w:type="spellStart"/>
      <w:r w:rsidRPr="00F77FCE">
        <w:rPr>
          <w:sz w:val="22"/>
          <w:szCs w:val="22"/>
        </w:rPr>
        <w:t>Koronawirusem</w:t>
      </w:r>
      <w:proofErr w:type="spellEnd"/>
      <w:r w:rsidRPr="00F77FCE">
        <w:rPr>
          <w:sz w:val="22"/>
          <w:szCs w:val="22"/>
        </w:rPr>
        <w:t xml:space="preserve"> -  możliwość zaoferowania zamiennika produktu w trakcie realizacji umowy, o innej nazwie, kodzie i/lub sposobie opakowania produktu oraz zbliżonych parametrach jakościowych w stosunku do produktu zaoferowanego w danej pozycji oferty w sytuacji, gdy z przyczyn niezależnych od Wykonawcy, jest on niedostępny u producenta, termin dostaw jest </w:t>
      </w:r>
      <w:r w:rsidRPr="00F77FCE">
        <w:rPr>
          <w:sz w:val="22"/>
          <w:szCs w:val="22"/>
        </w:rPr>
        <w:lastRenderedPageBreak/>
        <w:t>wydłużony, trwają wydłużone kontrole w zakresie dostarczanych produktów od Producentów/ Dostawców? W przypadku innego sposobu pakowania (konfekcji), cena za opakowanie zbiorcze oferowanego zamiennika zostałaby przeliczona w ten sposób, że cena za sztukę lub oznaczenie zamiennika byłaby równa cenie za sztukę lub oznaczenie produktu znajdującego się danej pozycji umowy.</w:t>
      </w:r>
    </w:p>
    <w:p w14:paraId="3A5B910E" w14:textId="77777777" w:rsidR="00026E61" w:rsidRPr="00F77FCE" w:rsidRDefault="00026E61" w:rsidP="00026E61">
      <w:pPr>
        <w:spacing w:after="240" w:line="276" w:lineRule="auto"/>
        <w:ind w:left="360"/>
        <w:jc w:val="both"/>
        <w:rPr>
          <w:sz w:val="22"/>
          <w:szCs w:val="22"/>
        </w:rPr>
      </w:pPr>
      <w:r w:rsidRPr="00F77FCE">
        <w:rPr>
          <w:sz w:val="22"/>
          <w:szCs w:val="22"/>
        </w:rPr>
        <w:t xml:space="preserve"> Uzasadnienie: </w:t>
      </w:r>
    </w:p>
    <w:p w14:paraId="65D895CF" w14:textId="77777777" w:rsidR="00026E61" w:rsidRPr="00F77FCE" w:rsidRDefault="00026E61" w:rsidP="00026E61">
      <w:pPr>
        <w:spacing w:after="240" w:line="276" w:lineRule="auto"/>
        <w:ind w:left="360"/>
        <w:jc w:val="both"/>
        <w:rPr>
          <w:sz w:val="22"/>
          <w:szCs w:val="22"/>
        </w:rPr>
      </w:pPr>
      <w:r w:rsidRPr="00F77FCE">
        <w:rPr>
          <w:sz w:val="22"/>
          <w:szCs w:val="22"/>
        </w:rPr>
        <w:t>Wprowadzenie niniejszego zapisu pozwoli zarówno na zabezpieczenie ciągłości procesu diagnostycznego i uchroni, zarówno Zamawiającego oraz Wykonawcę przed nieoczekiwanymi oraz niezależnymi od nich skutkami wypadków losowych, do których mogą należeć: czasowa awaria linii produkcyjnej u producenta, czasowe wycofanie produktu przez producenta brak dostępności surowców, niekorzystne zmiany makroekonomiczne czy wpływ klęsk żywiołowych.</w:t>
      </w:r>
    </w:p>
    <w:p w14:paraId="40F80A3B" w14:textId="094792B9" w:rsidR="00026E61" w:rsidRPr="00F77FCE" w:rsidRDefault="00026E61" w:rsidP="00026E61">
      <w:pPr>
        <w:spacing w:after="240" w:line="276" w:lineRule="auto"/>
        <w:ind w:left="360"/>
        <w:jc w:val="both"/>
        <w:rPr>
          <w:b/>
          <w:bCs/>
          <w:sz w:val="22"/>
          <w:szCs w:val="22"/>
        </w:rPr>
      </w:pPr>
      <w:r w:rsidRPr="00F77FCE">
        <w:rPr>
          <w:b/>
          <w:bCs/>
          <w:sz w:val="22"/>
          <w:szCs w:val="22"/>
        </w:rPr>
        <w:t>Odp.:</w:t>
      </w:r>
      <w:r w:rsidR="00B24A38" w:rsidRPr="00F77FCE">
        <w:t xml:space="preserve"> </w:t>
      </w:r>
      <w:r w:rsidR="00B24A38" w:rsidRPr="00F77FCE">
        <w:rPr>
          <w:b/>
          <w:bCs/>
          <w:sz w:val="22"/>
          <w:szCs w:val="22"/>
        </w:rPr>
        <w:t>Zamawiający pozostawia zapisy umowy bez zmian</w:t>
      </w:r>
    </w:p>
    <w:p w14:paraId="06AD3FB8" w14:textId="77777777" w:rsidR="00026E61" w:rsidRPr="00F77FCE" w:rsidRDefault="00026E61" w:rsidP="00026E61">
      <w:pPr>
        <w:numPr>
          <w:ilvl w:val="0"/>
          <w:numId w:val="8"/>
        </w:numPr>
        <w:spacing w:after="240" w:line="276" w:lineRule="auto"/>
        <w:jc w:val="both"/>
        <w:rPr>
          <w:b/>
          <w:bCs/>
          <w:sz w:val="22"/>
          <w:szCs w:val="22"/>
        </w:rPr>
      </w:pPr>
      <w:r w:rsidRPr="00F77FCE">
        <w:rPr>
          <w:b/>
          <w:bCs/>
          <w:sz w:val="22"/>
          <w:szCs w:val="22"/>
        </w:rPr>
        <w:t>Dotyczy wzoru umowy</w:t>
      </w:r>
    </w:p>
    <w:p w14:paraId="3F7237DB" w14:textId="77777777" w:rsidR="00026E61" w:rsidRPr="00F77FCE" w:rsidRDefault="00026E61" w:rsidP="00026E61">
      <w:pPr>
        <w:spacing w:after="240" w:line="276" w:lineRule="auto"/>
        <w:ind w:left="360"/>
        <w:jc w:val="both"/>
        <w:rPr>
          <w:sz w:val="22"/>
          <w:szCs w:val="22"/>
        </w:rPr>
      </w:pPr>
      <w:r w:rsidRPr="00F77FCE">
        <w:rPr>
          <w:sz w:val="22"/>
          <w:szCs w:val="22"/>
        </w:rPr>
        <w:t>Czy Zamawiający wyrazi zgodę na dodanie we wzorze umowy następujące postanowienia:</w:t>
      </w:r>
    </w:p>
    <w:p w14:paraId="1BD5A760" w14:textId="77777777" w:rsidR="00026E61" w:rsidRPr="00F77FCE" w:rsidRDefault="00026E61" w:rsidP="00026E61">
      <w:pPr>
        <w:spacing w:after="240" w:line="276" w:lineRule="auto"/>
        <w:ind w:left="360"/>
        <w:jc w:val="both"/>
        <w:rPr>
          <w:sz w:val="22"/>
          <w:szCs w:val="22"/>
        </w:rPr>
      </w:pPr>
      <w:r w:rsidRPr="00F77FCE">
        <w:rPr>
          <w:sz w:val="22"/>
          <w:szCs w:val="22"/>
        </w:rPr>
        <w:t xml:space="preserve">Poza zmianami umowy dopuszczonymi w art. 144 ust. 1 </w:t>
      </w:r>
      <w:proofErr w:type="spellStart"/>
      <w:r w:rsidRPr="00F77FCE">
        <w:rPr>
          <w:sz w:val="22"/>
          <w:szCs w:val="22"/>
        </w:rPr>
        <w:t>Pzp</w:t>
      </w:r>
      <w:proofErr w:type="spellEnd"/>
      <w:r w:rsidRPr="00F77FCE">
        <w:rPr>
          <w:sz w:val="22"/>
          <w:szCs w:val="22"/>
        </w:rPr>
        <w:t xml:space="preserve"> dopuszcza się możliwość zmian postanowień zawartej umowy , w tym poszczególnych zamówień , gdy konieczność zmiany spowodowana jest okolicznościami poza kontrola stron, których działając z należytą starannością strony nie mogły przewidzieć w chwili zawarcia umowy. Dotyczy to w szczególności takich okoliczności jak zagrożenie epidemiologiczne, zamieszki , akty terroru, zamknięcie granic, rządowe ograniczenia międzynarodowego  transportu, utrudnienia na lotniskach i granicach, tj. okoliczności o charakterze tzw. Siły wyższej. W czasie trwania siły wyższej Wykonawca odpowiada za wykonanie Umowy na zasadach ogólnych kodeksu cywilnego . Wykonawca dołoży wszelkich starań , aby pomimo istnienia siły wyższej zapewnić ciągłość dostaw wszystkich produktów na bieżąco i zgodnie ze składanymi zamówieniami oraz zobowiązuje się informować Zamawiającego niezwłocznie i na bieżąco o wszelkich trudnościach związanych z dostarczeniem zamówionych przez niego produktów.</w:t>
      </w:r>
    </w:p>
    <w:p w14:paraId="6E82C70B" w14:textId="77777777" w:rsidR="00026E61" w:rsidRPr="00F77FCE" w:rsidRDefault="00026E61" w:rsidP="00026E61">
      <w:pPr>
        <w:spacing w:after="240" w:line="276" w:lineRule="auto"/>
        <w:ind w:left="360"/>
        <w:jc w:val="both"/>
        <w:rPr>
          <w:sz w:val="22"/>
          <w:szCs w:val="22"/>
        </w:rPr>
      </w:pPr>
      <w:r w:rsidRPr="00F77FCE">
        <w:rPr>
          <w:sz w:val="22"/>
          <w:szCs w:val="22"/>
        </w:rPr>
        <w:t>Uzasadnienie:</w:t>
      </w:r>
    </w:p>
    <w:p w14:paraId="2A1AE18A" w14:textId="77777777" w:rsidR="00026E61" w:rsidRPr="00F77FCE" w:rsidRDefault="00026E61" w:rsidP="00026E61">
      <w:pPr>
        <w:spacing w:after="240" w:line="276" w:lineRule="auto"/>
        <w:ind w:left="360"/>
        <w:jc w:val="both"/>
        <w:rPr>
          <w:sz w:val="22"/>
          <w:szCs w:val="22"/>
        </w:rPr>
      </w:pPr>
      <w:r w:rsidRPr="00F77FCE">
        <w:rPr>
          <w:sz w:val="22"/>
          <w:szCs w:val="22"/>
        </w:rPr>
        <w:t>Z uwagi na wyjątkowość sytuacji, jaką jest wybuch pandemii SARC-CoV-2, oraz dynamicznie zmieniające się okoliczności zewnętrzne, na które Wykonawca nie ma wpływu, w tym:</w:t>
      </w:r>
    </w:p>
    <w:p w14:paraId="644B3E60" w14:textId="77777777" w:rsidR="00026E61" w:rsidRPr="00F77FCE" w:rsidRDefault="00026E61" w:rsidP="00026E61">
      <w:pPr>
        <w:spacing w:after="240" w:line="276" w:lineRule="auto"/>
        <w:ind w:left="360"/>
        <w:jc w:val="both"/>
        <w:rPr>
          <w:sz w:val="22"/>
          <w:szCs w:val="22"/>
        </w:rPr>
      </w:pPr>
      <w:r w:rsidRPr="00F77FCE">
        <w:rPr>
          <w:sz w:val="22"/>
          <w:szCs w:val="22"/>
        </w:rPr>
        <w:t>Potencjalnie ograniczoną dostępność wybranych produktów związaną z nagłym i niemożliwym do przewidzenia zwiększeniem światowego zapotrzebowania na wyroby medyczne do diagnostyki in vitro oraz podejmowanie przez państwa dotknięte epidemią – w tym Polskę – środki profilaktyczne i zaradcze, takie jak: zamknięcie granic, ograniczenie międzynarodowego transportu, zwiększone kontrole na lotniskach i granicach, a także inne dodatkowe obowiązki nakładane na producentów i dystrybutorów produktów w sektorze ochrony zdrowia , stanowiące okoliczności o charakterze tzw. siły wyższej , złożone przez Zamawiającego zamówienia mogą nie zostać zrealizowane lub mogą zostać zrealizowane w późniejszym terminie lub w odbiegającej od zamówienia liczbie produktów. Wykonawca zobowiązuje się informować Zamawiającego niezwłocznie i na bieżąco o wszelkich trudnościach związanych z dostarczeniem zamówionych przez niego produktów.</w:t>
      </w:r>
    </w:p>
    <w:p w14:paraId="35A4E183" w14:textId="3DF794D8" w:rsidR="00026E61" w:rsidRPr="00F77FCE" w:rsidRDefault="00026E61" w:rsidP="00026E61">
      <w:pPr>
        <w:spacing w:after="240" w:line="276" w:lineRule="auto"/>
        <w:ind w:left="360"/>
        <w:jc w:val="both"/>
        <w:rPr>
          <w:b/>
          <w:bCs/>
          <w:sz w:val="22"/>
          <w:szCs w:val="22"/>
        </w:rPr>
      </w:pPr>
      <w:r w:rsidRPr="00F77FCE">
        <w:rPr>
          <w:b/>
          <w:bCs/>
          <w:sz w:val="22"/>
          <w:szCs w:val="22"/>
        </w:rPr>
        <w:lastRenderedPageBreak/>
        <w:t>Odp.:</w:t>
      </w:r>
      <w:r w:rsidR="00232689" w:rsidRPr="00F77FCE">
        <w:rPr>
          <w:b/>
          <w:bCs/>
          <w:sz w:val="22"/>
          <w:szCs w:val="22"/>
        </w:rPr>
        <w:t xml:space="preserve"> Zamawiający informuję o modyfikacji wzorów umowy </w:t>
      </w:r>
      <w:r w:rsidR="00105C65" w:rsidRPr="00F77FCE">
        <w:rPr>
          <w:b/>
          <w:bCs/>
          <w:sz w:val="22"/>
          <w:szCs w:val="22"/>
        </w:rPr>
        <w:t xml:space="preserve">dotyczących wszystkich zadań </w:t>
      </w:r>
      <w:r w:rsidR="004F3856">
        <w:rPr>
          <w:b/>
          <w:bCs/>
          <w:sz w:val="22"/>
          <w:szCs w:val="22"/>
        </w:rPr>
        <w:t>w powyższym zakresie.</w:t>
      </w:r>
    </w:p>
    <w:p w14:paraId="116C2301" w14:textId="77777777" w:rsidR="007A0CA0" w:rsidRPr="00F77FCE" w:rsidRDefault="007A0CA0" w:rsidP="007A0CA0">
      <w:pPr>
        <w:numPr>
          <w:ilvl w:val="0"/>
          <w:numId w:val="8"/>
        </w:numPr>
        <w:spacing w:after="240" w:line="276" w:lineRule="auto"/>
        <w:jc w:val="both"/>
        <w:rPr>
          <w:b/>
          <w:bCs/>
          <w:sz w:val="22"/>
          <w:szCs w:val="22"/>
        </w:rPr>
      </w:pPr>
      <w:r w:rsidRPr="00F77FCE">
        <w:rPr>
          <w:b/>
          <w:bCs/>
          <w:sz w:val="22"/>
          <w:szCs w:val="22"/>
        </w:rPr>
        <w:t>Dotyczy wzoru Oferty XLS, zadanie nr 21</w:t>
      </w:r>
    </w:p>
    <w:p w14:paraId="7C878A9E" w14:textId="77777777" w:rsidR="007A0CA0" w:rsidRPr="00F77FCE" w:rsidRDefault="007A0CA0" w:rsidP="007A0CA0">
      <w:pPr>
        <w:spacing w:after="240" w:line="276" w:lineRule="auto"/>
        <w:ind w:left="360"/>
        <w:jc w:val="both"/>
        <w:rPr>
          <w:sz w:val="22"/>
          <w:szCs w:val="22"/>
        </w:rPr>
      </w:pPr>
      <w:r w:rsidRPr="00F77FCE">
        <w:rPr>
          <w:sz w:val="22"/>
          <w:szCs w:val="22"/>
        </w:rPr>
        <w:t>Prosimy o doprecyzowanie, czy Wykonawca uzupełniając dane tabeli powinien rozdzielić asortyment osobno dla lokalizacji Poliklinika Radom i osobno dla lokalizacji Poliklinika Ciechanów, czy może uzupełnić tabelę uwzględniając łączne dane?</w:t>
      </w:r>
    </w:p>
    <w:p w14:paraId="76DDC482" w14:textId="77777777" w:rsidR="007A0CA0" w:rsidRPr="00F77FCE" w:rsidRDefault="007A0CA0" w:rsidP="007A0CA0">
      <w:pPr>
        <w:spacing w:after="240" w:line="276" w:lineRule="auto"/>
        <w:ind w:left="360"/>
        <w:jc w:val="both"/>
        <w:rPr>
          <w:b/>
          <w:bCs/>
          <w:sz w:val="22"/>
          <w:szCs w:val="22"/>
        </w:rPr>
      </w:pPr>
      <w:r w:rsidRPr="00F77FCE">
        <w:rPr>
          <w:b/>
          <w:bCs/>
          <w:sz w:val="22"/>
          <w:szCs w:val="22"/>
        </w:rPr>
        <w:t>Odp.:</w:t>
      </w:r>
      <w:r w:rsidR="00CC7322" w:rsidRPr="00F77FCE">
        <w:rPr>
          <w:b/>
          <w:bCs/>
          <w:sz w:val="22"/>
          <w:szCs w:val="22"/>
        </w:rPr>
        <w:t xml:space="preserve"> Zamawiający wymaga uzupełnienia tabeli uwzględniając łączne dane dla Polikliniki Ciechanów i Polikliniki Radom. </w:t>
      </w:r>
    </w:p>
    <w:p w14:paraId="34C8ABD5" w14:textId="77777777" w:rsidR="007A0CA0" w:rsidRPr="00F77FCE" w:rsidRDefault="007A0CA0" w:rsidP="007A0CA0">
      <w:pPr>
        <w:numPr>
          <w:ilvl w:val="0"/>
          <w:numId w:val="8"/>
        </w:numPr>
        <w:spacing w:after="240" w:line="276" w:lineRule="auto"/>
        <w:jc w:val="both"/>
        <w:rPr>
          <w:b/>
          <w:bCs/>
          <w:sz w:val="22"/>
          <w:szCs w:val="22"/>
        </w:rPr>
      </w:pPr>
      <w:r w:rsidRPr="00F77FCE">
        <w:rPr>
          <w:b/>
          <w:bCs/>
          <w:sz w:val="22"/>
          <w:szCs w:val="22"/>
        </w:rPr>
        <w:t>Dotyczy Wzoru Oferty XLS, zadanie nr 21</w:t>
      </w:r>
    </w:p>
    <w:p w14:paraId="1174E6EB" w14:textId="77777777" w:rsidR="007A0CA0" w:rsidRPr="00F77FCE" w:rsidRDefault="00F76D25" w:rsidP="007A0CA0">
      <w:pPr>
        <w:spacing w:after="240" w:line="276" w:lineRule="auto"/>
        <w:ind w:left="360"/>
        <w:jc w:val="both"/>
        <w:rPr>
          <w:sz w:val="22"/>
          <w:szCs w:val="22"/>
        </w:rPr>
      </w:pPr>
      <w:r w:rsidRPr="00F77FCE">
        <w:rPr>
          <w:sz w:val="22"/>
          <w:szCs w:val="22"/>
        </w:rPr>
        <w:t>Z uwagi na specyfikę wyliczania badań hematologicznych, tj. wykonania badań o różnym profilu, istnieje konieczność użycia zarówno dedykowanych, jak i wspólnych odczynników. Ponadto, do prawidłowego oszacowania zużycia odczynników w analizatorach hematologicznych należy uwzględnić szereg zmiennych, m.in. ilość badań, liczbę analizatorów, ustawienia cykli uśpienia/uruchomienia aparatów, ilość założonych automatycznych czynności konserwacyjnych i serwisowych, ilość pomiarów kontroli jakości, etc. W związku z powyższym, trudne jest wyliczenie ilości oznaczeń z jednego opakowania, prosimy zatem Zamawiającego o usuniecie kolumny „Ilość oznaczeń z opakowania” ewentualnie o wyrażenie zgodny na podanie (w ww. kolumnie) przez Wykonawcę średniej ilości cykli z opakowania.</w:t>
      </w:r>
    </w:p>
    <w:p w14:paraId="4CCB855C" w14:textId="686643BF" w:rsidR="00F76D25" w:rsidRPr="00F77FCE" w:rsidRDefault="00F76D25" w:rsidP="007A0CA0">
      <w:pPr>
        <w:spacing w:after="240" w:line="276" w:lineRule="auto"/>
        <w:ind w:left="360"/>
        <w:jc w:val="both"/>
        <w:rPr>
          <w:b/>
          <w:bCs/>
          <w:sz w:val="22"/>
          <w:szCs w:val="22"/>
        </w:rPr>
      </w:pPr>
      <w:r w:rsidRPr="00F77FCE">
        <w:rPr>
          <w:b/>
          <w:bCs/>
          <w:sz w:val="22"/>
          <w:szCs w:val="22"/>
        </w:rPr>
        <w:t>Odp.:</w:t>
      </w:r>
      <w:r w:rsidR="00D04E9B" w:rsidRPr="00F77FCE">
        <w:rPr>
          <w:b/>
          <w:bCs/>
          <w:sz w:val="22"/>
          <w:szCs w:val="22"/>
        </w:rPr>
        <w:t xml:space="preserve"> Zamawiający dokonuje modyfikacji załącznika nr 1 do SIWZ w zakresie zadania nr </w:t>
      </w:r>
      <w:r w:rsidR="00127DF9">
        <w:rPr>
          <w:b/>
          <w:bCs/>
          <w:sz w:val="22"/>
          <w:szCs w:val="22"/>
        </w:rPr>
        <w:t>21</w:t>
      </w:r>
      <w:r w:rsidR="00D04E9B" w:rsidRPr="00F77FCE">
        <w:rPr>
          <w:b/>
          <w:bCs/>
          <w:sz w:val="22"/>
          <w:szCs w:val="22"/>
        </w:rPr>
        <w:t xml:space="preserve"> </w:t>
      </w:r>
    </w:p>
    <w:p w14:paraId="36C7F8E8" w14:textId="77777777" w:rsidR="007A0CA0" w:rsidRPr="00F77FCE" w:rsidRDefault="003C1E78" w:rsidP="007A0CA0">
      <w:pPr>
        <w:numPr>
          <w:ilvl w:val="0"/>
          <w:numId w:val="8"/>
        </w:numPr>
        <w:spacing w:after="240" w:line="276" w:lineRule="auto"/>
        <w:jc w:val="both"/>
        <w:rPr>
          <w:b/>
          <w:bCs/>
          <w:sz w:val="22"/>
          <w:szCs w:val="22"/>
        </w:rPr>
      </w:pPr>
      <w:r w:rsidRPr="00F77FCE">
        <w:rPr>
          <w:b/>
          <w:bCs/>
          <w:sz w:val="22"/>
          <w:szCs w:val="22"/>
        </w:rPr>
        <w:t>Dotyczy Wzór Oferty XLS, zadanie nr 21</w:t>
      </w:r>
    </w:p>
    <w:p w14:paraId="30A4B7FF" w14:textId="77777777" w:rsidR="003C1E78" w:rsidRPr="00F77FCE" w:rsidRDefault="003C1E78" w:rsidP="003C1E78">
      <w:pPr>
        <w:spacing w:after="240" w:line="276" w:lineRule="auto"/>
        <w:ind w:left="360"/>
        <w:jc w:val="both"/>
        <w:rPr>
          <w:sz w:val="22"/>
          <w:szCs w:val="22"/>
        </w:rPr>
      </w:pPr>
      <w:r w:rsidRPr="00F77FCE">
        <w:rPr>
          <w:sz w:val="22"/>
          <w:szCs w:val="22"/>
        </w:rPr>
        <w:t>Czy Zamawiający wyrazi zgodę na zaoferowanie materiału kontrolnego, dla którego termin ważności jest zgodny z terminem na opakowaniu i wynosi do 2 miesięcy, a dystrybucja materiału kontrolnego odbywa się według harmonogramu dostaw materiału kontrolnego, dostępnego na stronie internetowej Wykonawcy?</w:t>
      </w:r>
    </w:p>
    <w:p w14:paraId="3A3371B3" w14:textId="77777777" w:rsidR="003C1E78" w:rsidRPr="00F77FCE" w:rsidRDefault="003C1E78" w:rsidP="003C1E78">
      <w:pPr>
        <w:spacing w:after="240" w:line="276" w:lineRule="auto"/>
        <w:ind w:left="360"/>
        <w:jc w:val="both"/>
        <w:rPr>
          <w:sz w:val="22"/>
          <w:szCs w:val="22"/>
        </w:rPr>
      </w:pPr>
      <w:r w:rsidRPr="00F77FCE">
        <w:rPr>
          <w:sz w:val="22"/>
          <w:szCs w:val="22"/>
        </w:rPr>
        <w:t>Jeśli tak, przy wymaganiu „ termin ważności minimum 6 miesięcy od daty dostawy” uprzejmie prosimy o dodanie zapisu „z wyłączeniem materiału kontrolnego, dla którego termin ważności wynosi ok. 2 miesiące”.</w:t>
      </w:r>
    </w:p>
    <w:p w14:paraId="629DC57A" w14:textId="77777777" w:rsidR="003C1E78" w:rsidRPr="00F77FCE" w:rsidRDefault="003C1E78" w:rsidP="003C1E78">
      <w:pPr>
        <w:spacing w:after="240" w:line="276" w:lineRule="auto"/>
        <w:ind w:left="360"/>
        <w:jc w:val="both"/>
        <w:rPr>
          <w:sz w:val="22"/>
          <w:szCs w:val="22"/>
        </w:rPr>
      </w:pPr>
      <w:r w:rsidRPr="00F77FCE">
        <w:rPr>
          <w:sz w:val="22"/>
          <w:szCs w:val="22"/>
        </w:rPr>
        <w:t>Krew kontrolna jest materiałem o krótkim okresie ważności z uwagi na swoją specyfikę wewnętrzną, dostarczana jest zgodnie z harmonogramem tak, aby Zamawiający miał zawsze ważny materiał kontrolny. Na Wykonawcy spoczywa obowiązek odpowiedniego skalkulowania oferty, dlatego prosimy o wyrażenie zgody na zaoferowanie krwi kontrolnej skalkulowanej w ilości uwzględniającej datę przydatności na opakowaniu i w ilości gwarantującej codzienne wykonanie kontroli?</w:t>
      </w:r>
    </w:p>
    <w:p w14:paraId="59ADD746" w14:textId="067D9334" w:rsidR="003C1E78" w:rsidRPr="00F77FCE" w:rsidRDefault="003C1E78" w:rsidP="003C1E78">
      <w:pPr>
        <w:spacing w:after="240" w:line="276" w:lineRule="auto"/>
        <w:ind w:left="360"/>
        <w:jc w:val="both"/>
        <w:rPr>
          <w:b/>
          <w:bCs/>
          <w:sz w:val="22"/>
          <w:szCs w:val="22"/>
        </w:rPr>
      </w:pPr>
      <w:r w:rsidRPr="00F77FCE">
        <w:rPr>
          <w:b/>
          <w:bCs/>
          <w:sz w:val="22"/>
          <w:szCs w:val="22"/>
        </w:rPr>
        <w:t>Odp.:</w:t>
      </w:r>
      <w:r w:rsidR="00D45A8F" w:rsidRPr="00F77FCE">
        <w:rPr>
          <w:b/>
          <w:bCs/>
          <w:sz w:val="22"/>
          <w:szCs w:val="22"/>
        </w:rPr>
        <w:t xml:space="preserve"> Zamawiający dokonuje modyfikacji załącznika nr 1 do SIWZ </w:t>
      </w:r>
      <w:r w:rsidR="00127DF9">
        <w:rPr>
          <w:b/>
          <w:bCs/>
          <w:sz w:val="22"/>
          <w:szCs w:val="22"/>
        </w:rPr>
        <w:t xml:space="preserve">w zadaniu nr 21 </w:t>
      </w:r>
      <w:r w:rsidR="00D45A8F" w:rsidRPr="00F77FCE">
        <w:rPr>
          <w:b/>
          <w:bCs/>
          <w:sz w:val="22"/>
          <w:szCs w:val="22"/>
        </w:rPr>
        <w:t xml:space="preserve">w zakresie terminu ważności oraz dostawy materiału kontrolnego. </w:t>
      </w:r>
    </w:p>
    <w:p w14:paraId="7D287F3A" w14:textId="77777777" w:rsidR="003C1E78" w:rsidRPr="00F77FCE" w:rsidRDefault="003C1E78" w:rsidP="007A0CA0">
      <w:pPr>
        <w:numPr>
          <w:ilvl w:val="0"/>
          <w:numId w:val="8"/>
        </w:numPr>
        <w:spacing w:after="240" w:line="276" w:lineRule="auto"/>
        <w:jc w:val="both"/>
        <w:rPr>
          <w:b/>
          <w:bCs/>
          <w:sz w:val="22"/>
          <w:szCs w:val="22"/>
        </w:rPr>
      </w:pPr>
      <w:r w:rsidRPr="00F77FCE">
        <w:rPr>
          <w:b/>
          <w:bCs/>
          <w:sz w:val="22"/>
          <w:szCs w:val="22"/>
        </w:rPr>
        <w:t>Dotyczy załącznika nr 28 do SIWZ, pkt 2 (Zadanie nr 21 – Szczegółowy Opis Przedmiotu Zamówienia)</w:t>
      </w:r>
    </w:p>
    <w:p w14:paraId="15A5DC5E" w14:textId="77777777" w:rsidR="001C3281" w:rsidRPr="00F77FCE" w:rsidRDefault="001C3281" w:rsidP="001C3281">
      <w:pPr>
        <w:spacing w:after="240" w:line="276" w:lineRule="auto"/>
        <w:ind w:left="360"/>
        <w:jc w:val="both"/>
        <w:rPr>
          <w:sz w:val="22"/>
          <w:szCs w:val="22"/>
        </w:rPr>
      </w:pPr>
      <w:r w:rsidRPr="00F77FCE">
        <w:rPr>
          <w:sz w:val="22"/>
          <w:szCs w:val="22"/>
        </w:rPr>
        <w:lastRenderedPageBreak/>
        <w:t>Prosimy o doprecyzowanie czy odnośnie zapisu „Możliwość uzyskania minimum 26 parametrów mierzonych” Zamawiający ma na myśli minimalną ilość (sumę) wszystkich parametrów uzyskiwanych na analizatorach, parametrów, które są raportowane na wyniku pacjenta?</w:t>
      </w:r>
    </w:p>
    <w:p w14:paraId="1703C536" w14:textId="77777777" w:rsidR="001C3281" w:rsidRPr="00F77FCE" w:rsidRDefault="001C3281" w:rsidP="001C3281">
      <w:pPr>
        <w:spacing w:after="240" w:line="276" w:lineRule="auto"/>
        <w:ind w:left="360"/>
        <w:jc w:val="both"/>
        <w:rPr>
          <w:sz w:val="22"/>
          <w:szCs w:val="22"/>
        </w:rPr>
      </w:pPr>
      <w:r w:rsidRPr="00F77FCE">
        <w:rPr>
          <w:sz w:val="22"/>
          <w:szCs w:val="22"/>
        </w:rPr>
        <w:t>W rutynowym badaniu CBC, część parametrów jest wyliczana - uzyskiwana ze wzorów matematycznych (np. MCV, MCH, MCHC, RDW) z wykorzystaniem wartości parametrów mierzonych (oznaczanych).</w:t>
      </w:r>
    </w:p>
    <w:p w14:paraId="06B171E7" w14:textId="251BF7D3" w:rsidR="001C3281" w:rsidRPr="00F77FCE" w:rsidRDefault="001C3281" w:rsidP="001C3281">
      <w:pPr>
        <w:spacing w:after="240" w:line="276" w:lineRule="auto"/>
        <w:ind w:left="360"/>
        <w:jc w:val="both"/>
        <w:rPr>
          <w:b/>
          <w:bCs/>
          <w:sz w:val="22"/>
          <w:szCs w:val="22"/>
        </w:rPr>
      </w:pPr>
      <w:r w:rsidRPr="00F77FCE">
        <w:rPr>
          <w:b/>
          <w:bCs/>
          <w:sz w:val="22"/>
          <w:szCs w:val="22"/>
        </w:rPr>
        <w:t>Odp.:</w:t>
      </w:r>
      <w:r w:rsidR="005C7495" w:rsidRPr="00F77FCE">
        <w:rPr>
          <w:b/>
          <w:bCs/>
          <w:sz w:val="22"/>
          <w:szCs w:val="22"/>
        </w:rPr>
        <w:t xml:space="preserve"> Zamawiający wymaga minimum 26 parametrów raportowanych</w:t>
      </w:r>
      <w:r w:rsidR="00245B36" w:rsidRPr="00F77FCE">
        <w:rPr>
          <w:b/>
          <w:bCs/>
          <w:sz w:val="22"/>
          <w:szCs w:val="22"/>
        </w:rPr>
        <w:t xml:space="preserve"> do wyniku</w:t>
      </w:r>
      <w:r w:rsidR="002A6E73" w:rsidRPr="00F77FCE">
        <w:rPr>
          <w:b/>
          <w:bCs/>
          <w:sz w:val="22"/>
          <w:szCs w:val="22"/>
        </w:rPr>
        <w:t xml:space="preserve"> oraz informuję o modyfikacji załącznika nr 28 do SIWZ w zakresie punktu 2</w:t>
      </w:r>
    </w:p>
    <w:p w14:paraId="606B50C1" w14:textId="77777777" w:rsidR="001C3281" w:rsidRPr="00F77FCE" w:rsidRDefault="001C3281" w:rsidP="007A0CA0">
      <w:pPr>
        <w:numPr>
          <w:ilvl w:val="0"/>
          <w:numId w:val="8"/>
        </w:numPr>
        <w:spacing w:after="240" w:line="276" w:lineRule="auto"/>
        <w:jc w:val="both"/>
        <w:rPr>
          <w:b/>
          <w:bCs/>
          <w:sz w:val="22"/>
          <w:szCs w:val="22"/>
        </w:rPr>
      </w:pPr>
      <w:r w:rsidRPr="00F77FCE">
        <w:rPr>
          <w:b/>
          <w:bCs/>
          <w:sz w:val="22"/>
          <w:szCs w:val="22"/>
        </w:rPr>
        <w:t>Dotyczy załącznika nr 28 do SIWZ, pkt 2 (Zadanie nr 21 – Szczegółowy Opis Przedmiotu Zamówienia)</w:t>
      </w:r>
    </w:p>
    <w:p w14:paraId="1005F1E7" w14:textId="77777777" w:rsidR="001C3281" w:rsidRPr="00F77FCE" w:rsidRDefault="001C3281" w:rsidP="001C3281">
      <w:pPr>
        <w:spacing w:after="240" w:line="276" w:lineRule="auto"/>
        <w:ind w:left="360"/>
        <w:jc w:val="both"/>
        <w:rPr>
          <w:sz w:val="22"/>
          <w:szCs w:val="22"/>
        </w:rPr>
      </w:pPr>
      <w:r w:rsidRPr="00F77FCE">
        <w:rPr>
          <w:sz w:val="22"/>
          <w:szCs w:val="22"/>
        </w:rPr>
        <w:t>Czy w parametrach raportowanych przez analizatory Zamawiający wymaga, aby RBC, HCT, HGB, PLT, WBC były parametrami mierzonymi (oznaczanymi), a nie wyliczanymi?</w:t>
      </w:r>
    </w:p>
    <w:p w14:paraId="4F1DF313" w14:textId="77777777" w:rsidR="001C3281" w:rsidRPr="00F77FCE" w:rsidRDefault="001C3281" w:rsidP="001C3281">
      <w:pPr>
        <w:spacing w:after="240" w:line="276" w:lineRule="auto"/>
        <w:ind w:left="360"/>
        <w:jc w:val="both"/>
        <w:rPr>
          <w:sz w:val="22"/>
          <w:szCs w:val="22"/>
        </w:rPr>
      </w:pPr>
      <w:r w:rsidRPr="00F77FCE">
        <w:rPr>
          <w:sz w:val="22"/>
          <w:szCs w:val="22"/>
        </w:rPr>
        <w:t>Zastosowanie bezpośredniego pomiaru podstawowych parametrów zwiększa dokładność wyników uzyskanych dla tych parametrów, a także wpływa na dokładność wyliczenia parametrów z nimi związanych (np. MCV, MCH, MCHC).</w:t>
      </w:r>
    </w:p>
    <w:p w14:paraId="4B02F6AB" w14:textId="3CFF1B71" w:rsidR="001C3281" w:rsidRPr="00F77FCE" w:rsidRDefault="001C3281" w:rsidP="001C3281">
      <w:pPr>
        <w:spacing w:after="240" w:line="276" w:lineRule="auto"/>
        <w:ind w:left="360"/>
        <w:jc w:val="both"/>
        <w:rPr>
          <w:b/>
          <w:bCs/>
          <w:sz w:val="22"/>
          <w:szCs w:val="22"/>
        </w:rPr>
      </w:pPr>
      <w:r w:rsidRPr="00F77FCE">
        <w:rPr>
          <w:b/>
          <w:bCs/>
          <w:sz w:val="22"/>
          <w:szCs w:val="22"/>
        </w:rPr>
        <w:t>Odp.:</w:t>
      </w:r>
      <w:r w:rsidR="00CE1DD0" w:rsidRPr="00F77FCE">
        <w:rPr>
          <w:b/>
          <w:bCs/>
          <w:sz w:val="22"/>
          <w:szCs w:val="22"/>
        </w:rPr>
        <w:t xml:space="preserve"> Zamawiający wymaga aby parametry RBC, HCT, HGB, PLT, WBC były mierzone (oznaczane) przez analizatory. Zgodnie z wymaganiem Zamawiający modyfikuje załącznik nr 28 - Zadanie nr 21 – Szczegółowy Opis Przedmiotu Zamówienia</w:t>
      </w:r>
      <w:r w:rsidR="002A6E73" w:rsidRPr="00F77FCE">
        <w:rPr>
          <w:b/>
          <w:bCs/>
          <w:sz w:val="22"/>
          <w:szCs w:val="22"/>
        </w:rPr>
        <w:t xml:space="preserve"> </w:t>
      </w:r>
    </w:p>
    <w:p w14:paraId="4BBDE4FF" w14:textId="77777777" w:rsidR="001C3281" w:rsidRPr="00F77FCE" w:rsidRDefault="001C3281" w:rsidP="007A0CA0">
      <w:pPr>
        <w:numPr>
          <w:ilvl w:val="0"/>
          <w:numId w:val="8"/>
        </w:numPr>
        <w:spacing w:after="240" w:line="276" w:lineRule="auto"/>
        <w:jc w:val="both"/>
        <w:rPr>
          <w:b/>
          <w:bCs/>
          <w:sz w:val="22"/>
          <w:szCs w:val="22"/>
        </w:rPr>
      </w:pPr>
      <w:r w:rsidRPr="00F77FCE">
        <w:rPr>
          <w:b/>
          <w:bCs/>
          <w:sz w:val="22"/>
          <w:szCs w:val="22"/>
        </w:rPr>
        <w:t xml:space="preserve">Dotyczy załącznika nr 28 do SIWZ, pkt 7 </w:t>
      </w:r>
      <w:bookmarkStart w:id="6" w:name="_Hlk60726434"/>
      <w:r w:rsidRPr="00F77FCE">
        <w:rPr>
          <w:b/>
          <w:bCs/>
          <w:sz w:val="22"/>
          <w:szCs w:val="22"/>
        </w:rPr>
        <w:t>(Zadanie nr 21 – Szczegółowy Opis Przedmiotu Zamówienia)</w:t>
      </w:r>
      <w:bookmarkEnd w:id="6"/>
    </w:p>
    <w:p w14:paraId="4F06F389" w14:textId="77777777" w:rsidR="001C3281" w:rsidRPr="00F77FCE" w:rsidRDefault="001C3281" w:rsidP="001C3281">
      <w:pPr>
        <w:spacing w:after="240" w:line="276" w:lineRule="auto"/>
        <w:ind w:left="360"/>
        <w:jc w:val="both"/>
        <w:rPr>
          <w:sz w:val="22"/>
          <w:szCs w:val="22"/>
        </w:rPr>
      </w:pPr>
      <w:r w:rsidRPr="00F77FCE">
        <w:rPr>
          <w:sz w:val="22"/>
          <w:szCs w:val="22"/>
        </w:rPr>
        <w:t>Czy Zamawiający wyrazi zgodę na zaoferowanie analizatorów, w których jest fotometryczny pomiar stężenia hemoglobiny w oddzielnym torze pomiarowym, minimalizujący interferencje ze strony krwinek białych i lipidów?</w:t>
      </w:r>
    </w:p>
    <w:p w14:paraId="58B9B3FF" w14:textId="77777777" w:rsidR="001C3281" w:rsidRPr="00F77FCE" w:rsidRDefault="001C3281" w:rsidP="001C3281">
      <w:pPr>
        <w:spacing w:after="240" w:line="276" w:lineRule="auto"/>
        <w:ind w:left="360"/>
        <w:jc w:val="both"/>
        <w:rPr>
          <w:b/>
          <w:bCs/>
          <w:sz w:val="22"/>
          <w:szCs w:val="22"/>
        </w:rPr>
      </w:pPr>
      <w:r w:rsidRPr="00F77FCE">
        <w:rPr>
          <w:b/>
          <w:bCs/>
          <w:sz w:val="22"/>
          <w:szCs w:val="22"/>
        </w:rPr>
        <w:t>Odp.:</w:t>
      </w:r>
      <w:r w:rsidR="002C0797" w:rsidRPr="00F77FCE">
        <w:rPr>
          <w:b/>
          <w:bCs/>
          <w:sz w:val="22"/>
          <w:szCs w:val="22"/>
        </w:rPr>
        <w:t xml:space="preserve"> Zamawiający wymaga pomiaru hemoglobin w osobnym torze pomiarowym minimalizującym interferencje ze strony krwinek białych. Zgodnie z wymaganiem Zamawiający </w:t>
      </w:r>
      <w:bookmarkStart w:id="7" w:name="_Hlk60906764"/>
      <w:r w:rsidR="002C0797" w:rsidRPr="00F77FCE">
        <w:rPr>
          <w:b/>
          <w:bCs/>
          <w:sz w:val="22"/>
          <w:szCs w:val="22"/>
        </w:rPr>
        <w:t>modyfikuje załącznik nr 28 - Zadanie nr 21 – Szczegółowy Opis Przedmiotu Zamówienia</w:t>
      </w:r>
    </w:p>
    <w:bookmarkEnd w:id="7"/>
    <w:p w14:paraId="673B26AF" w14:textId="77777777" w:rsidR="002C3369" w:rsidRPr="00F77FCE" w:rsidRDefault="002C3369" w:rsidP="002C3369">
      <w:pPr>
        <w:numPr>
          <w:ilvl w:val="0"/>
          <w:numId w:val="8"/>
        </w:numPr>
        <w:spacing w:after="240" w:line="276" w:lineRule="auto"/>
        <w:jc w:val="both"/>
        <w:rPr>
          <w:b/>
          <w:bCs/>
          <w:sz w:val="22"/>
          <w:szCs w:val="22"/>
        </w:rPr>
      </w:pPr>
      <w:r w:rsidRPr="00F77FCE">
        <w:rPr>
          <w:b/>
          <w:bCs/>
          <w:sz w:val="22"/>
          <w:szCs w:val="22"/>
        </w:rPr>
        <w:t>Dotyczy załącznika nr 28 do SIWZ, pkt 12 (Zadanie nr 21 – Szczegółowy Opis Przedmiotu Zamówienia)</w:t>
      </w:r>
    </w:p>
    <w:p w14:paraId="6347FABD" w14:textId="77777777" w:rsidR="002C3369" w:rsidRPr="00F77FCE" w:rsidRDefault="002C3369" w:rsidP="002C3369">
      <w:pPr>
        <w:spacing w:after="240" w:line="276" w:lineRule="auto"/>
        <w:ind w:left="360"/>
        <w:jc w:val="both"/>
        <w:rPr>
          <w:sz w:val="22"/>
          <w:szCs w:val="22"/>
        </w:rPr>
      </w:pPr>
      <w:r w:rsidRPr="00F77FCE">
        <w:rPr>
          <w:sz w:val="22"/>
          <w:szCs w:val="22"/>
        </w:rPr>
        <w:t>Czy Zamawiający wyrazi zgodę na zaoferowanie analizatorów, które posiadają wbudowany komputer zawierający system operacyjny zarządzający pracą analizatora wraz z oprogramowaniem bazodanowym do kontroli jakości oraz posiada zewnętrzny monitor 10’’?</w:t>
      </w:r>
    </w:p>
    <w:p w14:paraId="5B6B0577" w14:textId="1D632E11" w:rsidR="002C3369" w:rsidRPr="00F77FCE" w:rsidRDefault="002C3369" w:rsidP="002C3369">
      <w:pPr>
        <w:spacing w:after="240" w:line="276" w:lineRule="auto"/>
        <w:ind w:left="360"/>
        <w:jc w:val="both"/>
        <w:rPr>
          <w:b/>
          <w:bCs/>
          <w:sz w:val="22"/>
          <w:szCs w:val="22"/>
        </w:rPr>
      </w:pPr>
      <w:r w:rsidRPr="00F77FCE">
        <w:rPr>
          <w:b/>
          <w:bCs/>
          <w:sz w:val="22"/>
          <w:szCs w:val="22"/>
        </w:rPr>
        <w:t>Odp.:</w:t>
      </w:r>
      <w:r w:rsidR="0021620E" w:rsidRPr="00F77FCE">
        <w:rPr>
          <w:b/>
          <w:bCs/>
          <w:sz w:val="22"/>
          <w:szCs w:val="22"/>
        </w:rPr>
        <w:t xml:space="preserve"> Zamawiający dopuszcza powyższe rozwiązanie i </w:t>
      </w:r>
      <w:r w:rsidR="002A6E73" w:rsidRPr="00F77FCE">
        <w:rPr>
          <w:b/>
          <w:bCs/>
          <w:sz w:val="22"/>
          <w:szCs w:val="22"/>
        </w:rPr>
        <w:t xml:space="preserve">informuję o </w:t>
      </w:r>
      <w:r w:rsidR="0021620E" w:rsidRPr="00F77FCE">
        <w:rPr>
          <w:b/>
          <w:bCs/>
          <w:sz w:val="22"/>
          <w:szCs w:val="22"/>
        </w:rPr>
        <w:t xml:space="preserve"> modyfi</w:t>
      </w:r>
      <w:r w:rsidR="002A6E73" w:rsidRPr="00F77FCE">
        <w:rPr>
          <w:b/>
          <w:bCs/>
          <w:sz w:val="22"/>
          <w:szCs w:val="22"/>
        </w:rPr>
        <w:t>kacji</w:t>
      </w:r>
      <w:r w:rsidR="0021620E" w:rsidRPr="00F77FCE">
        <w:rPr>
          <w:b/>
          <w:bCs/>
          <w:sz w:val="22"/>
          <w:szCs w:val="22"/>
        </w:rPr>
        <w:t xml:space="preserve"> załącznik</w:t>
      </w:r>
      <w:r w:rsidR="002A6E73" w:rsidRPr="00F77FCE">
        <w:rPr>
          <w:b/>
          <w:bCs/>
          <w:sz w:val="22"/>
          <w:szCs w:val="22"/>
        </w:rPr>
        <w:t>a</w:t>
      </w:r>
      <w:r w:rsidR="0021620E" w:rsidRPr="00F77FCE">
        <w:rPr>
          <w:b/>
          <w:bCs/>
          <w:sz w:val="22"/>
          <w:szCs w:val="22"/>
        </w:rPr>
        <w:t xml:space="preserve"> nr 28 - Zadanie nr 21 – Szczegółowy Opis Przedmiotu Zamówienia w powyższej kwestii</w:t>
      </w:r>
    </w:p>
    <w:p w14:paraId="33BD9A25" w14:textId="77777777" w:rsidR="001C3281" w:rsidRPr="00F77FCE" w:rsidRDefault="001C3281" w:rsidP="007A0CA0">
      <w:pPr>
        <w:numPr>
          <w:ilvl w:val="0"/>
          <w:numId w:val="8"/>
        </w:numPr>
        <w:spacing w:after="240" w:line="276" w:lineRule="auto"/>
        <w:jc w:val="both"/>
        <w:rPr>
          <w:b/>
          <w:bCs/>
          <w:sz w:val="22"/>
          <w:szCs w:val="22"/>
        </w:rPr>
      </w:pPr>
      <w:r w:rsidRPr="00F77FCE">
        <w:rPr>
          <w:b/>
          <w:bCs/>
          <w:sz w:val="22"/>
          <w:szCs w:val="22"/>
        </w:rPr>
        <w:t>Dotyczy załącznika nr 28 do SIWZ, pkt 13</w:t>
      </w:r>
      <w:r w:rsidR="002C3369" w:rsidRPr="00F77FCE">
        <w:rPr>
          <w:b/>
          <w:bCs/>
          <w:sz w:val="22"/>
          <w:szCs w:val="22"/>
        </w:rPr>
        <w:t xml:space="preserve"> (Zadanie nr 21 – Szczegółowy Opis Przedmiotu Zamówienia)</w:t>
      </w:r>
    </w:p>
    <w:p w14:paraId="0BCF5736" w14:textId="77777777" w:rsidR="002C3369" w:rsidRPr="00F77FCE" w:rsidRDefault="002C3369" w:rsidP="002C3369">
      <w:pPr>
        <w:spacing w:after="240" w:line="276" w:lineRule="auto"/>
        <w:ind w:left="360"/>
        <w:jc w:val="both"/>
        <w:rPr>
          <w:sz w:val="22"/>
          <w:szCs w:val="22"/>
        </w:rPr>
      </w:pPr>
      <w:r w:rsidRPr="00F77FCE">
        <w:rPr>
          <w:sz w:val="22"/>
          <w:szCs w:val="22"/>
        </w:rPr>
        <w:lastRenderedPageBreak/>
        <w:t>Czy Zamawiający wymaga, aby do wykonania pełnego profilu badania CBC+5DIFF analizatory wykorzystywały nie więcej niż 4 odczynniki?</w:t>
      </w:r>
    </w:p>
    <w:p w14:paraId="2C5156F5" w14:textId="77777777" w:rsidR="001C3281" w:rsidRPr="00F77FCE" w:rsidRDefault="001C3281" w:rsidP="001C3281">
      <w:pPr>
        <w:spacing w:after="240" w:line="276" w:lineRule="auto"/>
        <w:ind w:left="360"/>
        <w:jc w:val="both"/>
        <w:rPr>
          <w:b/>
          <w:bCs/>
          <w:sz w:val="22"/>
          <w:szCs w:val="22"/>
        </w:rPr>
      </w:pPr>
      <w:bookmarkStart w:id="8" w:name="_Hlk60726571"/>
      <w:r w:rsidRPr="00F77FCE">
        <w:rPr>
          <w:b/>
          <w:bCs/>
          <w:sz w:val="22"/>
          <w:szCs w:val="22"/>
        </w:rPr>
        <w:t>Odp.:</w:t>
      </w:r>
      <w:r w:rsidR="0021620E" w:rsidRPr="00F77FCE">
        <w:rPr>
          <w:b/>
          <w:bCs/>
          <w:sz w:val="22"/>
          <w:szCs w:val="22"/>
        </w:rPr>
        <w:t xml:space="preserve"> Zamawiający nie zmienia zapisów SIWZ</w:t>
      </w:r>
    </w:p>
    <w:bookmarkEnd w:id="8"/>
    <w:p w14:paraId="4781D284" w14:textId="77777777" w:rsidR="001C3281" w:rsidRPr="00F77FCE" w:rsidRDefault="002C3369" w:rsidP="007A0CA0">
      <w:pPr>
        <w:numPr>
          <w:ilvl w:val="0"/>
          <w:numId w:val="8"/>
        </w:numPr>
        <w:spacing w:after="240" w:line="276" w:lineRule="auto"/>
        <w:jc w:val="both"/>
        <w:rPr>
          <w:b/>
          <w:bCs/>
          <w:sz w:val="22"/>
          <w:szCs w:val="22"/>
        </w:rPr>
      </w:pPr>
      <w:r w:rsidRPr="00F77FCE">
        <w:rPr>
          <w:b/>
          <w:bCs/>
          <w:sz w:val="22"/>
          <w:szCs w:val="22"/>
        </w:rPr>
        <w:t>Dotyczy załącznika nr 28 do SIWZ, pkt 17 (Zadanie nr 21 – Szczegółowy Opis Przedmiotu Zamówienia)</w:t>
      </w:r>
    </w:p>
    <w:p w14:paraId="5A75DFCD" w14:textId="77777777" w:rsidR="002C3369" w:rsidRPr="00F77FCE" w:rsidRDefault="002C3369" w:rsidP="002C3369">
      <w:pPr>
        <w:spacing w:after="240" w:line="276" w:lineRule="auto"/>
        <w:ind w:left="360"/>
        <w:jc w:val="both"/>
        <w:rPr>
          <w:sz w:val="22"/>
          <w:szCs w:val="22"/>
        </w:rPr>
      </w:pPr>
      <w:r w:rsidRPr="00F77FCE">
        <w:rPr>
          <w:sz w:val="22"/>
          <w:szCs w:val="22"/>
        </w:rPr>
        <w:t>Czy Zamawiający ma na myśli uczestnictwo w programie Kontroli Międzynarodowej Producenta opartej na materiale do codziennej kontroli, podłączone on-line, gdzie wyniki spływają w czasie rzeczywistym bezpośrednio z analizatora i porównywane są z wynikami inny użytkowników, a za uczestnictwo użytkownik otrzymuje Certyfikat?</w:t>
      </w:r>
    </w:p>
    <w:p w14:paraId="7717B11B" w14:textId="77777777" w:rsidR="002C3369" w:rsidRPr="00F77FCE" w:rsidRDefault="002C3369" w:rsidP="002C3369">
      <w:pPr>
        <w:spacing w:after="240" w:line="276" w:lineRule="auto"/>
        <w:ind w:left="360"/>
        <w:jc w:val="both"/>
        <w:rPr>
          <w:b/>
          <w:bCs/>
          <w:sz w:val="22"/>
          <w:szCs w:val="22"/>
        </w:rPr>
      </w:pPr>
      <w:r w:rsidRPr="00F77FCE">
        <w:rPr>
          <w:b/>
          <w:bCs/>
          <w:sz w:val="22"/>
          <w:szCs w:val="22"/>
        </w:rPr>
        <w:t>Odp.:</w:t>
      </w:r>
      <w:r w:rsidR="009B3BA6" w:rsidRPr="00F77FCE">
        <w:rPr>
          <w:b/>
          <w:bCs/>
          <w:sz w:val="22"/>
          <w:szCs w:val="22"/>
        </w:rPr>
        <w:t xml:space="preserve"> NIE. zamawiający wymaga uczestnictwa w niezależnej Kontroli Międzynarodowej</w:t>
      </w:r>
    </w:p>
    <w:p w14:paraId="62F25FC1" w14:textId="77777777" w:rsidR="002C3369" w:rsidRPr="00F77FCE" w:rsidRDefault="002C3369" w:rsidP="007A0CA0">
      <w:pPr>
        <w:numPr>
          <w:ilvl w:val="0"/>
          <w:numId w:val="8"/>
        </w:numPr>
        <w:spacing w:after="240" w:line="276" w:lineRule="auto"/>
        <w:jc w:val="both"/>
        <w:rPr>
          <w:b/>
          <w:bCs/>
          <w:sz w:val="22"/>
          <w:szCs w:val="22"/>
        </w:rPr>
      </w:pPr>
      <w:r w:rsidRPr="00F77FCE">
        <w:rPr>
          <w:b/>
          <w:bCs/>
          <w:sz w:val="22"/>
          <w:szCs w:val="22"/>
        </w:rPr>
        <w:t xml:space="preserve">Dotyczy załącznika nr 28 do SIWZ </w:t>
      </w:r>
      <w:bookmarkStart w:id="9" w:name="_Hlk60726690"/>
      <w:r w:rsidRPr="00F77FCE">
        <w:rPr>
          <w:b/>
          <w:bCs/>
          <w:sz w:val="22"/>
          <w:szCs w:val="22"/>
        </w:rPr>
        <w:t>(Zadanie nr 21 – Szczegółowy Opis Przedmiotu Zamówienia)</w:t>
      </w:r>
      <w:bookmarkEnd w:id="9"/>
    </w:p>
    <w:p w14:paraId="07504E33" w14:textId="77777777" w:rsidR="002C3369" w:rsidRPr="00F77FCE" w:rsidRDefault="002C3369" w:rsidP="002C3369">
      <w:pPr>
        <w:spacing w:after="240" w:line="276" w:lineRule="auto"/>
        <w:ind w:left="360"/>
        <w:jc w:val="both"/>
        <w:rPr>
          <w:sz w:val="22"/>
          <w:szCs w:val="22"/>
        </w:rPr>
      </w:pPr>
      <w:r w:rsidRPr="00F77FCE">
        <w:rPr>
          <w:sz w:val="22"/>
          <w:szCs w:val="22"/>
        </w:rPr>
        <w:t>Czy Zamawiający wymaga, aby analizatory posiadały możliwość podłączenia on-line do międzynarodowego systemu kontroli jakości producenta?</w:t>
      </w:r>
    </w:p>
    <w:p w14:paraId="2ED4C143" w14:textId="77777777" w:rsidR="002C3369" w:rsidRPr="00F77FCE" w:rsidRDefault="002C3369" w:rsidP="002C3369">
      <w:pPr>
        <w:spacing w:after="240" w:line="276" w:lineRule="auto"/>
        <w:ind w:left="360"/>
        <w:jc w:val="both"/>
        <w:rPr>
          <w:b/>
          <w:bCs/>
          <w:sz w:val="22"/>
          <w:szCs w:val="22"/>
        </w:rPr>
      </w:pPr>
      <w:r w:rsidRPr="00F77FCE">
        <w:rPr>
          <w:b/>
          <w:bCs/>
          <w:sz w:val="22"/>
          <w:szCs w:val="22"/>
        </w:rPr>
        <w:t>Odp.:</w:t>
      </w:r>
      <w:r w:rsidR="007106D7" w:rsidRPr="00F77FCE">
        <w:rPr>
          <w:b/>
          <w:bCs/>
          <w:sz w:val="22"/>
          <w:szCs w:val="22"/>
        </w:rPr>
        <w:t xml:space="preserve"> Zamawiający nie wymaga</w:t>
      </w:r>
    </w:p>
    <w:p w14:paraId="3306ECCD" w14:textId="77777777" w:rsidR="002C3369" w:rsidRPr="00F77FCE" w:rsidRDefault="002C3369" w:rsidP="007A0CA0">
      <w:pPr>
        <w:numPr>
          <w:ilvl w:val="0"/>
          <w:numId w:val="8"/>
        </w:numPr>
        <w:spacing w:after="240" w:line="276" w:lineRule="auto"/>
        <w:jc w:val="both"/>
        <w:rPr>
          <w:b/>
          <w:bCs/>
          <w:sz w:val="22"/>
          <w:szCs w:val="22"/>
        </w:rPr>
      </w:pPr>
      <w:r w:rsidRPr="00F77FCE">
        <w:rPr>
          <w:b/>
          <w:bCs/>
          <w:sz w:val="22"/>
          <w:szCs w:val="22"/>
        </w:rPr>
        <w:t>Dotyczy załącznika nr 28 do SIWZ (Zadanie nr 21 – Szczegółowy Opis Przedmiotu Zamówienia)</w:t>
      </w:r>
    </w:p>
    <w:p w14:paraId="2BB73690" w14:textId="77777777" w:rsidR="002C3369" w:rsidRPr="00F77FCE" w:rsidRDefault="002C3369" w:rsidP="002C3369">
      <w:pPr>
        <w:spacing w:after="240" w:line="276" w:lineRule="auto"/>
        <w:ind w:left="360"/>
        <w:jc w:val="both"/>
        <w:rPr>
          <w:sz w:val="22"/>
          <w:szCs w:val="22"/>
        </w:rPr>
      </w:pPr>
      <w:r w:rsidRPr="00F77FCE">
        <w:rPr>
          <w:sz w:val="22"/>
          <w:szCs w:val="22"/>
        </w:rPr>
        <w:t>Czy Zamawiający wymaga, aby analizatory posiadały linowość minimalną (bez wstępnego rozcieńczenia próbki) WBC do 400 x 10^3/</w:t>
      </w:r>
      <w:proofErr w:type="spellStart"/>
      <w:r w:rsidRPr="00F77FCE">
        <w:rPr>
          <w:sz w:val="22"/>
          <w:szCs w:val="22"/>
        </w:rPr>
        <w:t>μl</w:t>
      </w:r>
      <w:proofErr w:type="spellEnd"/>
      <w:r w:rsidRPr="00F77FCE">
        <w:rPr>
          <w:sz w:val="22"/>
          <w:szCs w:val="22"/>
        </w:rPr>
        <w:t>: RBC do 8 x 10^6/</w:t>
      </w:r>
      <w:proofErr w:type="spellStart"/>
      <w:r w:rsidRPr="00F77FCE">
        <w:rPr>
          <w:sz w:val="22"/>
          <w:szCs w:val="22"/>
        </w:rPr>
        <w:t>μl</w:t>
      </w:r>
      <w:proofErr w:type="spellEnd"/>
      <w:r w:rsidRPr="00F77FCE">
        <w:rPr>
          <w:sz w:val="22"/>
          <w:szCs w:val="22"/>
        </w:rPr>
        <w:t>: HGB do 25.0g/dl: HCT do 60.0 HCT%: PLT do 4000 x 10^3μl?</w:t>
      </w:r>
    </w:p>
    <w:p w14:paraId="2EB4EDBB" w14:textId="77777777" w:rsidR="002C3369" w:rsidRPr="00F77FCE" w:rsidRDefault="002C3369" w:rsidP="002C3369">
      <w:pPr>
        <w:spacing w:after="240" w:line="276" w:lineRule="auto"/>
        <w:ind w:left="360"/>
        <w:jc w:val="both"/>
        <w:rPr>
          <w:sz w:val="22"/>
          <w:szCs w:val="22"/>
        </w:rPr>
      </w:pPr>
      <w:r w:rsidRPr="00F77FCE">
        <w:rPr>
          <w:sz w:val="22"/>
          <w:szCs w:val="22"/>
        </w:rPr>
        <w:t>Wysoka liniowość (zarówno dla WBC jak i PLT) powoduje, że wynik jest wiarygodny nawet w przypadku wysokich wartości dla tych parametrów- nie trzeba wykonywać rozcieńczeń, które znacznie zmniejszają dokładność wyniku, zajmują dużo czasu jak również powodują dodatkowe koszty związane z wykonaniem powtórki.</w:t>
      </w:r>
    </w:p>
    <w:p w14:paraId="6E10FA58" w14:textId="77777777" w:rsidR="002C3369" w:rsidRPr="00F77FCE" w:rsidRDefault="002C3369" w:rsidP="002C3369">
      <w:pPr>
        <w:spacing w:after="240" w:line="276" w:lineRule="auto"/>
        <w:ind w:left="360"/>
        <w:jc w:val="both"/>
        <w:rPr>
          <w:b/>
          <w:bCs/>
          <w:sz w:val="22"/>
          <w:szCs w:val="22"/>
        </w:rPr>
      </w:pPr>
      <w:r w:rsidRPr="00F77FCE">
        <w:rPr>
          <w:b/>
          <w:bCs/>
          <w:sz w:val="22"/>
          <w:szCs w:val="22"/>
        </w:rPr>
        <w:t>Odp.:</w:t>
      </w:r>
      <w:r w:rsidR="007E68EC" w:rsidRPr="00F77FCE">
        <w:rPr>
          <w:b/>
          <w:bCs/>
          <w:sz w:val="22"/>
          <w:szCs w:val="22"/>
        </w:rPr>
        <w:t xml:space="preserve"> Zamawiający nie zmienia zapisów SIWZ</w:t>
      </w:r>
    </w:p>
    <w:p w14:paraId="1C60F2E3" w14:textId="77777777" w:rsidR="002C3369" w:rsidRPr="00F77FCE" w:rsidRDefault="002C3369" w:rsidP="007A0CA0">
      <w:pPr>
        <w:numPr>
          <w:ilvl w:val="0"/>
          <w:numId w:val="8"/>
        </w:numPr>
        <w:spacing w:after="240" w:line="276" w:lineRule="auto"/>
        <w:jc w:val="both"/>
        <w:rPr>
          <w:b/>
          <w:bCs/>
          <w:sz w:val="22"/>
          <w:szCs w:val="22"/>
        </w:rPr>
      </w:pPr>
      <w:bookmarkStart w:id="10" w:name="_Hlk60726978"/>
      <w:r w:rsidRPr="00F77FCE">
        <w:rPr>
          <w:b/>
          <w:bCs/>
          <w:sz w:val="22"/>
          <w:szCs w:val="22"/>
        </w:rPr>
        <w:t>Dotyczy załącznika nr 28 do SIWZ (Zadanie nr 21 – Szczegółowy Opis Przedmiotu Zamówienia)</w:t>
      </w:r>
    </w:p>
    <w:bookmarkEnd w:id="10"/>
    <w:p w14:paraId="4E52BE1D" w14:textId="77777777" w:rsidR="002C3369" w:rsidRPr="00F77FCE" w:rsidRDefault="002C3369" w:rsidP="002C3369">
      <w:pPr>
        <w:spacing w:after="240" w:line="276" w:lineRule="auto"/>
        <w:ind w:left="360"/>
        <w:jc w:val="both"/>
        <w:rPr>
          <w:sz w:val="22"/>
          <w:szCs w:val="22"/>
        </w:rPr>
      </w:pPr>
      <w:r w:rsidRPr="00F77FCE">
        <w:rPr>
          <w:sz w:val="22"/>
          <w:szCs w:val="22"/>
        </w:rPr>
        <w:t xml:space="preserve">Czy Zamawiający wymaga, aby analizator posiadał dodatkowy (nie wymagający stosowania dodatkowych odczynników) tryb pomiaru dla próbek </w:t>
      </w:r>
      <w:proofErr w:type="spellStart"/>
      <w:r w:rsidRPr="00F77FCE">
        <w:rPr>
          <w:sz w:val="22"/>
          <w:szCs w:val="22"/>
        </w:rPr>
        <w:t>leukopenicznych</w:t>
      </w:r>
      <w:proofErr w:type="spellEnd"/>
      <w:r w:rsidRPr="00F77FCE">
        <w:rPr>
          <w:sz w:val="22"/>
          <w:szCs w:val="22"/>
        </w:rPr>
        <w:t>, dający możliwość dodatkowej weryfikacji liczby leukocytów w próbce?</w:t>
      </w:r>
    </w:p>
    <w:p w14:paraId="57543B98" w14:textId="77777777" w:rsidR="004B4BA7" w:rsidRPr="00F77FCE" w:rsidRDefault="004B4BA7" w:rsidP="002C3369">
      <w:pPr>
        <w:spacing w:after="240" w:line="276" w:lineRule="auto"/>
        <w:ind w:left="360"/>
        <w:jc w:val="both"/>
        <w:rPr>
          <w:b/>
          <w:bCs/>
          <w:sz w:val="22"/>
          <w:szCs w:val="22"/>
        </w:rPr>
      </w:pPr>
      <w:r w:rsidRPr="00F77FCE">
        <w:rPr>
          <w:b/>
          <w:bCs/>
          <w:sz w:val="22"/>
          <w:szCs w:val="22"/>
        </w:rPr>
        <w:t>Odp.:</w:t>
      </w:r>
      <w:r w:rsidR="007E68EC" w:rsidRPr="00F77FCE">
        <w:rPr>
          <w:b/>
          <w:bCs/>
          <w:sz w:val="22"/>
          <w:szCs w:val="22"/>
        </w:rPr>
        <w:t xml:space="preserve"> </w:t>
      </w:r>
      <w:bookmarkStart w:id="11" w:name="_Hlk61348853"/>
      <w:r w:rsidR="007E68EC" w:rsidRPr="00F77FCE">
        <w:rPr>
          <w:b/>
          <w:bCs/>
          <w:sz w:val="22"/>
          <w:szCs w:val="22"/>
        </w:rPr>
        <w:t xml:space="preserve">Zamawiający </w:t>
      </w:r>
      <w:bookmarkStart w:id="12" w:name="_Hlk60907098"/>
      <w:r w:rsidR="007E68EC" w:rsidRPr="00F77FCE">
        <w:rPr>
          <w:b/>
          <w:bCs/>
          <w:sz w:val="22"/>
          <w:szCs w:val="22"/>
        </w:rPr>
        <w:t>nie zmienia zapisów SIWZ</w:t>
      </w:r>
      <w:bookmarkEnd w:id="11"/>
      <w:bookmarkEnd w:id="12"/>
    </w:p>
    <w:p w14:paraId="557F26FC" w14:textId="77777777" w:rsidR="00591BA0" w:rsidRPr="00F77FCE" w:rsidRDefault="00591BA0" w:rsidP="00591BA0">
      <w:pPr>
        <w:numPr>
          <w:ilvl w:val="0"/>
          <w:numId w:val="8"/>
        </w:numPr>
        <w:rPr>
          <w:b/>
          <w:bCs/>
          <w:sz w:val="22"/>
          <w:szCs w:val="22"/>
        </w:rPr>
      </w:pPr>
      <w:r w:rsidRPr="00F77FCE">
        <w:rPr>
          <w:b/>
          <w:bCs/>
          <w:sz w:val="22"/>
          <w:szCs w:val="22"/>
        </w:rPr>
        <w:t>Dotyczy załącznika nr 28 do SIWZ (Zadanie nr 21 – Szczegółowy Opis Przedmiotu Zamówienia)</w:t>
      </w:r>
    </w:p>
    <w:p w14:paraId="0A07798D" w14:textId="77777777" w:rsidR="00591BA0" w:rsidRPr="00F77FCE" w:rsidRDefault="00591BA0" w:rsidP="00591BA0">
      <w:pPr>
        <w:ind w:left="360"/>
        <w:rPr>
          <w:b/>
          <w:bCs/>
          <w:sz w:val="22"/>
          <w:szCs w:val="22"/>
        </w:rPr>
      </w:pPr>
    </w:p>
    <w:p w14:paraId="5BCECE31" w14:textId="77777777" w:rsidR="00591BA0" w:rsidRPr="00F77FCE" w:rsidRDefault="00591BA0" w:rsidP="00591BA0">
      <w:pPr>
        <w:spacing w:after="240" w:line="276" w:lineRule="auto"/>
        <w:ind w:left="360"/>
        <w:jc w:val="both"/>
        <w:rPr>
          <w:sz w:val="22"/>
          <w:szCs w:val="22"/>
        </w:rPr>
      </w:pPr>
      <w:r w:rsidRPr="00F77FCE">
        <w:rPr>
          <w:sz w:val="22"/>
          <w:szCs w:val="22"/>
        </w:rPr>
        <w:t xml:space="preserve">Czy Zamawiający wymaga, aby oba analizatory posiadały moduł serwisowy, który daje możliwość podłączenia on-line z serwisem technicznym Wykonawcy, co znacznie ułatwi nadzór nad </w:t>
      </w:r>
      <w:r w:rsidRPr="00F77FCE">
        <w:rPr>
          <w:sz w:val="22"/>
          <w:szCs w:val="22"/>
        </w:rPr>
        <w:lastRenderedPageBreak/>
        <w:t>parametrami pracy analizatora i przyspieszy samą interwencję Inżyniera serwisu, jak również da możliwość kontaktu on-line z Działem Naukowym w przypadku konieczności lub potrzeby konsultacji merytorycznych?</w:t>
      </w:r>
    </w:p>
    <w:p w14:paraId="27C921F1" w14:textId="77777777" w:rsidR="00591BA0" w:rsidRPr="00F77FCE" w:rsidRDefault="00591BA0" w:rsidP="00591BA0">
      <w:pPr>
        <w:spacing w:after="240" w:line="276" w:lineRule="auto"/>
        <w:ind w:left="360"/>
        <w:jc w:val="both"/>
        <w:rPr>
          <w:b/>
          <w:bCs/>
          <w:sz w:val="22"/>
          <w:szCs w:val="22"/>
        </w:rPr>
      </w:pPr>
      <w:r w:rsidRPr="00F77FCE">
        <w:rPr>
          <w:b/>
          <w:bCs/>
          <w:sz w:val="22"/>
          <w:szCs w:val="22"/>
        </w:rPr>
        <w:t>Odp.:</w:t>
      </w:r>
      <w:r w:rsidR="007E68EC" w:rsidRPr="00F77FCE">
        <w:rPr>
          <w:b/>
          <w:bCs/>
          <w:sz w:val="22"/>
          <w:szCs w:val="22"/>
        </w:rPr>
        <w:t xml:space="preserve"> Zamawiający nie wymaga oraz nie zmienia zapisów SIWZ</w:t>
      </w:r>
    </w:p>
    <w:p w14:paraId="6A27E2DB" w14:textId="77777777" w:rsidR="002C3369" w:rsidRPr="00F77FCE" w:rsidRDefault="008113AC" w:rsidP="007A0CA0">
      <w:pPr>
        <w:numPr>
          <w:ilvl w:val="0"/>
          <w:numId w:val="8"/>
        </w:numPr>
        <w:spacing w:after="240" w:line="276" w:lineRule="auto"/>
        <w:jc w:val="both"/>
        <w:rPr>
          <w:b/>
          <w:bCs/>
          <w:sz w:val="22"/>
          <w:szCs w:val="22"/>
        </w:rPr>
      </w:pPr>
      <w:bookmarkStart w:id="13" w:name="_Hlk60907453"/>
      <w:r w:rsidRPr="00F77FCE">
        <w:rPr>
          <w:b/>
          <w:bCs/>
          <w:sz w:val="22"/>
          <w:szCs w:val="22"/>
        </w:rPr>
        <w:t>Dotyczy załącznika nr</w:t>
      </w:r>
      <w:r w:rsidR="00A23CFC" w:rsidRPr="00F77FCE">
        <w:rPr>
          <w:b/>
          <w:bCs/>
          <w:sz w:val="22"/>
          <w:szCs w:val="22"/>
        </w:rPr>
        <w:t xml:space="preserve"> 19 </w:t>
      </w:r>
      <w:r w:rsidRPr="00F77FCE">
        <w:rPr>
          <w:b/>
          <w:bCs/>
          <w:sz w:val="22"/>
          <w:szCs w:val="22"/>
        </w:rPr>
        <w:t xml:space="preserve"> do SIWZ </w:t>
      </w:r>
      <w:r w:rsidR="00A23CFC" w:rsidRPr="00F77FCE">
        <w:rPr>
          <w:b/>
          <w:bCs/>
          <w:sz w:val="22"/>
          <w:szCs w:val="22"/>
        </w:rPr>
        <w:t>Zadanie nr 9 - Szczegółowy Opis Przedmiotu Zamówienia</w:t>
      </w:r>
    </w:p>
    <w:bookmarkEnd w:id="13"/>
    <w:p w14:paraId="1736D044" w14:textId="77777777" w:rsidR="008113AC" w:rsidRPr="00F77FCE" w:rsidRDefault="008113AC" w:rsidP="008113AC">
      <w:pPr>
        <w:spacing w:after="240" w:line="276" w:lineRule="auto"/>
        <w:ind w:left="360"/>
        <w:jc w:val="both"/>
        <w:rPr>
          <w:sz w:val="22"/>
          <w:szCs w:val="22"/>
        </w:rPr>
      </w:pPr>
      <w:r w:rsidRPr="00F77FCE">
        <w:rPr>
          <w:sz w:val="22"/>
          <w:szCs w:val="22"/>
        </w:rPr>
        <w:t>Dotyczy pkt 5. Wymaganych parametrów. „Możliwość wykonania analiz z: surowicy, krwi pełnej, osocza”</w:t>
      </w:r>
    </w:p>
    <w:p w14:paraId="2CE078FA" w14:textId="77777777" w:rsidR="008113AC" w:rsidRPr="00F77FCE" w:rsidRDefault="008113AC" w:rsidP="008113AC">
      <w:pPr>
        <w:spacing w:after="240" w:line="276" w:lineRule="auto"/>
        <w:ind w:left="360"/>
        <w:jc w:val="both"/>
        <w:rPr>
          <w:sz w:val="22"/>
          <w:szCs w:val="22"/>
        </w:rPr>
      </w:pPr>
      <w:r w:rsidRPr="00F77FCE">
        <w:rPr>
          <w:sz w:val="22"/>
          <w:szCs w:val="22"/>
        </w:rPr>
        <w:t>Prosimy o informacje czy Zamawiający dopuści analizator dający możliwość wykonania badań z krwi pełnej oraz roztworów kontrolnych? Pragniemy zwrócić uwagę, iż zgodnie z piśmiennictwem materiałem referencyjnym do oznaczania parametrów krytycznych (gazometrii) jest krew tętnicza pobrana do strzykawki gazometrycznej (z heparyną litową), względnie krew włośniczkowa. Brak wytycznych oraz zakresów referencyjnych dla innych materiałów (np. osocze, surowica) w przypadku badań gazometrycznych.</w:t>
      </w:r>
    </w:p>
    <w:p w14:paraId="3A8DD21B" w14:textId="3B09DB22" w:rsidR="008113AC" w:rsidRPr="00F77FCE" w:rsidRDefault="008113AC" w:rsidP="008113AC">
      <w:pPr>
        <w:spacing w:after="240" w:line="276" w:lineRule="auto"/>
        <w:ind w:left="360"/>
        <w:jc w:val="both"/>
        <w:rPr>
          <w:b/>
          <w:bCs/>
          <w:sz w:val="22"/>
          <w:szCs w:val="22"/>
        </w:rPr>
      </w:pPr>
      <w:r w:rsidRPr="00F77FCE">
        <w:rPr>
          <w:b/>
          <w:bCs/>
          <w:sz w:val="22"/>
          <w:szCs w:val="22"/>
        </w:rPr>
        <w:t>Odp.:</w:t>
      </w:r>
      <w:r w:rsidR="00F93D6C" w:rsidRPr="00F77FCE">
        <w:rPr>
          <w:b/>
          <w:bCs/>
          <w:sz w:val="22"/>
          <w:szCs w:val="22"/>
        </w:rPr>
        <w:t xml:space="preserve"> Zamawiający dopuszcza oraz modyfikuje załącznik nr </w:t>
      </w:r>
      <w:r w:rsidR="0074250B" w:rsidRPr="00F77FCE">
        <w:rPr>
          <w:b/>
          <w:bCs/>
          <w:sz w:val="22"/>
          <w:szCs w:val="22"/>
        </w:rPr>
        <w:t>1</w:t>
      </w:r>
      <w:r w:rsidR="00F93D6C" w:rsidRPr="00F77FCE">
        <w:rPr>
          <w:b/>
          <w:bCs/>
          <w:sz w:val="22"/>
          <w:szCs w:val="22"/>
        </w:rPr>
        <w:t>9 do SIWZ Zadanie nr 9 - Szczegółowy Opis Przedmiotu Zamówienia w punkcie nr 5</w:t>
      </w:r>
    </w:p>
    <w:p w14:paraId="6DC233FE" w14:textId="77777777" w:rsidR="008113AC" w:rsidRPr="00F77FCE" w:rsidRDefault="008113AC" w:rsidP="00F93D6C">
      <w:pPr>
        <w:pStyle w:val="Akapitzlist"/>
        <w:numPr>
          <w:ilvl w:val="0"/>
          <w:numId w:val="8"/>
        </w:numPr>
        <w:jc w:val="both"/>
        <w:rPr>
          <w:b/>
          <w:bCs/>
          <w:sz w:val="22"/>
          <w:szCs w:val="22"/>
        </w:rPr>
      </w:pPr>
      <w:bookmarkStart w:id="14" w:name="_Hlk60727907"/>
      <w:r w:rsidRPr="00F77FCE">
        <w:rPr>
          <w:b/>
          <w:bCs/>
          <w:sz w:val="22"/>
          <w:szCs w:val="22"/>
        </w:rPr>
        <w:t xml:space="preserve">Dotyczy </w:t>
      </w:r>
      <w:r w:rsidR="00F93D6C" w:rsidRPr="00F77FCE">
        <w:rPr>
          <w:b/>
          <w:bCs/>
          <w:sz w:val="22"/>
          <w:szCs w:val="22"/>
        </w:rPr>
        <w:t>załącznika nr 19  do SIWZ Zadanie nr 9 - Szczegółowy Opis Przedmiotu Zamówienia</w:t>
      </w:r>
    </w:p>
    <w:bookmarkEnd w:id="14"/>
    <w:p w14:paraId="4E517D7A" w14:textId="77777777" w:rsidR="006A0E30" w:rsidRPr="00F77FCE" w:rsidRDefault="006A0E30" w:rsidP="006A0E30">
      <w:pPr>
        <w:ind w:left="360"/>
        <w:rPr>
          <w:b/>
          <w:bCs/>
          <w:sz w:val="22"/>
          <w:szCs w:val="22"/>
        </w:rPr>
      </w:pPr>
    </w:p>
    <w:p w14:paraId="274781DF" w14:textId="77777777" w:rsidR="006A0E30" w:rsidRPr="00F77FCE" w:rsidRDefault="006A0E30" w:rsidP="006A0E30">
      <w:pPr>
        <w:spacing w:after="240" w:line="276" w:lineRule="auto"/>
        <w:ind w:left="360"/>
        <w:jc w:val="both"/>
        <w:rPr>
          <w:sz w:val="22"/>
          <w:szCs w:val="22"/>
        </w:rPr>
      </w:pPr>
      <w:r w:rsidRPr="00F77FCE">
        <w:rPr>
          <w:sz w:val="22"/>
          <w:szCs w:val="22"/>
        </w:rPr>
        <w:t>Dotyczy pkt 14. Wymaganych parametrów „Oprogramowanie analizatora umożliwiające ocenę bieżącego stanu odczynników i stanu napełnienia pojemnika ścieków” Prosimy o informację czy Zamawiający w powyższym punkcie dopuści analizator, w którym bieżący stan odczynników wyrażony jest w postaci liczby pozostałych do wykonania cykli (testów) a z uwagi na fakt, iż pojemnik na ścieki jest integralną częścią pakietu odczynnikowego, jest hermetycznie zamknięty i szczelny nie ma możliwości jego przepełnienia, a tym samym nie ma potrzeby monitorowania poziomu jego napełnienia.</w:t>
      </w:r>
    </w:p>
    <w:p w14:paraId="7D4E0599" w14:textId="77777777" w:rsidR="006A0E30" w:rsidRPr="00F77FCE" w:rsidRDefault="006A0E30" w:rsidP="006A0E30">
      <w:pPr>
        <w:spacing w:after="240" w:line="276" w:lineRule="auto"/>
        <w:ind w:left="360"/>
        <w:jc w:val="both"/>
        <w:rPr>
          <w:b/>
          <w:bCs/>
          <w:sz w:val="22"/>
          <w:szCs w:val="22"/>
        </w:rPr>
      </w:pPr>
      <w:r w:rsidRPr="00F77FCE">
        <w:rPr>
          <w:b/>
          <w:bCs/>
          <w:sz w:val="22"/>
          <w:szCs w:val="22"/>
        </w:rPr>
        <w:t>Odp.:</w:t>
      </w:r>
      <w:r w:rsidR="00F93D6C" w:rsidRPr="00F77FCE">
        <w:rPr>
          <w:b/>
          <w:bCs/>
          <w:sz w:val="22"/>
          <w:szCs w:val="22"/>
        </w:rPr>
        <w:t xml:space="preserve"> Zamawiający dopuszcza powyższe rozwiązanie</w:t>
      </w:r>
    </w:p>
    <w:p w14:paraId="3539CAA0" w14:textId="77777777" w:rsidR="006A0E30" w:rsidRPr="00F77FCE" w:rsidRDefault="006A0E30" w:rsidP="00E46065">
      <w:pPr>
        <w:numPr>
          <w:ilvl w:val="0"/>
          <w:numId w:val="8"/>
        </w:numPr>
        <w:jc w:val="both"/>
        <w:rPr>
          <w:b/>
          <w:bCs/>
          <w:sz w:val="22"/>
          <w:szCs w:val="22"/>
        </w:rPr>
      </w:pPr>
      <w:bookmarkStart w:id="15" w:name="_Hlk60728045"/>
      <w:r w:rsidRPr="00F77FCE">
        <w:rPr>
          <w:b/>
          <w:bCs/>
          <w:sz w:val="22"/>
          <w:szCs w:val="22"/>
        </w:rPr>
        <w:t xml:space="preserve">Dotyczy </w:t>
      </w:r>
      <w:bookmarkEnd w:id="15"/>
      <w:r w:rsidR="00333E84" w:rsidRPr="00F77FCE">
        <w:rPr>
          <w:b/>
          <w:bCs/>
          <w:sz w:val="22"/>
          <w:szCs w:val="22"/>
        </w:rPr>
        <w:t>załącznika nr 4  do SIWZ Zadanie nr 9 – Ocena</w:t>
      </w:r>
    </w:p>
    <w:p w14:paraId="051F2256" w14:textId="77777777" w:rsidR="00333E84" w:rsidRPr="00F77FCE" w:rsidRDefault="00333E84" w:rsidP="00333E84">
      <w:pPr>
        <w:ind w:left="360"/>
        <w:jc w:val="both"/>
        <w:rPr>
          <w:b/>
          <w:bCs/>
          <w:sz w:val="22"/>
          <w:szCs w:val="22"/>
        </w:rPr>
      </w:pPr>
    </w:p>
    <w:p w14:paraId="1674F84A" w14:textId="77777777" w:rsidR="006A0E30" w:rsidRPr="00F77FCE" w:rsidRDefault="006A0E30" w:rsidP="006A0E30">
      <w:pPr>
        <w:spacing w:after="240" w:line="276" w:lineRule="auto"/>
        <w:ind w:left="360"/>
        <w:jc w:val="both"/>
        <w:rPr>
          <w:sz w:val="22"/>
          <w:szCs w:val="22"/>
        </w:rPr>
      </w:pPr>
      <w:r w:rsidRPr="00F77FCE">
        <w:rPr>
          <w:sz w:val="22"/>
          <w:szCs w:val="22"/>
        </w:rPr>
        <w:t xml:space="preserve">Dotyczy pkt 4 parametrów ocenianych „Możliwość przerwania kalibracji dla wykonania badania próbki pilnej (uzyskanie pełnego wyniku bez względu na postęp kalibracji)”. Prosimy o informację czy Zamawiający w powyższym punkcie oceni równoważnie (a tym samym przyzna 10 punktów) analizator, w którym łączny dobowy czas kalibracji nie przekracza 24 minut i dodatkowo podzielony jest na krótkie interwały czasowe co w praktyce w żaden sposób nie ogranicza ciągłości pracy analizatora. Takie rozwiązanie w połączeniu z krótkim czasem pomiaru </w:t>
      </w:r>
      <w:proofErr w:type="spellStart"/>
      <w:r w:rsidRPr="00F77FCE">
        <w:rPr>
          <w:sz w:val="22"/>
          <w:szCs w:val="22"/>
        </w:rPr>
        <w:t>tj</w:t>
      </w:r>
      <w:proofErr w:type="spellEnd"/>
      <w:r w:rsidRPr="00F77FCE">
        <w:rPr>
          <w:sz w:val="22"/>
          <w:szCs w:val="22"/>
        </w:rPr>
        <w:t xml:space="preserve"> 35 sekund pozwala w każdej chwili w krótkim czasie uzyskać wynik w tym również wynik próbki pilnej.</w:t>
      </w:r>
    </w:p>
    <w:p w14:paraId="2065E775" w14:textId="1AD73980" w:rsidR="006A0E30" w:rsidRPr="00F77FCE" w:rsidRDefault="006A0E30" w:rsidP="006A0E30">
      <w:pPr>
        <w:spacing w:after="240" w:line="276" w:lineRule="auto"/>
        <w:ind w:left="360"/>
        <w:jc w:val="both"/>
        <w:rPr>
          <w:b/>
          <w:bCs/>
          <w:sz w:val="22"/>
          <w:szCs w:val="22"/>
        </w:rPr>
      </w:pPr>
      <w:bookmarkStart w:id="16" w:name="_Hlk60728149"/>
      <w:r w:rsidRPr="00F77FCE">
        <w:rPr>
          <w:b/>
          <w:bCs/>
          <w:sz w:val="22"/>
          <w:szCs w:val="22"/>
        </w:rPr>
        <w:t>Odp.:</w:t>
      </w:r>
      <w:r w:rsidR="00333E84" w:rsidRPr="00F77FCE">
        <w:rPr>
          <w:b/>
          <w:bCs/>
          <w:sz w:val="22"/>
          <w:szCs w:val="22"/>
        </w:rPr>
        <w:t xml:space="preserve"> </w:t>
      </w:r>
      <w:r w:rsidR="000D1892" w:rsidRPr="00F77FCE">
        <w:rPr>
          <w:b/>
          <w:bCs/>
          <w:sz w:val="22"/>
          <w:szCs w:val="22"/>
        </w:rPr>
        <w:t>Zamawiający nie zmienia zapisów SIWZ</w:t>
      </w:r>
    </w:p>
    <w:bookmarkEnd w:id="16"/>
    <w:p w14:paraId="006D2C4E" w14:textId="77777777" w:rsidR="006A0E30" w:rsidRPr="00F77FCE" w:rsidRDefault="006A0E30" w:rsidP="00E46065">
      <w:pPr>
        <w:numPr>
          <w:ilvl w:val="0"/>
          <w:numId w:val="8"/>
        </w:numPr>
        <w:jc w:val="both"/>
        <w:rPr>
          <w:b/>
          <w:bCs/>
          <w:sz w:val="22"/>
          <w:szCs w:val="22"/>
        </w:rPr>
      </w:pPr>
      <w:r w:rsidRPr="00F77FCE">
        <w:rPr>
          <w:b/>
          <w:bCs/>
          <w:sz w:val="22"/>
          <w:szCs w:val="22"/>
        </w:rPr>
        <w:t xml:space="preserve">Dotyczy </w:t>
      </w:r>
      <w:r w:rsidR="0027783A" w:rsidRPr="00F77FCE">
        <w:rPr>
          <w:b/>
          <w:bCs/>
          <w:sz w:val="22"/>
          <w:szCs w:val="22"/>
        </w:rPr>
        <w:t>załącznika nr 4  do SIWZ Zadanie nr 9 – Ocena</w:t>
      </w:r>
    </w:p>
    <w:p w14:paraId="774953AC" w14:textId="77777777" w:rsidR="0027783A" w:rsidRPr="00F77FCE" w:rsidRDefault="0027783A" w:rsidP="0027783A">
      <w:pPr>
        <w:ind w:left="360"/>
        <w:jc w:val="both"/>
        <w:rPr>
          <w:b/>
          <w:bCs/>
          <w:sz w:val="22"/>
          <w:szCs w:val="22"/>
        </w:rPr>
      </w:pPr>
    </w:p>
    <w:p w14:paraId="531BD52F" w14:textId="77777777" w:rsidR="006A0E30" w:rsidRPr="00F77FCE" w:rsidRDefault="006B28D3" w:rsidP="006B28D3">
      <w:pPr>
        <w:spacing w:after="240" w:line="276" w:lineRule="auto"/>
        <w:ind w:left="360"/>
        <w:jc w:val="both"/>
        <w:rPr>
          <w:sz w:val="22"/>
          <w:szCs w:val="22"/>
        </w:rPr>
      </w:pPr>
      <w:r w:rsidRPr="00F77FCE">
        <w:rPr>
          <w:sz w:val="22"/>
          <w:szCs w:val="22"/>
        </w:rPr>
        <w:t xml:space="preserve">Dotyczy pkt 5 parametrów ocenianych „Możliwość wymiany pojedynczych opakowań odczynników (a nie wymiany kilku odczynników w zestawie)” Prosimy o informację czy Zamawiający w powyższym punkcie oceni równoważnie (a tym samym przyzna 10 punktów) </w:t>
      </w:r>
      <w:r w:rsidRPr="00F77FCE">
        <w:rPr>
          <w:sz w:val="22"/>
          <w:szCs w:val="22"/>
        </w:rPr>
        <w:lastRenderedPageBreak/>
        <w:t>analizator pracujący w oparciu o jedynie 2 materiały zużywalne tj. kaseta sensorowa oraz pakiet odczynnikowy posiadające długi (30 dniowy) okres stabilności na pokładzie analizatora. Takie rozwiązanie sprawia, że utrzymanie analizatora w gotowości do pracy sprowadza się do przeprowadzenia 12 wymian materiałów zużywanych (kaseta sensorowa oraz pakiet odczynnikowy) a jednocześnie pozwala efektywnie zarządzać zużyciem materiałów zużywalnych.</w:t>
      </w:r>
    </w:p>
    <w:p w14:paraId="6DCE606F" w14:textId="77777777" w:rsidR="00D70FF6" w:rsidRPr="00F77FCE" w:rsidRDefault="00D70FF6" w:rsidP="006B28D3">
      <w:pPr>
        <w:spacing w:after="240" w:line="276" w:lineRule="auto"/>
        <w:ind w:left="360"/>
        <w:jc w:val="both"/>
        <w:rPr>
          <w:b/>
          <w:bCs/>
          <w:sz w:val="22"/>
          <w:szCs w:val="22"/>
        </w:rPr>
      </w:pPr>
      <w:r w:rsidRPr="00F77FCE">
        <w:rPr>
          <w:b/>
          <w:bCs/>
          <w:sz w:val="22"/>
          <w:szCs w:val="22"/>
        </w:rPr>
        <w:t>Odp.:</w:t>
      </w:r>
      <w:r w:rsidR="0027783A" w:rsidRPr="00F77FCE">
        <w:rPr>
          <w:b/>
          <w:bCs/>
          <w:sz w:val="22"/>
          <w:szCs w:val="22"/>
        </w:rPr>
        <w:t xml:space="preserve"> </w:t>
      </w:r>
      <w:r w:rsidR="002817E0" w:rsidRPr="00F77FCE">
        <w:rPr>
          <w:b/>
          <w:bCs/>
          <w:sz w:val="22"/>
          <w:szCs w:val="22"/>
        </w:rPr>
        <w:t>Zamawiający nie zmienia zapisów SIWZ</w:t>
      </w:r>
    </w:p>
    <w:p w14:paraId="215685E7" w14:textId="77777777" w:rsidR="008113AC" w:rsidRPr="00F77FCE" w:rsidRDefault="00D70FF6" w:rsidP="007A0CA0">
      <w:pPr>
        <w:numPr>
          <w:ilvl w:val="0"/>
          <w:numId w:val="8"/>
        </w:numPr>
        <w:spacing w:after="240" w:line="276" w:lineRule="auto"/>
        <w:jc w:val="both"/>
        <w:rPr>
          <w:b/>
          <w:bCs/>
          <w:sz w:val="22"/>
          <w:szCs w:val="22"/>
        </w:rPr>
      </w:pPr>
      <w:bookmarkStart w:id="17" w:name="_Hlk60728894"/>
      <w:r w:rsidRPr="00F77FCE">
        <w:rPr>
          <w:b/>
          <w:bCs/>
          <w:sz w:val="22"/>
          <w:szCs w:val="22"/>
        </w:rPr>
        <w:t>Dotyczy przedmiotu zamówienia</w:t>
      </w:r>
      <w:r w:rsidR="00FE604A" w:rsidRPr="00F77FCE">
        <w:rPr>
          <w:b/>
          <w:bCs/>
          <w:sz w:val="22"/>
          <w:szCs w:val="22"/>
        </w:rPr>
        <w:t xml:space="preserve"> zadanie nr 9</w:t>
      </w:r>
    </w:p>
    <w:bookmarkEnd w:id="17"/>
    <w:p w14:paraId="0F5BA0E6" w14:textId="77777777" w:rsidR="00303EF4" w:rsidRPr="00F77FCE" w:rsidRDefault="00077442" w:rsidP="00C529C5">
      <w:pPr>
        <w:spacing w:after="240" w:line="276" w:lineRule="auto"/>
        <w:ind w:left="360"/>
        <w:jc w:val="both"/>
        <w:rPr>
          <w:sz w:val="22"/>
          <w:szCs w:val="22"/>
        </w:rPr>
      </w:pPr>
      <w:r w:rsidRPr="00F77FCE">
        <w:rPr>
          <w:sz w:val="22"/>
          <w:szCs w:val="22"/>
        </w:rPr>
        <w:t>Prosimy o informacje czy Zamawiający oczekuje, aby wymiana odczynników i wszystkich</w:t>
      </w:r>
      <w:r w:rsidR="00C529C5" w:rsidRPr="00F77FCE">
        <w:rPr>
          <w:sz w:val="22"/>
          <w:szCs w:val="22"/>
        </w:rPr>
        <w:t xml:space="preserve"> </w:t>
      </w:r>
      <w:r w:rsidRPr="00F77FCE">
        <w:rPr>
          <w:sz w:val="22"/>
          <w:szCs w:val="22"/>
        </w:rPr>
        <w:t>materiałów zużywalnych w oferowanym analizatorze odbywała się w sposób automatyczny</w:t>
      </w:r>
      <w:r w:rsidR="00C529C5" w:rsidRPr="00F77FCE">
        <w:rPr>
          <w:sz w:val="22"/>
          <w:szCs w:val="22"/>
        </w:rPr>
        <w:t xml:space="preserve"> </w:t>
      </w:r>
      <w:r w:rsidRPr="00F77FCE">
        <w:rPr>
          <w:sz w:val="22"/>
          <w:szCs w:val="22"/>
        </w:rPr>
        <w:t>tj. bez konieczności wykonywania dodatkowych czynności ze strony operatora takich</w:t>
      </w:r>
      <w:r w:rsidR="00C529C5" w:rsidRPr="00F77FCE">
        <w:rPr>
          <w:sz w:val="22"/>
          <w:szCs w:val="22"/>
        </w:rPr>
        <w:t xml:space="preserve"> </w:t>
      </w:r>
      <w:r w:rsidRPr="00F77FCE">
        <w:rPr>
          <w:sz w:val="22"/>
          <w:szCs w:val="22"/>
        </w:rPr>
        <w:t>przelewanie, dolewanie, walidowanie, adjustowanie itp.</w:t>
      </w:r>
    </w:p>
    <w:p w14:paraId="493850F3" w14:textId="77777777" w:rsidR="00C529C5" w:rsidRPr="00F77FCE" w:rsidRDefault="00C529C5" w:rsidP="00C529C5">
      <w:pPr>
        <w:spacing w:after="240" w:line="276" w:lineRule="auto"/>
        <w:ind w:left="360"/>
        <w:jc w:val="both"/>
        <w:rPr>
          <w:b/>
          <w:bCs/>
          <w:sz w:val="22"/>
          <w:szCs w:val="22"/>
        </w:rPr>
      </w:pPr>
      <w:r w:rsidRPr="00F77FCE">
        <w:rPr>
          <w:b/>
          <w:bCs/>
          <w:sz w:val="22"/>
          <w:szCs w:val="22"/>
        </w:rPr>
        <w:t>Odp.:</w:t>
      </w:r>
      <w:r w:rsidR="00333E84" w:rsidRPr="00F77FCE">
        <w:t xml:space="preserve"> </w:t>
      </w:r>
      <w:r w:rsidR="00333E84" w:rsidRPr="00F77FCE">
        <w:rPr>
          <w:b/>
          <w:bCs/>
          <w:sz w:val="22"/>
          <w:szCs w:val="22"/>
        </w:rPr>
        <w:t>Zamawiający nie zmienia zapisów SIWZ</w:t>
      </w:r>
    </w:p>
    <w:p w14:paraId="1086595D" w14:textId="77777777" w:rsidR="00C529C5" w:rsidRPr="00F77FCE" w:rsidRDefault="00C529C5" w:rsidP="00C529C5">
      <w:pPr>
        <w:numPr>
          <w:ilvl w:val="0"/>
          <w:numId w:val="8"/>
        </w:numPr>
        <w:rPr>
          <w:b/>
          <w:bCs/>
          <w:sz w:val="22"/>
          <w:szCs w:val="22"/>
        </w:rPr>
      </w:pPr>
      <w:r w:rsidRPr="00F77FCE">
        <w:rPr>
          <w:b/>
          <w:bCs/>
          <w:sz w:val="22"/>
          <w:szCs w:val="22"/>
        </w:rPr>
        <w:t>Dotyczy przedmiotu zamówienia</w:t>
      </w:r>
      <w:r w:rsidR="00FE604A" w:rsidRPr="00F77FCE">
        <w:rPr>
          <w:b/>
          <w:bCs/>
          <w:sz w:val="22"/>
          <w:szCs w:val="22"/>
        </w:rPr>
        <w:t xml:space="preserve"> zadanie nr 9</w:t>
      </w:r>
    </w:p>
    <w:p w14:paraId="0D1F0B85" w14:textId="77777777" w:rsidR="00C529C5" w:rsidRPr="00F77FCE" w:rsidRDefault="00C529C5" w:rsidP="00C529C5">
      <w:pPr>
        <w:ind w:left="360"/>
        <w:rPr>
          <w:b/>
          <w:bCs/>
          <w:sz w:val="22"/>
          <w:szCs w:val="22"/>
        </w:rPr>
      </w:pPr>
    </w:p>
    <w:p w14:paraId="7B09B2C6" w14:textId="77777777" w:rsidR="00C529C5" w:rsidRPr="00F77FCE" w:rsidRDefault="00C529C5" w:rsidP="00C529C5">
      <w:pPr>
        <w:spacing w:after="240" w:line="276" w:lineRule="auto"/>
        <w:ind w:left="360"/>
        <w:jc w:val="both"/>
        <w:rPr>
          <w:sz w:val="22"/>
          <w:szCs w:val="22"/>
        </w:rPr>
      </w:pPr>
      <w:r w:rsidRPr="00F77FCE">
        <w:rPr>
          <w:sz w:val="22"/>
          <w:szCs w:val="22"/>
        </w:rPr>
        <w:t>Prosimy o informacje czy Zamawiający oczekuje, aby zaoferowane kasety i pakiety odczynnikowe posiadały termin ważności minimum 30 dni?</w:t>
      </w:r>
    </w:p>
    <w:p w14:paraId="3E1C3E61" w14:textId="17DC304B" w:rsidR="00C529C5" w:rsidRPr="00F77FCE" w:rsidRDefault="00C529C5" w:rsidP="00C529C5">
      <w:pPr>
        <w:spacing w:after="240" w:line="276" w:lineRule="auto"/>
        <w:ind w:left="360"/>
        <w:jc w:val="both"/>
        <w:rPr>
          <w:b/>
          <w:bCs/>
          <w:sz w:val="22"/>
          <w:szCs w:val="22"/>
        </w:rPr>
      </w:pPr>
      <w:r w:rsidRPr="00F77FCE">
        <w:rPr>
          <w:b/>
          <w:bCs/>
          <w:sz w:val="22"/>
          <w:szCs w:val="22"/>
        </w:rPr>
        <w:t>Odp.:</w:t>
      </w:r>
      <w:r w:rsidR="00A1346C" w:rsidRPr="00F77FCE">
        <w:rPr>
          <w:b/>
          <w:bCs/>
          <w:sz w:val="22"/>
          <w:szCs w:val="22"/>
        </w:rPr>
        <w:t xml:space="preserve"> Zamawiający </w:t>
      </w:r>
      <w:r w:rsidR="0017700E" w:rsidRPr="00F77FCE">
        <w:rPr>
          <w:b/>
          <w:bCs/>
          <w:sz w:val="22"/>
          <w:szCs w:val="22"/>
        </w:rPr>
        <w:t>wymaga terminu ważności minimum 3 miesiące od daty dostawy</w:t>
      </w:r>
      <w:r w:rsidR="00F30A1F" w:rsidRPr="00F77FCE">
        <w:rPr>
          <w:b/>
          <w:bCs/>
          <w:sz w:val="22"/>
          <w:szCs w:val="22"/>
        </w:rPr>
        <w:t>.</w:t>
      </w:r>
      <w:r w:rsidR="002A6E73" w:rsidRPr="00F77FCE">
        <w:rPr>
          <w:b/>
          <w:bCs/>
          <w:sz w:val="22"/>
          <w:szCs w:val="22"/>
        </w:rPr>
        <w:t xml:space="preserve"> Oraz informuję </w:t>
      </w:r>
      <w:r w:rsidR="00F30A1F" w:rsidRPr="00F77FCE">
        <w:rPr>
          <w:b/>
          <w:bCs/>
          <w:sz w:val="22"/>
          <w:szCs w:val="22"/>
        </w:rPr>
        <w:t>modyfik</w:t>
      </w:r>
      <w:r w:rsidR="002A6E73" w:rsidRPr="00F77FCE">
        <w:rPr>
          <w:b/>
          <w:bCs/>
          <w:sz w:val="22"/>
          <w:szCs w:val="22"/>
        </w:rPr>
        <w:t>acji</w:t>
      </w:r>
      <w:r w:rsidR="00F30A1F" w:rsidRPr="00F77FCE">
        <w:rPr>
          <w:b/>
          <w:bCs/>
          <w:sz w:val="22"/>
          <w:szCs w:val="22"/>
        </w:rPr>
        <w:t xml:space="preserve"> załącznik</w:t>
      </w:r>
      <w:r w:rsidR="002A6E73" w:rsidRPr="00F77FCE">
        <w:rPr>
          <w:b/>
          <w:bCs/>
          <w:sz w:val="22"/>
          <w:szCs w:val="22"/>
        </w:rPr>
        <w:t>a</w:t>
      </w:r>
      <w:r w:rsidR="00F30A1F" w:rsidRPr="00F77FCE">
        <w:rPr>
          <w:b/>
          <w:bCs/>
          <w:sz w:val="22"/>
          <w:szCs w:val="22"/>
        </w:rPr>
        <w:t xml:space="preserve"> nr 1 do SIWZ w zakresie zadania nr 9</w:t>
      </w:r>
    </w:p>
    <w:p w14:paraId="5C91F12B" w14:textId="77777777" w:rsidR="00303EF4" w:rsidRPr="00F77FCE" w:rsidRDefault="00C529C5" w:rsidP="007A0CA0">
      <w:pPr>
        <w:numPr>
          <w:ilvl w:val="0"/>
          <w:numId w:val="8"/>
        </w:numPr>
        <w:spacing w:after="240" w:line="276" w:lineRule="auto"/>
        <w:jc w:val="both"/>
        <w:rPr>
          <w:b/>
          <w:bCs/>
          <w:sz w:val="22"/>
          <w:szCs w:val="22"/>
        </w:rPr>
      </w:pPr>
      <w:r w:rsidRPr="00F77FCE">
        <w:rPr>
          <w:b/>
          <w:bCs/>
          <w:sz w:val="22"/>
          <w:szCs w:val="22"/>
        </w:rPr>
        <w:t xml:space="preserve">Dotyczy załącznika Wzór oferty XLS </w:t>
      </w:r>
      <w:r w:rsidR="00011E01" w:rsidRPr="00F77FCE">
        <w:rPr>
          <w:b/>
          <w:bCs/>
          <w:sz w:val="22"/>
          <w:szCs w:val="22"/>
        </w:rPr>
        <w:t>zadanie nr 9</w:t>
      </w:r>
    </w:p>
    <w:p w14:paraId="65DDE7F8" w14:textId="77777777" w:rsidR="00C529C5" w:rsidRPr="00F77FCE" w:rsidRDefault="00C529C5" w:rsidP="00C529C5">
      <w:pPr>
        <w:spacing w:after="240" w:line="276" w:lineRule="auto"/>
        <w:ind w:left="360"/>
        <w:jc w:val="both"/>
        <w:rPr>
          <w:sz w:val="22"/>
          <w:szCs w:val="22"/>
        </w:rPr>
      </w:pPr>
      <w:r w:rsidRPr="00F77FCE">
        <w:rPr>
          <w:sz w:val="22"/>
          <w:szCs w:val="22"/>
        </w:rPr>
        <w:t>W związku z tym, że stabilność odczynników na pokładzie analizatora, wynosi 30 dni, co umożliwia przewidywalność wymian, prosimy o informację czy Zamawiający dopuści odczynniki, które będą miały datę ważności po dostarczeniu do siedziby Zamawiającego nie krótszą niż 3 miesiące.</w:t>
      </w:r>
    </w:p>
    <w:p w14:paraId="0D18FDC6" w14:textId="7FB74B25" w:rsidR="00C529C5" w:rsidRPr="00F77FCE" w:rsidRDefault="00C529C5" w:rsidP="00C529C5">
      <w:pPr>
        <w:spacing w:after="240" w:line="276" w:lineRule="auto"/>
        <w:ind w:left="360"/>
        <w:jc w:val="both"/>
        <w:rPr>
          <w:b/>
          <w:bCs/>
          <w:sz w:val="22"/>
          <w:szCs w:val="22"/>
        </w:rPr>
      </w:pPr>
      <w:r w:rsidRPr="00F77FCE">
        <w:rPr>
          <w:b/>
          <w:bCs/>
          <w:sz w:val="22"/>
          <w:szCs w:val="22"/>
        </w:rPr>
        <w:t>Odp.:</w:t>
      </w:r>
      <w:r w:rsidR="00350D38" w:rsidRPr="00F77FCE">
        <w:rPr>
          <w:b/>
          <w:bCs/>
          <w:sz w:val="22"/>
          <w:szCs w:val="22"/>
        </w:rPr>
        <w:t xml:space="preserve"> </w:t>
      </w:r>
      <w:r w:rsidR="00382DDA" w:rsidRPr="00F77FCE">
        <w:rPr>
          <w:b/>
          <w:bCs/>
          <w:sz w:val="22"/>
          <w:szCs w:val="22"/>
        </w:rPr>
        <w:t>Zamawiający wymaga terminu ważności minimum 3 miesiące od daty dostawy. Oraz informuję modyfikacji załącznika nr 1 do SIWZ w zakresie zadania nr 9</w:t>
      </w:r>
    </w:p>
    <w:p w14:paraId="12CC3EE5" w14:textId="77777777" w:rsidR="00C529C5" w:rsidRPr="00F77FCE" w:rsidRDefault="00967626" w:rsidP="007A0CA0">
      <w:pPr>
        <w:numPr>
          <w:ilvl w:val="0"/>
          <w:numId w:val="8"/>
        </w:numPr>
        <w:spacing w:after="240" w:line="276" w:lineRule="auto"/>
        <w:jc w:val="both"/>
        <w:rPr>
          <w:b/>
          <w:bCs/>
          <w:sz w:val="22"/>
          <w:szCs w:val="22"/>
        </w:rPr>
      </w:pPr>
      <w:r w:rsidRPr="00F77FCE">
        <w:rPr>
          <w:b/>
          <w:bCs/>
          <w:sz w:val="22"/>
          <w:szCs w:val="22"/>
        </w:rPr>
        <w:t>Dotyczy zadania nr 5</w:t>
      </w:r>
    </w:p>
    <w:p w14:paraId="40957FE1" w14:textId="77777777" w:rsidR="00967626" w:rsidRPr="00F77FCE" w:rsidRDefault="00967626" w:rsidP="00967626">
      <w:pPr>
        <w:spacing w:after="240" w:line="276" w:lineRule="auto"/>
        <w:ind w:left="360"/>
        <w:jc w:val="both"/>
        <w:rPr>
          <w:sz w:val="22"/>
          <w:szCs w:val="22"/>
        </w:rPr>
      </w:pPr>
      <w:r w:rsidRPr="00F77FCE">
        <w:rPr>
          <w:sz w:val="22"/>
          <w:szCs w:val="22"/>
        </w:rPr>
        <w:t xml:space="preserve">Czy w Pozycji numer 7 Zamawiający dopuści test (TPHA) do jakościowego i półilościowego wykrywania przeciwciał przeciwko T. </w:t>
      </w:r>
      <w:proofErr w:type="spellStart"/>
      <w:r w:rsidRPr="00F77FCE">
        <w:rPr>
          <w:sz w:val="22"/>
          <w:szCs w:val="22"/>
        </w:rPr>
        <w:t>pallidum</w:t>
      </w:r>
      <w:proofErr w:type="spellEnd"/>
      <w:r w:rsidRPr="00F77FCE">
        <w:rPr>
          <w:sz w:val="22"/>
          <w:szCs w:val="22"/>
        </w:rPr>
        <w:t xml:space="preserve"> w ludzkiej surowicy?</w:t>
      </w:r>
    </w:p>
    <w:p w14:paraId="4257A66B" w14:textId="77777777" w:rsidR="00967626" w:rsidRPr="00F77FCE" w:rsidRDefault="00967626" w:rsidP="00967626">
      <w:pPr>
        <w:spacing w:after="240" w:line="276" w:lineRule="auto"/>
        <w:ind w:left="360"/>
        <w:jc w:val="both"/>
        <w:rPr>
          <w:b/>
          <w:bCs/>
          <w:sz w:val="22"/>
          <w:szCs w:val="22"/>
        </w:rPr>
      </w:pPr>
      <w:r w:rsidRPr="00F77FCE">
        <w:rPr>
          <w:b/>
          <w:bCs/>
          <w:sz w:val="22"/>
          <w:szCs w:val="22"/>
        </w:rPr>
        <w:t>Odp.:</w:t>
      </w:r>
      <w:r w:rsidR="00C276F5" w:rsidRPr="00F77FCE">
        <w:rPr>
          <w:b/>
          <w:bCs/>
          <w:sz w:val="22"/>
          <w:szCs w:val="22"/>
        </w:rPr>
        <w:t xml:space="preserve"> Zamawiający nie zmienia zapisów SIWZ</w:t>
      </w:r>
    </w:p>
    <w:p w14:paraId="37981BE2" w14:textId="77777777" w:rsidR="00967626" w:rsidRPr="00F77FCE" w:rsidRDefault="00967626" w:rsidP="007A0CA0">
      <w:pPr>
        <w:numPr>
          <w:ilvl w:val="0"/>
          <w:numId w:val="8"/>
        </w:numPr>
        <w:spacing w:after="240" w:line="276" w:lineRule="auto"/>
        <w:jc w:val="both"/>
        <w:rPr>
          <w:b/>
          <w:bCs/>
          <w:sz w:val="22"/>
          <w:szCs w:val="22"/>
        </w:rPr>
      </w:pPr>
      <w:r w:rsidRPr="00F77FCE">
        <w:rPr>
          <w:b/>
          <w:bCs/>
          <w:sz w:val="22"/>
          <w:szCs w:val="22"/>
        </w:rPr>
        <w:t>Dotyczy zadania nr 5</w:t>
      </w:r>
    </w:p>
    <w:p w14:paraId="61726BBD" w14:textId="77777777" w:rsidR="00967626" w:rsidRPr="00F77FCE" w:rsidRDefault="00967626" w:rsidP="00967626">
      <w:pPr>
        <w:spacing w:after="240" w:line="276" w:lineRule="auto"/>
        <w:ind w:left="360"/>
        <w:jc w:val="both"/>
        <w:rPr>
          <w:sz w:val="22"/>
          <w:szCs w:val="22"/>
        </w:rPr>
      </w:pPr>
      <w:r w:rsidRPr="00F77FCE">
        <w:rPr>
          <w:sz w:val="22"/>
          <w:szCs w:val="22"/>
        </w:rPr>
        <w:t>Czy Zamawiający wyrazi zgodę na ujęcie kosztów kontroli do testów na krew utajoną w kale - Pozycja 3 w cenie testów? Z umieszczeniem informacji w tabeli w Pozycji 3 a: "koszty kontroli uwzględnione w cenie pozycji nr 3"</w:t>
      </w:r>
    </w:p>
    <w:p w14:paraId="7D9C2C2A" w14:textId="77777777" w:rsidR="00967626" w:rsidRPr="00F77FCE" w:rsidRDefault="00967626" w:rsidP="00967626">
      <w:pPr>
        <w:spacing w:after="240" w:line="276" w:lineRule="auto"/>
        <w:ind w:left="360"/>
        <w:jc w:val="both"/>
        <w:rPr>
          <w:b/>
          <w:bCs/>
          <w:sz w:val="22"/>
          <w:szCs w:val="22"/>
        </w:rPr>
      </w:pPr>
      <w:bookmarkStart w:id="18" w:name="_Hlk60729220"/>
      <w:r w:rsidRPr="00F77FCE">
        <w:rPr>
          <w:b/>
          <w:bCs/>
          <w:sz w:val="22"/>
          <w:szCs w:val="22"/>
        </w:rPr>
        <w:t>Odp.:</w:t>
      </w:r>
      <w:r w:rsidR="001D5BA2" w:rsidRPr="00F77FCE">
        <w:rPr>
          <w:b/>
          <w:bCs/>
          <w:sz w:val="22"/>
          <w:szCs w:val="22"/>
        </w:rPr>
        <w:t xml:space="preserve"> Zamawiający dopuszcza zaoferowanie testów do krwi utajonej w kale z kontrola dodatnią i ujemną w zestawie bez wyceny pozycji 3a</w:t>
      </w:r>
    </w:p>
    <w:bookmarkEnd w:id="18"/>
    <w:p w14:paraId="6B5746C9" w14:textId="77777777" w:rsidR="00967626" w:rsidRPr="00F77FCE" w:rsidRDefault="00967626" w:rsidP="00967626">
      <w:pPr>
        <w:numPr>
          <w:ilvl w:val="0"/>
          <w:numId w:val="8"/>
        </w:numPr>
        <w:rPr>
          <w:b/>
          <w:bCs/>
          <w:sz w:val="22"/>
          <w:szCs w:val="22"/>
        </w:rPr>
      </w:pPr>
      <w:r w:rsidRPr="00F77FCE">
        <w:rPr>
          <w:b/>
          <w:bCs/>
          <w:sz w:val="22"/>
          <w:szCs w:val="22"/>
        </w:rPr>
        <w:t>Dotyczy zadania nr 5</w:t>
      </w:r>
    </w:p>
    <w:p w14:paraId="0E436CDB" w14:textId="77777777" w:rsidR="00967626" w:rsidRPr="00F77FCE" w:rsidRDefault="00967626" w:rsidP="00967626">
      <w:pPr>
        <w:rPr>
          <w:b/>
          <w:bCs/>
          <w:sz w:val="22"/>
          <w:szCs w:val="22"/>
        </w:rPr>
      </w:pPr>
    </w:p>
    <w:p w14:paraId="4BB3CD52" w14:textId="77777777" w:rsidR="00967626" w:rsidRPr="00F77FCE" w:rsidRDefault="00967626" w:rsidP="00967626">
      <w:pPr>
        <w:spacing w:after="240" w:line="276" w:lineRule="auto"/>
        <w:ind w:left="360"/>
        <w:jc w:val="both"/>
        <w:rPr>
          <w:sz w:val="22"/>
          <w:szCs w:val="22"/>
        </w:rPr>
      </w:pPr>
      <w:r w:rsidRPr="00F77FCE">
        <w:rPr>
          <w:sz w:val="22"/>
          <w:szCs w:val="22"/>
        </w:rPr>
        <w:t>Zwracamy się z prośbą o wydzielenie pozycji 10 oraz 11 do oddzielnego pakietu - produkty te zazwyczaj nie są oferowane przez firmy specjalizujące się w dostawie szybkich testów, konieczność uzupełnienia oferty prowadzi do niepotrzebnego podniesienia ceny testów. W przypadku wydzielenia Zamawiający może otrzymać korzystniejsze cenowo oferty zarówno dla Pozycji 1-9, jak i 10-11.</w:t>
      </w:r>
    </w:p>
    <w:p w14:paraId="4BD8B2BB" w14:textId="77777777" w:rsidR="00967626" w:rsidRPr="00F77FCE" w:rsidRDefault="00967626" w:rsidP="00967626">
      <w:pPr>
        <w:ind w:left="360"/>
        <w:rPr>
          <w:b/>
          <w:bCs/>
          <w:color w:val="000000" w:themeColor="text1"/>
          <w:sz w:val="22"/>
          <w:szCs w:val="22"/>
        </w:rPr>
      </w:pPr>
      <w:r w:rsidRPr="00F77FCE">
        <w:rPr>
          <w:b/>
          <w:bCs/>
          <w:color w:val="000000" w:themeColor="text1"/>
          <w:sz w:val="22"/>
          <w:szCs w:val="22"/>
        </w:rPr>
        <w:t>Odp.:</w:t>
      </w:r>
      <w:r w:rsidR="00CE7DB9" w:rsidRPr="00F77FCE">
        <w:rPr>
          <w:b/>
          <w:bCs/>
          <w:color w:val="000000" w:themeColor="text1"/>
          <w:sz w:val="22"/>
          <w:szCs w:val="22"/>
        </w:rPr>
        <w:t xml:space="preserve"> Zamawiający nie zmienia zapisów SIWZ</w:t>
      </w:r>
    </w:p>
    <w:p w14:paraId="534D9802" w14:textId="77777777" w:rsidR="00967626" w:rsidRPr="00F77FCE" w:rsidRDefault="00967626" w:rsidP="00967626">
      <w:pPr>
        <w:rPr>
          <w:b/>
          <w:bCs/>
          <w:sz w:val="22"/>
          <w:szCs w:val="22"/>
        </w:rPr>
      </w:pPr>
    </w:p>
    <w:p w14:paraId="62CD6A07" w14:textId="77777777" w:rsidR="00967626" w:rsidRPr="00F77FCE" w:rsidRDefault="00967626" w:rsidP="007A0CA0">
      <w:pPr>
        <w:numPr>
          <w:ilvl w:val="0"/>
          <w:numId w:val="8"/>
        </w:numPr>
        <w:spacing w:after="240" w:line="276" w:lineRule="auto"/>
        <w:jc w:val="both"/>
        <w:rPr>
          <w:b/>
          <w:bCs/>
          <w:sz w:val="22"/>
          <w:szCs w:val="22"/>
        </w:rPr>
      </w:pPr>
      <w:r w:rsidRPr="00F77FCE">
        <w:rPr>
          <w:b/>
          <w:bCs/>
          <w:sz w:val="22"/>
          <w:szCs w:val="22"/>
        </w:rPr>
        <w:t xml:space="preserve">Dotyczy </w:t>
      </w:r>
      <w:r w:rsidR="005B3DB2" w:rsidRPr="00F77FCE">
        <w:rPr>
          <w:b/>
          <w:bCs/>
          <w:sz w:val="22"/>
          <w:szCs w:val="22"/>
        </w:rPr>
        <w:t>wzoru umowy dla zadania nr 1,2,3…</w:t>
      </w:r>
    </w:p>
    <w:p w14:paraId="7D697E8F" w14:textId="77777777" w:rsidR="005B3DB2" w:rsidRPr="00F77FCE" w:rsidRDefault="005B3DB2" w:rsidP="005B3DB2">
      <w:pPr>
        <w:spacing w:after="240" w:line="276" w:lineRule="auto"/>
        <w:ind w:left="360"/>
        <w:jc w:val="both"/>
        <w:rPr>
          <w:sz w:val="22"/>
          <w:szCs w:val="22"/>
        </w:rPr>
      </w:pPr>
      <w:r w:rsidRPr="00F77FCE">
        <w:rPr>
          <w:sz w:val="22"/>
          <w:szCs w:val="22"/>
        </w:rPr>
        <w:t>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532922FE" w14:textId="0FC28298" w:rsidR="005B3DB2" w:rsidRPr="00F77FCE" w:rsidRDefault="005B3DB2" w:rsidP="005B3DB2">
      <w:pPr>
        <w:spacing w:after="240" w:line="276" w:lineRule="auto"/>
        <w:ind w:left="360"/>
        <w:jc w:val="both"/>
        <w:rPr>
          <w:b/>
          <w:bCs/>
          <w:sz w:val="22"/>
          <w:szCs w:val="22"/>
        </w:rPr>
      </w:pPr>
      <w:r w:rsidRPr="00F77FCE">
        <w:rPr>
          <w:b/>
          <w:bCs/>
          <w:sz w:val="22"/>
          <w:szCs w:val="22"/>
        </w:rPr>
        <w:t>Odp.:</w:t>
      </w:r>
      <w:r w:rsidR="00EF2EF2" w:rsidRPr="00F77FCE">
        <w:rPr>
          <w:b/>
          <w:bCs/>
          <w:sz w:val="22"/>
          <w:szCs w:val="22"/>
        </w:rPr>
        <w:t xml:space="preserve"> Zamawiający pozostawia zapisy wzoru umowy bez zmian.</w:t>
      </w:r>
    </w:p>
    <w:p w14:paraId="6C304B9A" w14:textId="77777777" w:rsidR="005B3DB2" w:rsidRPr="00F77FCE" w:rsidRDefault="005B3DB2" w:rsidP="005B3DB2">
      <w:pPr>
        <w:numPr>
          <w:ilvl w:val="0"/>
          <w:numId w:val="8"/>
        </w:numPr>
        <w:rPr>
          <w:b/>
          <w:bCs/>
          <w:sz w:val="22"/>
          <w:szCs w:val="22"/>
        </w:rPr>
      </w:pPr>
      <w:bookmarkStart w:id="19" w:name="_Hlk60729425"/>
      <w:r w:rsidRPr="00F77FCE">
        <w:rPr>
          <w:b/>
          <w:bCs/>
          <w:sz w:val="22"/>
          <w:szCs w:val="22"/>
        </w:rPr>
        <w:t>Dotyczy wzoru umowy dla zadania nr 1,2,3…</w:t>
      </w:r>
      <w:bookmarkEnd w:id="19"/>
    </w:p>
    <w:p w14:paraId="13D15147" w14:textId="77777777" w:rsidR="005B3DB2" w:rsidRPr="00F77FCE" w:rsidRDefault="005B3DB2" w:rsidP="005B3DB2">
      <w:pPr>
        <w:rPr>
          <w:b/>
          <w:bCs/>
          <w:sz w:val="22"/>
          <w:szCs w:val="22"/>
        </w:rPr>
      </w:pPr>
    </w:p>
    <w:p w14:paraId="6027CDDC" w14:textId="77777777" w:rsidR="005B3DB2" w:rsidRPr="00F77FCE" w:rsidRDefault="005B3DB2" w:rsidP="005B3DB2">
      <w:pPr>
        <w:spacing w:after="240" w:line="276" w:lineRule="auto"/>
        <w:ind w:left="360"/>
        <w:jc w:val="both"/>
        <w:rPr>
          <w:sz w:val="22"/>
          <w:szCs w:val="22"/>
        </w:rPr>
      </w:pPr>
      <w:r w:rsidRPr="00F77FCE">
        <w:rPr>
          <w:sz w:val="22"/>
          <w:szCs w:val="22"/>
        </w:rPr>
        <w:t xml:space="preserve">Wykonawca zwraca się z wnioskiem do Zamawiającego o dodanie zapisów do projektu umowy w § 9, mając na względzie zgodną z prawem i równorzędną relację łączącą Zamawiającego z Wykonawcą. </w:t>
      </w:r>
    </w:p>
    <w:p w14:paraId="72114C2F" w14:textId="77777777" w:rsidR="005B3DB2" w:rsidRPr="00F77FCE" w:rsidRDefault="005B3DB2" w:rsidP="005B3DB2">
      <w:pPr>
        <w:spacing w:after="240" w:line="276" w:lineRule="auto"/>
        <w:ind w:left="360"/>
        <w:jc w:val="both"/>
        <w:rPr>
          <w:i/>
          <w:iCs/>
          <w:sz w:val="22"/>
          <w:szCs w:val="22"/>
        </w:rPr>
      </w:pPr>
      <w:r w:rsidRPr="00F77FCE">
        <w:rPr>
          <w:i/>
          <w:iCs/>
          <w:sz w:val="22"/>
          <w:szCs w:val="22"/>
        </w:rPr>
        <w:t>„Zamawiający zapłaci Wykonawcy karę umowną w przypadku rozwiązania umowy z przyczyn, za które odpowiada Zmawiający w wysokości 10% wynagrodzenia netto pozostałego do zapłaty w zakresie części, której, odstąpienie dotyczy..”</w:t>
      </w:r>
    </w:p>
    <w:p w14:paraId="1CA48A0F" w14:textId="77777777" w:rsidR="005B3DB2" w:rsidRPr="00F77FCE" w:rsidRDefault="005B3DB2" w:rsidP="005B3DB2">
      <w:pPr>
        <w:spacing w:after="240" w:line="276" w:lineRule="auto"/>
        <w:ind w:left="360"/>
        <w:jc w:val="both"/>
        <w:rPr>
          <w:sz w:val="22"/>
          <w:szCs w:val="22"/>
        </w:rPr>
      </w:pPr>
      <w:r w:rsidRPr="00F77FCE">
        <w:rPr>
          <w:sz w:val="22"/>
          <w:szCs w:val="22"/>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14:paraId="6F5112F9" w14:textId="67994657" w:rsidR="005B3DB2" w:rsidRPr="00F77FCE" w:rsidRDefault="005B3DB2" w:rsidP="005B3DB2">
      <w:pPr>
        <w:ind w:left="360"/>
        <w:rPr>
          <w:b/>
          <w:bCs/>
          <w:sz w:val="22"/>
          <w:szCs w:val="22"/>
        </w:rPr>
      </w:pPr>
      <w:r w:rsidRPr="00F77FCE">
        <w:rPr>
          <w:b/>
          <w:bCs/>
          <w:sz w:val="22"/>
          <w:szCs w:val="22"/>
        </w:rPr>
        <w:t>Odp.:</w:t>
      </w:r>
      <w:r w:rsidR="00F23E55" w:rsidRPr="00F77FCE">
        <w:rPr>
          <w:b/>
          <w:bCs/>
          <w:sz w:val="22"/>
          <w:szCs w:val="22"/>
        </w:rPr>
        <w:t xml:space="preserve"> Zamawiający pozostawia zapisy wzoru umowy bez zmian.</w:t>
      </w:r>
    </w:p>
    <w:p w14:paraId="1451DD23" w14:textId="77777777" w:rsidR="005B3DB2" w:rsidRPr="00F77FCE" w:rsidRDefault="005B3DB2" w:rsidP="005B3DB2">
      <w:pPr>
        <w:ind w:left="360"/>
        <w:rPr>
          <w:b/>
          <w:bCs/>
          <w:sz w:val="22"/>
          <w:szCs w:val="22"/>
        </w:rPr>
      </w:pPr>
    </w:p>
    <w:p w14:paraId="239D32CD" w14:textId="77777777" w:rsidR="005B3DB2" w:rsidRPr="00F77FCE" w:rsidRDefault="00C51CA2" w:rsidP="007A0CA0">
      <w:pPr>
        <w:numPr>
          <w:ilvl w:val="0"/>
          <w:numId w:val="8"/>
        </w:numPr>
        <w:spacing w:after="240" w:line="276" w:lineRule="auto"/>
        <w:jc w:val="both"/>
        <w:rPr>
          <w:b/>
          <w:bCs/>
          <w:sz w:val="22"/>
          <w:szCs w:val="22"/>
        </w:rPr>
      </w:pPr>
      <w:r w:rsidRPr="00F77FCE">
        <w:rPr>
          <w:b/>
          <w:bCs/>
          <w:sz w:val="22"/>
          <w:szCs w:val="22"/>
        </w:rPr>
        <w:t>Dotyczy wzoru umowy dla zadania nr 1,2,3…</w:t>
      </w:r>
    </w:p>
    <w:p w14:paraId="60B2A6F5" w14:textId="77777777" w:rsidR="00C51CA2" w:rsidRPr="00F77FCE" w:rsidRDefault="00C51CA2" w:rsidP="00C51CA2">
      <w:pPr>
        <w:spacing w:after="240" w:line="276" w:lineRule="auto"/>
        <w:ind w:left="360"/>
        <w:jc w:val="both"/>
        <w:rPr>
          <w:sz w:val="22"/>
          <w:szCs w:val="22"/>
        </w:rPr>
      </w:pPr>
      <w:r w:rsidRPr="00F77FCE">
        <w:rPr>
          <w:sz w:val="22"/>
          <w:szCs w:val="22"/>
        </w:rPr>
        <w:t>Prosimy o wyjaśnienie czy Zamawiający wyrazi zgodę na dodanie do umowy sformułowania, iż</w:t>
      </w:r>
    </w:p>
    <w:p w14:paraId="40BBDF98" w14:textId="77777777" w:rsidR="00C51CA2" w:rsidRPr="00F77FCE" w:rsidRDefault="00C51CA2" w:rsidP="00C51CA2">
      <w:pPr>
        <w:spacing w:after="240" w:line="276" w:lineRule="auto"/>
        <w:ind w:left="360"/>
        <w:jc w:val="both"/>
        <w:rPr>
          <w:i/>
          <w:iCs/>
          <w:sz w:val="22"/>
          <w:szCs w:val="22"/>
        </w:rPr>
      </w:pPr>
      <w:r w:rsidRPr="00F77FCE">
        <w:rPr>
          <w:i/>
          <w:iCs/>
          <w:sz w:val="22"/>
          <w:szCs w:val="22"/>
        </w:rPr>
        <w:t xml:space="preserve"> „Zamawiający będzie składał zamówienia według bieżących potrzeb, przy czym wartość zamówienia jednostkowego nie powinna być mniejsza niż 150 zł. netto”?</w:t>
      </w:r>
    </w:p>
    <w:p w14:paraId="027D94DA" w14:textId="77777777" w:rsidR="00C51CA2" w:rsidRPr="00F77FCE" w:rsidRDefault="00C51CA2" w:rsidP="00C51CA2">
      <w:pPr>
        <w:spacing w:after="240" w:line="276" w:lineRule="auto"/>
        <w:ind w:left="360"/>
        <w:jc w:val="both"/>
        <w:rPr>
          <w:sz w:val="22"/>
          <w:szCs w:val="22"/>
        </w:rPr>
      </w:pPr>
      <w:r w:rsidRPr="00F77FCE">
        <w:rPr>
          <w:sz w:val="22"/>
          <w:szCs w:val="22"/>
        </w:rPr>
        <w:t>Mając na względzie czynniki ekologiczne, chcielibyśmy dążyć do ograniczenia liczby opakowań, ilości listów przewozowych i faktur w formie papierowej. W związku z tym prosimy o ustanowienie minimalnej wartości zamówienia w kwocie 150 zł.</w:t>
      </w:r>
    </w:p>
    <w:p w14:paraId="26C41F60" w14:textId="42A6B6DF" w:rsidR="00C51CA2" w:rsidRPr="00F77FCE" w:rsidRDefault="00C51CA2" w:rsidP="00C51CA2">
      <w:pPr>
        <w:spacing w:after="240" w:line="276" w:lineRule="auto"/>
        <w:ind w:left="360"/>
        <w:jc w:val="both"/>
        <w:rPr>
          <w:b/>
          <w:bCs/>
          <w:sz w:val="22"/>
          <w:szCs w:val="22"/>
        </w:rPr>
      </w:pPr>
      <w:r w:rsidRPr="00F77FCE">
        <w:rPr>
          <w:b/>
          <w:bCs/>
          <w:sz w:val="22"/>
          <w:szCs w:val="22"/>
        </w:rPr>
        <w:t>Odp.:</w:t>
      </w:r>
      <w:r w:rsidR="00933327" w:rsidRPr="00F77FCE">
        <w:rPr>
          <w:b/>
          <w:bCs/>
          <w:sz w:val="22"/>
          <w:szCs w:val="22"/>
        </w:rPr>
        <w:t xml:space="preserve"> Zamawiający pozostawia zapisy wzoru umowy bez zmian.</w:t>
      </w:r>
    </w:p>
    <w:p w14:paraId="4CF477D9" w14:textId="77777777" w:rsidR="00C51CA2" w:rsidRPr="00F77FCE" w:rsidRDefault="00C51CA2" w:rsidP="00C51CA2">
      <w:pPr>
        <w:numPr>
          <w:ilvl w:val="0"/>
          <w:numId w:val="8"/>
        </w:numPr>
        <w:spacing w:after="240" w:line="276" w:lineRule="auto"/>
        <w:jc w:val="both"/>
        <w:rPr>
          <w:b/>
          <w:bCs/>
          <w:sz w:val="22"/>
          <w:szCs w:val="22"/>
        </w:rPr>
      </w:pPr>
      <w:bookmarkStart w:id="20" w:name="_Hlk60729583"/>
      <w:r w:rsidRPr="00F77FCE">
        <w:rPr>
          <w:b/>
          <w:bCs/>
          <w:sz w:val="22"/>
          <w:szCs w:val="22"/>
        </w:rPr>
        <w:lastRenderedPageBreak/>
        <w:t>Dotyczy wzoru umowy dla zadania nr 1,2,3…</w:t>
      </w:r>
    </w:p>
    <w:bookmarkEnd w:id="20"/>
    <w:p w14:paraId="59A6A5BC" w14:textId="77777777" w:rsidR="00C51CA2" w:rsidRPr="00F77FCE" w:rsidRDefault="00C51CA2" w:rsidP="00C51CA2">
      <w:pPr>
        <w:spacing w:after="240" w:line="276" w:lineRule="auto"/>
        <w:ind w:left="360"/>
        <w:jc w:val="both"/>
        <w:rPr>
          <w:sz w:val="22"/>
          <w:szCs w:val="22"/>
        </w:rPr>
      </w:pPr>
      <w:r w:rsidRPr="00F77FCE">
        <w:rPr>
          <w:sz w:val="22"/>
          <w:szCs w:val="22"/>
        </w:rPr>
        <w:t>W związku z obecnie (od 18.04.2019r) obowiązującymi przepisami pozwalającymi na stosowanie faktur elektronicznych (art. 2 pkt 32 oraz art. 106n ust. 1 Ustawy z dnia 11 marca 2004 r. o podatku od towarów i usług) oraz planowanym w sierpniu br. upowszechnieniem stosowania elektronicznego fakturowania w zamówieniach publicznych dzięki obowiązkowi przyjmowania e-faktur przez Zamawiających (Dyrektywa Parlamentu Europejskiego i Rady 2014/55/UE z 16 kwietnia 2014 r. w sprawie fakturowania elektronicznego w zamówieniach publicznych), zwracamy się z prośbą o wskazanie w umowie w §8  adresu e-mail, na który Wykonawca może przesyłać fakturę w formie elektronicznej.</w:t>
      </w:r>
    </w:p>
    <w:p w14:paraId="6930F855" w14:textId="615FCC66" w:rsidR="00C51CA2" w:rsidRPr="00F77FCE" w:rsidRDefault="00C51CA2" w:rsidP="00C51CA2">
      <w:pPr>
        <w:spacing w:after="240" w:line="276" w:lineRule="auto"/>
        <w:ind w:left="360"/>
        <w:jc w:val="both"/>
        <w:rPr>
          <w:b/>
          <w:bCs/>
          <w:sz w:val="22"/>
          <w:szCs w:val="22"/>
        </w:rPr>
      </w:pPr>
      <w:r w:rsidRPr="00F77FCE">
        <w:rPr>
          <w:b/>
          <w:bCs/>
          <w:sz w:val="22"/>
          <w:szCs w:val="22"/>
        </w:rPr>
        <w:t>Odp.:</w:t>
      </w:r>
      <w:r w:rsidR="002F6FDA" w:rsidRPr="00F77FCE">
        <w:rPr>
          <w:b/>
          <w:bCs/>
          <w:sz w:val="22"/>
          <w:szCs w:val="22"/>
        </w:rPr>
        <w:t xml:space="preserve"> Zamawiający informuję o modyfikacji wzor</w:t>
      </w:r>
      <w:r w:rsidR="00301738" w:rsidRPr="00F77FCE">
        <w:rPr>
          <w:b/>
          <w:bCs/>
          <w:sz w:val="22"/>
          <w:szCs w:val="22"/>
        </w:rPr>
        <w:t>ów</w:t>
      </w:r>
      <w:r w:rsidR="002F6FDA" w:rsidRPr="00F77FCE">
        <w:rPr>
          <w:b/>
          <w:bCs/>
          <w:sz w:val="22"/>
          <w:szCs w:val="22"/>
        </w:rPr>
        <w:t xml:space="preserve"> umowy </w:t>
      </w:r>
      <w:r w:rsidR="00301738" w:rsidRPr="00F77FCE">
        <w:rPr>
          <w:b/>
          <w:bCs/>
          <w:sz w:val="22"/>
          <w:szCs w:val="22"/>
        </w:rPr>
        <w:t xml:space="preserve">w paragrafie 8 pkt </w:t>
      </w:r>
      <w:r w:rsidR="0030797B">
        <w:rPr>
          <w:b/>
          <w:bCs/>
          <w:sz w:val="22"/>
          <w:szCs w:val="22"/>
        </w:rPr>
        <w:t>2</w:t>
      </w:r>
    </w:p>
    <w:p w14:paraId="16B3C952" w14:textId="77777777" w:rsidR="00C51CA2" w:rsidRPr="00F77FCE" w:rsidRDefault="00C51CA2" w:rsidP="00C51CA2">
      <w:pPr>
        <w:numPr>
          <w:ilvl w:val="0"/>
          <w:numId w:val="8"/>
        </w:numPr>
        <w:spacing w:after="240" w:line="276" w:lineRule="auto"/>
        <w:jc w:val="both"/>
        <w:rPr>
          <w:b/>
          <w:bCs/>
          <w:sz w:val="22"/>
          <w:szCs w:val="22"/>
        </w:rPr>
      </w:pPr>
      <w:r w:rsidRPr="00F77FCE">
        <w:rPr>
          <w:b/>
          <w:bCs/>
          <w:sz w:val="22"/>
          <w:szCs w:val="22"/>
        </w:rPr>
        <w:t>Dotyczy wzoru umowy dla zadania nr 1,2,3…</w:t>
      </w:r>
    </w:p>
    <w:p w14:paraId="0A3F0C9C" w14:textId="77777777" w:rsidR="00C51CA2" w:rsidRPr="00F77FCE" w:rsidRDefault="00C51CA2" w:rsidP="00C51CA2">
      <w:pPr>
        <w:spacing w:after="240" w:line="276" w:lineRule="auto"/>
        <w:ind w:left="360"/>
        <w:jc w:val="both"/>
        <w:rPr>
          <w:sz w:val="22"/>
          <w:szCs w:val="22"/>
        </w:rPr>
      </w:pPr>
      <w:r w:rsidRPr="00F77FCE">
        <w:rPr>
          <w:sz w:val="22"/>
          <w:szCs w:val="22"/>
        </w:rPr>
        <w:t xml:space="preserve">Wykonawca zwraca się z prośbą o modyfikację zapisów §9 wzoru umowy w ten sposób, aby kary umowne były naliczane w związku z wystąpieniem zwłoki, a nie opóźnienia realizacji przedmiotu umowy. Zamawiający uregulował obowiązek zapłaty kar umownych w przypadku opóźnienia Wykonawcy. Projektując zapisy umowne w przedmiocie kar umownych, Zamawiający powinien mieć na uwadze, że wykonawcy nie odpowiadają za zdarzenia, na których powstanie nie mają wpływu. Ponadto takie uregulowanie jest nieuzasadnionym rozszerzeniem odpowiedzialności wykonawcy. Kary umowne winny być powiązane z zawinieniem wykonawcy, na bazie art. 473 k.c. w związku z art. 5 k.c. </w:t>
      </w:r>
    </w:p>
    <w:p w14:paraId="2FD36A88" w14:textId="77777777" w:rsidR="00C51CA2" w:rsidRPr="00F77FCE" w:rsidRDefault="00C51CA2" w:rsidP="00C51CA2">
      <w:pPr>
        <w:spacing w:after="240" w:line="276" w:lineRule="auto"/>
        <w:ind w:left="360"/>
        <w:jc w:val="both"/>
        <w:rPr>
          <w:sz w:val="22"/>
          <w:szCs w:val="22"/>
        </w:rPr>
      </w:pPr>
      <w:r w:rsidRPr="00F77FCE">
        <w:rPr>
          <w:sz w:val="22"/>
          <w:szCs w:val="22"/>
        </w:rPr>
        <w:t xml:space="preserve">Wykonawca nadmienia, iż klauzula przewidująca karę umowną za każdy dzień opóźnienia, a więc przerzucającej na wykonawcę odpowiedzialność za zdarzenia leżące poza jego kontrolą została wskazana na stronach Urzędu Zamówień Publicznych za klauzulę kontrowersyjną, naruszająca w sposób nadmierny równowagę stron </w:t>
      </w:r>
    </w:p>
    <w:p w14:paraId="5CAA9D2D" w14:textId="77777777" w:rsidR="00C51CA2" w:rsidRPr="00F77FCE" w:rsidRDefault="00C51CA2" w:rsidP="00C51CA2">
      <w:pPr>
        <w:spacing w:after="240" w:line="276" w:lineRule="auto"/>
        <w:ind w:left="360"/>
        <w:jc w:val="both"/>
        <w:rPr>
          <w:sz w:val="22"/>
          <w:szCs w:val="22"/>
        </w:rPr>
      </w:pPr>
      <w:r w:rsidRPr="00F77FCE">
        <w:rPr>
          <w:sz w:val="22"/>
          <w:szCs w:val="22"/>
        </w:rPr>
        <w:t>(https://www.uzp.gov.pl/__data/assets/pdf_file/0012/41313/Lista-klauzul-naruszajacych-rownowage-kontraktowa-w-sposob-nadmierny.pdf).</w:t>
      </w:r>
    </w:p>
    <w:p w14:paraId="185CA2EA" w14:textId="1DB31E01" w:rsidR="00C51CA2" w:rsidRPr="00F77FCE" w:rsidRDefault="00C51CA2" w:rsidP="00C51CA2">
      <w:pPr>
        <w:spacing w:after="240" w:line="276" w:lineRule="auto"/>
        <w:ind w:left="360"/>
        <w:jc w:val="both"/>
        <w:rPr>
          <w:b/>
          <w:bCs/>
          <w:sz w:val="22"/>
          <w:szCs w:val="22"/>
        </w:rPr>
      </w:pPr>
      <w:r w:rsidRPr="00F77FCE">
        <w:rPr>
          <w:b/>
          <w:bCs/>
          <w:sz w:val="22"/>
          <w:szCs w:val="22"/>
        </w:rPr>
        <w:t>Odp.:</w:t>
      </w:r>
      <w:r w:rsidR="00B72F2C" w:rsidRPr="00F77FCE">
        <w:rPr>
          <w:b/>
          <w:bCs/>
          <w:sz w:val="22"/>
          <w:szCs w:val="22"/>
        </w:rPr>
        <w:t xml:space="preserve"> Zamawiający pozostawia zapisy wzoru umowy bez zmian.</w:t>
      </w:r>
    </w:p>
    <w:p w14:paraId="34E29D23" w14:textId="77777777" w:rsidR="00C51CA2" w:rsidRPr="00F77FCE" w:rsidRDefault="00C51CA2" w:rsidP="007A0CA0">
      <w:pPr>
        <w:numPr>
          <w:ilvl w:val="0"/>
          <w:numId w:val="8"/>
        </w:numPr>
        <w:spacing w:after="240" w:line="276" w:lineRule="auto"/>
        <w:jc w:val="both"/>
        <w:rPr>
          <w:b/>
          <w:bCs/>
          <w:sz w:val="22"/>
          <w:szCs w:val="22"/>
        </w:rPr>
      </w:pPr>
      <w:r w:rsidRPr="00F77FCE">
        <w:rPr>
          <w:b/>
          <w:bCs/>
          <w:sz w:val="22"/>
          <w:szCs w:val="22"/>
        </w:rPr>
        <w:t>Dotyczy zadania nr 2</w:t>
      </w:r>
    </w:p>
    <w:p w14:paraId="74B30F0B" w14:textId="77777777" w:rsidR="00C51CA2" w:rsidRPr="00F77FCE" w:rsidRDefault="00C51CA2" w:rsidP="00C51CA2">
      <w:pPr>
        <w:spacing w:after="240" w:line="276" w:lineRule="auto"/>
        <w:ind w:left="360"/>
        <w:jc w:val="both"/>
        <w:rPr>
          <w:sz w:val="22"/>
          <w:szCs w:val="22"/>
        </w:rPr>
      </w:pPr>
      <w:r w:rsidRPr="00F77FCE">
        <w:rPr>
          <w:sz w:val="22"/>
          <w:szCs w:val="22"/>
        </w:rPr>
        <w:t>Poz.2,4,6: Prosimy Zamawiającego o potwierdzenie, iż wskazana w jednostce miary „sztuka” dotyczy opakowania jednostkowego odczynnika w ilości 500 ml.</w:t>
      </w:r>
    </w:p>
    <w:p w14:paraId="14551634" w14:textId="6ED10073" w:rsidR="00C51CA2" w:rsidRPr="00F77FCE" w:rsidRDefault="00C51CA2" w:rsidP="00C51CA2">
      <w:pPr>
        <w:spacing w:after="240" w:line="276" w:lineRule="auto"/>
        <w:ind w:left="360"/>
        <w:jc w:val="both"/>
        <w:rPr>
          <w:b/>
          <w:bCs/>
          <w:sz w:val="22"/>
          <w:szCs w:val="22"/>
        </w:rPr>
      </w:pPr>
      <w:r w:rsidRPr="00F77FCE">
        <w:rPr>
          <w:b/>
          <w:bCs/>
          <w:sz w:val="22"/>
          <w:szCs w:val="22"/>
        </w:rPr>
        <w:t>Odp.:</w:t>
      </w:r>
      <w:r w:rsidR="00B72F2C" w:rsidRPr="00F77FCE">
        <w:rPr>
          <w:b/>
          <w:bCs/>
          <w:sz w:val="22"/>
          <w:szCs w:val="22"/>
        </w:rPr>
        <w:t xml:space="preserve"> </w:t>
      </w:r>
      <w:r w:rsidR="00EC1B7E" w:rsidRPr="00F77FCE">
        <w:rPr>
          <w:b/>
          <w:bCs/>
          <w:sz w:val="22"/>
          <w:szCs w:val="22"/>
        </w:rPr>
        <w:t>Zamawiający wymaga jako jednostki miary opakowanie oraz informuję o modyfikacji załącznika nr 1 do SIWZ  w zakresie zadania nr 2</w:t>
      </w:r>
    </w:p>
    <w:p w14:paraId="1F419073" w14:textId="77777777" w:rsidR="00C51CA2" w:rsidRPr="00F77FCE" w:rsidRDefault="00C51CA2" w:rsidP="007A0CA0">
      <w:pPr>
        <w:numPr>
          <w:ilvl w:val="0"/>
          <w:numId w:val="8"/>
        </w:numPr>
        <w:spacing w:after="240" w:line="276" w:lineRule="auto"/>
        <w:jc w:val="both"/>
        <w:rPr>
          <w:b/>
          <w:bCs/>
          <w:sz w:val="22"/>
          <w:szCs w:val="22"/>
        </w:rPr>
      </w:pPr>
      <w:r w:rsidRPr="00F77FCE">
        <w:rPr>
          <w:b/>
          <w:bCs/>
          <w:sz w:val="22"/>
          <w:szCs w:val="22"/>
        </w:rPr>
        <w:t>Dotyczy zadania nr 2</w:t>
      </w:r>
    </w:p>
    <w:p w14:paraId="314F512A" w14:textId="77777777" w:rsidR="00C51CA2" w:rsidRPr="00F77FCE" w:rsidRDefault="00C51CA2" w:rsidP="00C51CA2">
      <w:pPr>
        <w:spacing w:after="240" w:line="276" w:lineRule="auto"/>
        <w:ind w:left="360"/>
        <w:jc w:val="both"/>
        <w:rPr>
          <w:sz w:val="22"/>
          <w:szCs w:val="22"/>
        </w:rPr>
      </w:pPr>
      <w:r w:rsidRPr="00F77FCE">
        <w:rPr>
          <w:sz w:val="22"/>
          <w:szCs w:val="22"/>
        </w:rPr>
        <w:t xml:space="preserve">Poz.7: Prosimy Zamawiającego o doprecyzowanie, czy oczekuje 2 opakowań odczynnika </w:t>
      </w:r>
      <w:proofErr w:type="spellStart"/>
      <w:r w:rsidRPr="00F77FCE">
        <w:rPr>
          <w:sz w:val="22"/>
          <w:szCs w:val="22"/>
        </w:rPr>
        <w:t>Fixative</w:t>
      </w:r>
      <w:proofErr w:type="spellEnd"/>
      <w:r w:rsidRPr="00F77FCE">
        <w:rPr>
          <w:sz w:val="22"/>
          <w:szCs w:val="22"/>
        </w:rPr>
        <w:t xml:space="preserve"> Cell-</w:t>
      </w:r>
      <w:proofErr w:type="spellStart"/>
      <w:r w:rsidRPr="00F77FCE">
        <w:rPr>
          <w:sz w:val="22"/>
          <w:szCs w:val="22"/>
        </w:rPr>
        <w:t>Fixx</w:t>
      </w:r>
      <w:proofErr w:type="spellEnd"/>
      <w:r w:rsidRPr="00F77FCE">
        <w:rPr>
          <w:sz w:val="22"/>
          <w:szCs w:val="22"/>
        </w:rPr>
        <w:t xml:space="preserve"> o pojemności 50 ml (2 x 50 ml), czy 2 opakowań zbiorczych (2 x 6 x 50 ml).</w:t>
      </w:r>
    </w:p>
    <w:p w14:paraId="4AE97360" w14:textId="1154E43A" w:rsidR="00C51CA2" w:rsidRPr="00F77FCE" w:rsidRDefault="00C51CA2" w:rsidP="00EC1B7E">
      <w:pPr>
        <w:spacing w:after="240" w:line="276" w:lineRule="auto"/>
        <w:ind w:left="360"/>
        <w:jc w:val="both"/>
        <w:rPr>
          <w:b/>
          <w:bCs/>
          <w:sz w:val="22"/>
          <w:szCs w:val="22"/>
        </w:rPr>
      </w:pPr>
      <w:bookmarkStart w:id="21" w:name="_Hlk60729833"/>
      <w:r w:rsidRPr="00F77FCE">
        <w:rPr>
          <w:b/>
          <w:bCs/>
          <w:sz w:val="22"/>
          <w:szCs w:val="22"/>
        </w:rPr>
        <w:t>Odp.:</w:t>
      </w:r>
      <w:r w:rsidR="00B72F2C" w:rsidRPr="00F77FCE">
        <w:rPr>
          <w:b/>
          <w:bCs/>
          <w:sz w:val="22"/>
          <w:szCs w:val="22"/>
        </w:rPr>
        <w:t xml:space="preserve"> </w:t>
      </w:r>
      <w:r w:rsidR="00EC1B7E" w:rsidRPr="00F77FCE">
        <w:rPr>
          <w:b/>
          <w:bCs/>
          <w:sz w:val="22"/>
          <w:szCs w:val="22"/>
        </w:rPr>
        <w:t>Odp.: Zamawiający wymaga jako jednostki miary opakowanie oraz informuję o modyfikacji załącznika nr 1 do SIWZ  w zakresie zadania nr 2</w:t>
      </w:r>
    </w:p>
    <w:bookmarkEnd w:id="21"/>
    <w:p w14:paraId="78FC0FC6" w14:textId="77777777" w:rsidR="00C51CA2" w:rsidRPr="00F77FCE" w:rsidRDefault="00C51CA2" w:rsidP="007A0CA0">
      <w:pPr>
        <w:numPr>
          <w:ilvl w:val="0"/>
          <w:numId w:val="8"/>
        </w:numPr>
        <w:spacing w:after="240" w:line="276" w:lineRule="auto"/>
        <w:jc w:val="both"/>
        <w:rPr>
          <w:b/>
          <w:bCs/>
          <w:sz w:val="22"/>
          <w:szCs w:val="22"/>
        </w:rPr>
      </w:pPr>
      <w:r w:rsidRPr="00F77FCE">
        <w:rPr>
          <w:b/>
          <w:bCs/>
          <w:sz w:val="22"/>
          <w:szCs w:val="22"/>
        </w:rPr>
        <w:lastRenderedPageBreak/>
        <w:t>Dotyczy zadania nr 2</w:t>
      </w:r>
    </w:p>
    <w:p w14:paraId="78F62054" w14:textId="77777777" w:rsidR="00C51CA2" w:rsidRPr="00F77FCE" w:rsidRDefault="00C51CA2" w:rsidP="00C51CA2">
      <w:pPr>
        <w:spacing w:after="240" w:line="276" w:lineRule="auto"/>
        <w:ind w:left="360"/>
        <w:jc w:val="both"/>
        <w:rPr>
          <w:sz w:val="22"/>
          <w:szCs w:val="22"/>
        </w:rPr>
      </w:pPr>
      <w:r w:rsidRPr="00F77FCE">
        <w:rPr>
          <w:sz w:val="22"/>
          <w:szCs w:val="22"/>
        </w:rPr>
        <w:t>Poz.10: Prosimy Zamawiającego o potwierdzenie, iż wskazana w jednostce miary „sztuka” dotyczy opakowania jednostkowego odczynnika w ilości 1 l.</w:t>
      </w:r>
    </w:p>
    <w:p w14:paraId="15432B08" w14:textId="1A9A1577" w:rsidR="00C51CA2" w:rsidRPr="00F77FCE" w:rsidRDefault="00C51CA2" w:rsidP="00C51CA2">
      <w:pPr>
        <w:spacing w:after="240" w:line="276" w:lineRule="auto"/>
        <w:ind w:left="360"/>
        <w:jc w:val="both"/>
        <w:rPr>
          <w:b/>
          <w:bCs/>
          <w:sz w:val="22"/>
          <w:szCs w:val="22"/>
        </w:rPr>
      </w:pPr>
      <w:r w:rsidRPr="00F77FCE">
        <w:rPr>
          <w:b/>
          <w:bCs/>
          <w:sz w:val="22"/>
          <w:szCs w:val="22"/>
        </w:rPr>
        <w:t>Odp.:</w:t>
      </w:r>
      <w:r w:rsidR="00C667EE" w:rsidRPr="00F77FCE">
        <w:rPr>
          <w:b/>
          <w:bCs/>
          <w:sz w:val="22"/>
          <w:szCs w:val="22"/>
        </w:rPr>
        <w:t xml:space="preserve"> </w:t>
      </w:r>
      <w:r w:rsidR="00EC1B7E" w:rsidRPr="00F77FCE">
        <w:rPr>
          <w:b/>
          <w:bCs/>
          <w:sz w:val="22"/>
          <w:szCs w:val="22"/>
        </w:rPr>
        <w:t>Zamawiający wymaga jako jednostki miary opakowanie oraz informuję o modyfikacji załącznika nr 1 do SIWZ  w zakresie zadania nr 2</w:t>
      </w:r>
    </w:p>
    <w:p w14:paraId="4CD696C4" w14:textId="77777777" w:rsidR="00C51CA2" w:rsidRPr="00F77FCE" w:rsidRDefault="00C51CA2" w:rsidP="007A0CA0">
      <w:pPr>
        <w:numPr>
          <w:ilvl w:val="0"/>
          <w:numId w:val="8"/>
        </w:numPr>
        <w:spacing w:after="240" w:line="276" w:lineRule="auto"/>
        <w:jc w:val="both"/>
        <w:rPr>
          <w:b/>
          <w:bCs/>
          <w:sz w:val="22"/>
          <w:szCs w:val="22"/>
        </w:rPr>
      </w:pPr>
      <w:r w:rsidRPr="00F77FCE">
        <w:rPr>
          <w:b/>
          <w:bCs/>
          <w:sz w:val="22"/>
          <w:szCs w:val="22"/>
        </w:rPr>
        <w:t>Dotyczy zadania nr 3</w:t>
      </w:r>
    </w:p>
    <w:p w14:paraId="5F62B445" w14:textId="77777777" w:rsidR="00C51CA2" w:rsidRPr="00F77FCE" w:rsidRDefault="008A0DA8" w:rsidP="00C51CA2">
      <w:pPr>
        <w:spacing w:after="240" w:line="276" w:lineRule="auto"/>
        <w:ind w:left="360"/>
        <w:jc w:val="both"/>
        <w:rPr>
          <w:sz w:val="22"/>
          <w:szCs w:val="22"/>
        </w:rPr>
      </w:pPr>
      <w:r w:rsidRPr="00F77FCE">
        <w:rPr>
          <w:sz w:val="22"/>
          <w:szCs w:val="22"/>
        </w:rPr>
        <w:t xml:space="preserve">Poz.1: Prosimy Zamawiającego o dopuszczenie zestawu do barwienia na tkance parafinowej </w:t>
      </w:r>
      <w:proofErr w:type="spellStart"/>
      <w:r w:rsidRPr="00F77FCE">
        <w:rPr>
          <w:sz w:val="22"/>
          <w:szCs w:val="22"/>
        </w:rPr>
        <w:t>Weigert</w:t>
      </w:r>
      <w:proofErr w:type="spellEnd"/>
      <w:r w:rsidRPr="00F77FCE">
        <w:rPr>
          <w:sz w:val="22"/>
          <w:szCs w:val="22"/>
        </w:rPr>
        <w:t xml:space="preserve"> (metoda szybka) do wykrywania włókien sprężystych w wycinkach tkanek. Czas barwienia: 50 minut. Zestaw czteroskładnikowy, efekt barwienia – włókna sprężyste: purpurowo – brązowe, jądra komórkowe: niebiesko-fioletowe. Opakowanie na 100 testów.</w:t>
      </w:r>
    </w:p>
    <w:p w14:paraId="68AA9773" w14:textId="45069565" w:rsidR="008A0DA8" w:rsidRPr="00F77FCE" w:rsidRDefault="008A0DA8" w:rsidP="00C51CA2">
      <w:pPr>
        <w:spacing w:after="240" w:line="276" w:lineRule="auto"/>
        <w:ind w:left="360"/>
        <w:jc w:val="both"/>
        <w:rPr>
          <w:b/>
          <w:bCs/>
          <w:sz w:val="22"/>
          <w:szCs w:val="22"/>
        </w:rPr>
      </w:pPr>
      <w:r w:rsidRPr="00F77FCE">
        <w:rPr>
          <w:b/>
          <w:bCs/>
          <w:sz w:val="22"/>
          <w:szCs w:val="22"/>
        </w:rPr>
        <w:t>Odp.:</w:t>
      </w:r>
      <w:r w:rsidR="009F2695" w:rsidRPr="00F77FCE">
        <w:rPr>
          <w:b/>
          <w:bCs/>
          <w:sz w:val="22"/>
          <w:szCs w:val="22"/>
        </w:rPr>
        <w:t xml:space="preserve"> </w:t>
      </w:r>
      <w:bookmarkStart w:id="22" w:name="_Hlk61246291"/>
      <w:r w:rsidR="009F2695" w:rsidRPr="00F77FCE">
        <w:rPr>
          <w:b/>
          <w:bCs/>
          <w:sz w:val="22"/>
          <w:szCs w:val="22"/>
        </w:rPr>
        <w:t>Zamawiający nie zmienia zapisów SIWZ</w:t>
      </w:r>
      <w:bookmarkEnd w:id="22"/>
    </w:p>
    <w:p w14:paraId="7381158E" w14:textId="77777777" w:rsidR="008A0DA8" w:rsidRPr="00F77FCE" w:rsidRDefault="00EC5E7A" w:rsidP="008A0DA8">
      <w:pPr>
        <w:numPr>
          <w:ilvl w:val="0"/>
          <w:numId w:val="8"/>
        </w:numPr>
        <w:spacing w:after="240" w:line="276" w:lineRule="auto"/>
        <w:jc w:val="both"/>
        <w:rPr>
          <w:b/>
          <w:bCs/>
          <w:sz w:val="22"/>
          <w:szCs w:val="22"/>
        </w:rPr>
      </w:pPr>
      <w:r w:rsidRPr="00F77FCE">
        <w:rPr>
          <w:b/>
          <w:bCs/>
          <w:sz w:val="22"/>
          <w:szCs w:val="22"/>
        </w:rPr>
        <w:t>Dotyczy zadania nr 3</w:t>
      </w:r>
    </w:p>
    <w:p w14:paraId="3A24CF50" w14:textId="77777777" w:rsidR="00EC5E7A" w:rsidRPr="00F77FCE" w:rsidRDefault="00EC5E7A" w:rsidP="00EC5E7A">
      <w:pPr>
        <w:spacing w:after="240" w:line="276" w:lineRule="auto"/>
        <w:ind w:left="360"/>
        <w:jc w:val="both"/>
        <w:rPr>
          <w:sz w:val="22"/>
          <w:szCs w:val="22"/>
        </w:rPr>
      </w:pPr>
      <w:r w:rsidRPr="00F77FCE">
        <w:rPr>
          <w:sz w:val="22"/>
          <w:szCs w:val="22"/>
        </w:rPr>
        <w:t xml:space="preserve">Poz.2: Prosimy Zamawiającego o dopuszczenie zestawu do barwienia na tkance parafinowej </w:t>
      </w:r>
      <w:proofErr w:type="spellStart"/>
      <w:r w:rsidRPr="00F77FCE">
        <w:rPr>
          <w:sz w:val="22"/>
          <w:szCs w:val="22"/>
        </w:rPr>
        <w:t>Grocott</w:t>
      </w:r>
      <w:proofErr w:type="spellEnd"/>
      <w:r w:rsidRPr="00F77FCE">
        <w:rPr>
          <w:sz w:val="22"/>
          <w:szCs w:val="22"/>
        </w:rPr>
        <w:t xml:space="preserve"> </w:t>
      </w:r>
      <w:proofErr w:type="spellStart"/>
      <w:r w:rsidRPr="00F77FCE">
        <w:rPr>
          <w:sz w:val="22"/>
          <w:szCs w:val="22"/>
        </w:rPr>
        <w:t>acc</w:t>
      </w:r>
      <w:proofErr w:type="spellEnd"/>
      <w:r w:rsidRPr="00F77FCE">
        <w:rPr>
          <w:sz w:val="22"/>
          <w:szCs w:val="22"/>
        </w:rPr>
        <w:t xml:space="preserve">. </w:t>
      </w:r>
      <w:proofErr w:type="spellStart"/>
      <w:r w:rsidRPr="00F77FCE">
        <w:rPr>
          <w:sz w:val="22"/>
          <w:szCs w:val="22"/>
        </w:rPr>
        <w:t>Callard</w:t>
      </w:r>
      <w:proofErr w:type="spellEnd"/>
      <w:r w:rsidRPr="00F77FCE">
        <w:rPr>
          <w:sz w:val="22"/>
          <w:szCs w:val="22"/>
        </w:rPr>
        <w:t xml:space="preserve"> do wykrywania grzybów w wycinkach tkanek. Czas barwienia: 1 godz. 40 minut. Zestaw ośmioskładnikowy, efekt barwienia – Błony podstawne, glikogen, grzyby, bakterie: czarne; Mucyny i glikogen: szary – czarny; erytrocyty: żółte; tło: zielone . Opakowanie na 100 testów (prosimy o możliwość zaoferowania 8 opakowań (po przeliczeniu ilości testów i zaokrągleniu w górę).</w:t>
      </w:r>
    </w:p>
    <w:p w14:paraId="31320B1A" w14:textId="7D683CA0"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67E0B285"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322D7C7F" w14:textId="77777777" w:rsidR="00EC5E7A" w:rsidRPr="00F77FCE" w:rsidRDefault="00EC5E7A" w:rsidP="00EC5E7A">
      <w:pPr>
        <w:spacing w:after="240" w:line="276" w:lineRule="auto"/>
        <w:ind w:left="360"/>
        <w:jc w:val="both"/>
        <w:rPr>
          <w:sz w:val="22"/>
          <w:szCs w:val="22"/>
        </w:rPr>
      </w:pPr>
      <w:r w:rsidRPr="00F77FCE">
        <w:rPr>
          <w:sz w:val="22"/>
          <w:szCs w:val="22"/>
        </w:rPr>
        <w:t xml:space="preserve">Poz.3: Prosimy Zamawiającego o dopuszczenie zestawu do barwienia na tkance parafinowej </w:t>
      </w:r>
      <w:proofErr w:type="spellStart"/>
      <w:r w:rsidRPr="00F77FCE">
        <w:rPr>
          <w:sz w:val="22"/>
          <w:szCs w:val="22"/>
        </w:rPr>
        <w:t>Congo</w:t>
      </w:r>
      <w:proofErr w:type="spellEnd"/>
      <w:r w:rsidRPr="00F77FCE">
        <w:rPr>
          <w:sz w:val="22"/>
          <w:szCs w:val="22"/>
        </w:rPr>
        <w:t xml:space="preserve"> Red (</w:t>
      </w:r>
      <w:proofErr w:type="spellStart"/>
      <w:r w:rsidRPr="00F77FCE">
        <w:rPr>
          <w:sz w:val="22"/>
          <w:szCs w:val="22"/>
        </w:rPr>
        <w:t>acc</w:t>
      </w:r>
      <w:proofErr w:type="spellEnd"/>
      <w:r w:rsidRPr="00F77FCE">
        <w:rPr>
          <w:sz w:val="22"/>
          <w:szCs w:val="22"/>
        </w:rPr>
        <w:t xml:space="preserve">. </w:t>
      </w:r>
      <w:proofErr w:type="spellStart"/>
      <w:r w:rsidRPr="00F77FCE">
        <w:rPr>
          <w:sz w:val="22"/>
          <w:szCs w:val="22"/>
        </w:rPr>
        <w:t>Puchtler</w:t>
      </w:r>
      <w:proofErr w:type="spellEnd"/>
      <w:r w:rsidRPr="00F77FCE">
        <w:rPr>
          <w:sz w:val="22"/>
          <w:szCs w:val="22"/>
        </w:rPr>
        <w:t>) do wykrywania amyloidu w wycinkach tkanek. Czas barwienia: 50 minut. Zestaw czteroskładnikowy, efekt barwienia – amyloid: od różowego do czerwonego, jądra: niebiesko-fioletowe. Opakowanie na 100 testów.</w:t>
      </w:r>
    </w:p>
    <w:p w14:paraId="160DE85C" w14:textId="23BA16AE"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2E97CB31"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105AF25E" w14:textId="77777777" w:rsidR="00EC5E7A" w:rsidRPr="00F77FCE" w:rsidRDefault="00EC5E7A" w:rsidP="00EC5E7A">
      <w:pPr>
        <w:spacing w:after="240" w:line="276" w:lineRule="auto"/>
        <w:ind w:left="360"/>
        <w:jc w:val="both"/>
        <w:rPr>
          <w:sz w:val="22"/>
          <w:szCs w:val="22"/>
        </w:rPr>
      </w:pPr>
      <w:r w:rsidRPr="00F77FCE">
        <w:rPr>
          <w:sz w:val="22"/>
          <w:szCs w:val="22"/>
        </w:rPr>
        <w:t xml:space="preserve">Poz.4: Prosimy Zamawiającego o dopuszczenie zestawu do barwienia na tkance parafinowej Masson </w:t>
      </w:r>
      <w:proofErr w:type="spellStart"/>
      <w:r w:rsidRPr="00F77FCE">
        <w:rPr>
          <w:sz w:val="22"/>
          <w:szCs w:val="22"/>
        </w:rPr>
        <w:t>Trichrome</w:t>
      </w:r>
      <w:proofErr w:type="spellEnd"/>
      <w:r w:rsidRPr="00F77FCE">
        <w:rPr>
          <w:sz w:val="22"/>
          <w:szCs w:val="22"/>
        </w:rPr>
        <w:t xml:space="preserve"> z błękitem anilinowym do użycia na tkankach łącznych i mięśniowych. Zestaw umożliwia wykrywanie tkanki łącznej, kolagenu, włókien siatkowatych i mięśniowych. Czas barwienia: 35 minut. Zestaw pięcioskładnikowy, efekt barwienia – jądra: czarne; włókna mięśniowe, keratyna, cytoplazma: jasnoczerwone; kolagen, śluzy: niebieskie; erytrocyty: pomarańczowożółte. Opakowanie na 100 testów.</w:t>
      </w:r>
    </w:p>
    <w:p w14:paraId="0C10B247" w14:textId="4E0667AC"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7794151F"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zadanie nr 3</w:t>
      </w:r>
    </w:p>
    <w:p w14:paraId="06FB4379" w14:textId="77777777" w:rsidR="00EC5E7A" w:rsidRPr="00F77FCE" w:rsidRDefault="00EC5E7A" w:rsidP="00EC5E7A">
      <w:pPr>
        <w:spacing w:after="240" w:line="276" w:lineRule="auto"/>
        <w:ind w:left="360"/>
        <w:jc w:val="both"/>
        <w:rPr>
          <w:sz w:val="22"/>
          <w:szCs w:val="22"/>
        </w:rPr>
      </w:pPr>
      <w:r w:rsidRPr="00F77FCE">
        <w:rPr>
          <w:sz w:val="22"/>
          <w:szCs w:val="22"/>
        </w:rPr>
        <w:lastRenderedPageBreak/>
        <w:t xml:space="preserve">Poz.5: Prosimy Zamawiającego o dopuszczenie zestawu do barwienia na tkance parafinowej </w:t>
      </w:r>
      <w:proofErr w:type="spellStart"/>
      <w:r w:rsidRPr="00F77FCE">
        <w:rPr>
          <w:sz w:val="22"/>
          <w:szCs w:val="22"/>
        </w:rPr>
        <w:t>Mucicarmine</w:t>
      </w:r>
      <w:proofErr w:type="spellEnd"/>
      <w:r w:rsidRPr="00F77FCE">
        <w:rPr>
          <w:sz w:val="22"/>
          <w:szCs w:val="22"/>
        </w:rPr>
        <w:t xml:space="preserve"> </w:t>
      </w:r>
      <w:proofErr w:type="spellStart"/>
      <w:r w:rsidRPr="00F77FCE">
        <w:rPr>
          <w:sz w:val="22"/>
          <w:szCs w:val="22"/>
        </w:rPr>
        <w:t>acc</w:t>
      </w:r>
      <w:proofErr w:type="spellEnd"/>
      <w:r w:rsidRPr="00F77FCE">
        <w:rPr>
          <w:sz w:val="22"/>
          <w:szCs w:val="22"/>
        </w:rPr>
        <w:t xml:space="preserve">. </w:t>
      </w:r>
      <w:proofErr w:type="spellStart"/>
      <w:r w:rsidRPr="00F77FCE">
        <w:rPr>
          <w:sz w:val="22"/>
          <w:szCs w:val="22"/>
        </w:rPr>
        <w:t>Mayer</w:t>
      </w:r>
      <w:proofErr w:type="spellEnd"/>
      <w:r w:rsidRPr="00F77FCE">
        <w:rPr>
          <w:sz w:val="22"/>
          <w:szCs w:val="22"/>
        </w:rPr>
        <w:t xml:space="preserve"> do wykrywania kwaśnych mucyn w próbkach histologicznych. Czas barwienia: 50 minut. Zestaw czteroskładnikowy, efekt barwienia – jądra: czarne, kwaśne mucyny: różne odcienie czerwieni, inne składniki: jasnożółte. Opakowanie na 100 testów.</w:t>
      </w:r>
    </w:p>
    <w:p w14:paraId="70581A26" w14:textId="3C10724B"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7EF00F8C"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5A9175DA" w14:textId="77777777" w:rsidR="00EC5E7A" w:rsidRPr="00F77FCE" w:rsidRDefault="00EC5E7A" w:rsidP="00EC5E7A">
      <w:pPr>
        <w:spacing w:after="240" w:line="276" w:lineRule="auto"/>
        <w:ind w:left="360"/>
        <w:jc w:val="both"/>
        <w:rPr>
          <w:sz w:val="22"/>
          <w:szCs w:val="22"/>
        </w:rPr>
      </w:pPr>
      <w:r w:rsidRPr="00F77FCE">
        <w:rPr>
          <w:sz w:val="22"/>
          <w:szCs w:val="22"/>
        </w:rPr>
        <w:t xml:space="preserve">Poz.6: Prosimy Zamawiającego o dopuszczenie zestawu do barwienia na tkance parafinowej Silver </w:t>
      </w:r>
      <w:proofErr w:type="spellStart"/>
      <w:r w:rsidRPr="00F77FCE">
        <w:rPr>
          <w:sz w:val="22"/>
          <w:szCs w:val="22"/>
        </w:rPr>
        <w:t>Impregnation</w:t>
      </w:r>
      <w:proofErr w:type="spellEnd"/>
      <w:r w:rsidRPr="00F77FCE">
        <w:rPr>
          <w:sz w:val="22"/>
          <w:szCs w:val="22"/>
        </w:rPr>
        <w:t xml:space="preserve"> do wykrywania włókien </w:t>
      </w:r>
      <w:proofErr w:type="spellStart"/>
      <w:r w:rsidRPr="00F77FCE">
        <w:rPr>
          <w:sz w:val="22"/>
          <w:szCs w:val="22"/>
        </w:rPr>
        <w:t>fibrylarnych</w:t>
      </w:r>
      <w:proofErr w:type="spellEnd"/>
      <w:r w:rsidRPr="00F77FCE">
        <w:rPr>
          <w:sz w:val="22"/>
          <w:szCs w:val="22"/>
        </w:rPr>
        <w:t xml:space="preserve"> w tkance łącznej (siateczka śródplazmatyczna). Czas barwienia: 25 minut. Zestaw siedmioskładnikowy, efekt barwienia – Włókna </w:t>
      </w:r>
      <w:proofErr w:type="spellStart"/>
      <w:r w:rsidRPr="00F77FCE">
        <w:rPr>
          <w:sz w:val="22"/>
          <w:szCs w:val="22"/>
        </w:rPr>
        <w:t>retikularne</w:t>
      </w:r>
      <w:proofErr w:type="spellEnd"/>
      <w:r w:rsidRPr="00F77FCE">
        <w:rPr>
          <w:sz w:val="22"/>
          <w:szCs w:val="22"/>
        </w:rPr>
        <w:t xml:space="preserve"> i nerwowe: czarne, tkanka łączna: brązowa, kolagen: żółty. Opakowanie na 100 testów.</w:t>
      </w:r>
    </w:p>
    <w:p w14:paraId="1963201D" w14:textId="5FB9ED44" w:rsidR="00EC5E7A" w:rsidRPr="00F77FCE" w:rsidRDefault="00EC5E7A" w:rsidP="00EC5E7A">
      <w:pPr>
        <w:spacing w:after="240" w:line="276" w:lineRule="auto"/>
        <w:ind w:left="360"/>
        <w:jc w:val="both"/>
        <w:rPr>
          <w:b/>
          <w:bCs/>
          <w:sz w:val="22"/>
          <w:szCs w:val="22"/>
        </w:rPr>
      </w:pPr>
      <w:bookmarkStart w:id="23" w:name="_Hlk60730532"/>
      <w:r w:rsidRPr="00F77FCE">
        <w:rPr>
          <w:b/>
          <w:bCs/>
          <w:sz w:val="22"/>
          <w:szCs w:val="22"/>
        </w:rPr>
        <w:t>Odp.:</w:t>
      </w:r>
      <w:r w:rsidR="0075748B" w:rsidRPr="00F77FCE">
        <w:rPr>
          <w:b/>
          <w:bCs/>
          <w:sz w:val="22"/>
          <w:szCs w:val="22"/>
        </w:rPr>
        <w:t xml:space="preserve"> Zamawiający nie zmienia zapisów SIWZ</w:t>
      </w:r>
    </w:p>
    <w:bookmarkEnd w:id="23"/>
    <w:p w14:paraId="0AD3ABF1"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7577E0E3" w14:textId="77777777" w:rsidR="00EC5E7A" w:rsidRPr="00F77FCE" w:rsidRDefault="00EC5E7A" w:rsidP="00EC5E7A">
      <w:pPr>
        <w:spacing w:after="240" w:line="276" w:lineRule="auto"/>
        <w:ind w:left="360"/>
        <w:jc w:val="both"/>
        <w:rPr>
          <w:sz w:val="22"/>
          <w:szCs w:val="22"/>
        </w:rPr>
      </w:pPr>
      <w:r w:rsidRPr="00F77FCE">
        <w:rPr>
          <w:sz w:val="22"/>
          <w:szCs w:val="22"/>
        </w:rPr>
        <w:t xml:space="preserve">Poz.7: Prosimy Zamawiającego o dopuszczenie zestawu do barwienia na tkance parafinowej </w:t>
      </w:r>
      <w:proofErr w:type="spellStart"/>
      <w:r w:rsidRPr="00F77FCE">
        <w:rPr>
          <w:sz w:val="22"/>
          <w:szCs w:val="22"/>
        </w:rPr>
        <w:t>Alcian</w:t>
      </w:r>
      <w:proofErr w:type="spellEnd"/>
      <w:r w:rsidRPr="00F77FCE">
        <w:rPr>
          <w:sz w:val="22"/>
          <w:szCs w:val="22"/>
        </w:rPr>
        <w:t xml:space="preserve"> Blue PAS </w:t>
      </w:r>
      <w:proofErr w:type="spellStart"/>
      <w:r w:rsidRPr="00F77FCE">
        <w:rPr>
          <w:sz w:val="22"/>
          <w:szCs w:val="22"/>
        </w:rPr>
        <w:t>pH</w:t>
      </w:r>
      <w:proofErr w:type="spellEnd"/>
      <w:r w:rsidRPr="00F77FCE">
        <w:rPr>
          <w:sz w:val="22"/>
          <w:szCs w:val="22"/>
        </w:rPr>
        <w:t xml:space="preserve"> 2,5 do wykrywania kwaśnych i obojętnych mucyn, glikogenu i glikoprotein. Czas barwienia: 1 godz. 30 minut. Zestaw pięcioskładnikowy, efekt barwienia – kwaśne mucyny: niebieski-turkusowy; jądra komórkowe: niebiesko-fioletowe; Substancje P.A.S. pozytywne: czerwony-</w:t>
      </w:r>
      <w:proofErr w:type="spellStart"/>
      <w:r w:rsidRPr="00F77FCE">
        <w:rPr>
          <w:sz w:val="22"/>
          <w:szCs w:val="22"/>
        </w:rPr>
        <w:t>magenta</w:t>
      </w:r>
      <w:proofErr w:type="spellEnd"/>
      <w:r w:rsidRPr="00F77FCE">
        <w:rPr>
          <w:sz w:val="22"/>
          <w:szCs w:val="22"/>
        </w:rPr>
        <w:t xml:space="preserve">; Mucyna nabłonka i chrząstki: </w:t>
      </w:r>
      <w:proofErr w:type="spellStart"/>
      <w:r w:rsidRPr="00F77FCE">
        <w:rPr>
          <w:sz w:val="22"/>
          <w:szCs w:val="22"/>
        </w:rPr>
        <w:t>purpurowy-ciemnoniebieski</w:t>
      </w:r>
      <w:proofErr w:type="spellEnd"/>
      <w:r w:rsidRPr="00F77FCE">
        <w:rPr>
          <w:sz w:val="22"/>
          <w:szCs w:val="22"/>
        </w:rPr>
        <w:t>. Opakowanie na 100 testów.</w:t>
      </w:r>
    </w:p>
    <w:p w14:paraId="12FB6857" w14:textId="1E669BB3" w:rsidR="00EC5E7A" w:rsidRPr="00F77FCE" w:rsidRDefault="00EC5E7A" w:rsidP="00EC5E7A">
      <w:pPr>
        <w:spacing w:after="240" w:line="276" w:lineRule="auto"/>
        <w:ind w:left="360"/>
        <w:jc w:val="both"/>
        <w:rPr>
          <w:b/>
          <w:bCs/>
          <w:sz w:val="22"/>
          <w:szCs w:val="22"/>
        </w:rPr>
      </w:pPr>
      <w:bookmarkStart w:id="24" w:name="_Hlk60730594"/>
      <w:r w:rsidRPr="00F77FCE">
        <w:rPr>
          <w:b/>
          <w:bCs/>
          <w:sz w:val="22"/>
          <w:szCs w:val="22"/>
        </w:rPr>
        <w:t>Odp.:</w:t>
      </w:r>
      <w:r w:rsidR="0075748B" w:rsidRPr="00F77FCE">
        <w:rPr>
          <w:b/>
          <w:bCs/>
          <w:sz w:val="22"/>
          <w:szCs w:val="22"/>
        </w:rPr>
        <w:t xml:space="preserve"> Zamawiający nie zmienia zapisów SIWZ</w:t>
      </w:r>
    </w:p>
    <w:bookmarkEnd w:id="24"/>
    <w:p w14:paraId="51DE9F75"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64981AC7" w14:textId="77777777" w:rsidR="00EC5E7A" w:rsidRPr="00F77FCE" w:rsidRDefault="00EC5E7A" w:rsidP="00EC5E7A">
      <w:pPr>
        <w:spacing w:after="240" w:line="276" w:lineRule="auto"/>
        <w:ind w:left="360"/>
        <w:jc w:val="both"/>
        <w:rPr>
          <w:sz w:val="22"/>
          <w:szCs w:val="22"/>
        </w:rPr>
      </w:pPr>
      <w:r w:rsidRPr="00F77FCE">
        <w:rPr>
          <w:sz w:val="22"/>
          <w:szCs w:val="22"/>
        </w:rPr>
        <w:t xml:space="preserve">Poz.8: Prosimy Zamawiającego o dopuszczenie zestawu do barwienia na tkance parafinowej </w:t>
      </w:r>
      <w:proofErr w:type="spellStart"/>
      <w:r w:rsidRPr="00F77FCE">
        <w:rPr>
          <w:sz w:val="22"/>
          <w:szCs w:val="22"/>
        </w:rPr>
        <w:t>Diastase</w:t>
      </w:r>
      <w:proofErr w:type="spellEnd"/>
      <w:r w:rsidRPr="00F77FCE">
        <w:rPr>
          <w:sz w:val="22"/>
          <w:szCs w:val="22"/>
        </w:rPr>
        <w:t xml:space="preserve"> </w:t>
      </w:r>
      <w:proofErr w:type="spellStart"/>
      <w:r w:rsidRPr="00F77FCE">
        <w:rPr>
          <w:sz w:val="22"/>
          <w:szCs w:val="22"/>
        </w:rPr>
        <w:t>buffer</w:t>
      </w:r>
      <w:proofErr w:type="spellEnd"/>
      <w:r w:rsidRPr="00F77FCE">
        <w:rPr>
          <w:sz w:val="22"/>
          <w:szCs w:val="22"/>
        </w:rPr>
        <w:t xml:space="preserve"> do wykrywania glikogenu (metoda hydrolizy glikogenu). Czas barwienia: 1 godzina. Zestaw dwuskładnikowy, efekt barwienia – po reakcji PAS. Usunięcie glikogenu widoczne przy porównaniu z innym, na który nie naniesiono diastazy. Zestaw zapewnia wszystkie niezbędne czynności do wstępnego przygotowania sekcji, ale nie odczynniki dla barwienia P.A.S. Opakowanie na 100 testów (prosimy o możliwość zaoferowania 1 opakowania po przeliczeniu ilości potrzebnych testów).</w:t>
      </w:r>
    </w:p>
    <w:p w14:paraId="3A4824E0" w14:textId="306B620F"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7CBB8461"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40D289BB" w14:textId="77777777" w:rsidR="00EC5E7A" w:rsidRPr="00F77FCE" w:rsidRDefault="00EC5E7A" w:rsidP="00EC5E7A">
      <w:pPr>
        <w:spacing w:after="240" w:line="276" w:lineRule="auto"/>
        <w:ind w:left="360"/>
        <w:jc w:val="both"/>
        <w:rPr>
          <w:sz w:val="22"/>
          <w:szCs w:val="22"/>
        </w:rPr>
      </w:pPr>
      <w:r w:rsidRPr="00F77FCE">
        <w:rPr>
          <w:sz w:val="22"/>
          <w:szCs w:val="22"/>
        </w:rPr>
        <w:t>Poz.9: Prosimy Zamawiającego o dopuszczenie preparatu do zamrażania materiału tkankowego w trakcie badań śródoperacyjnych w opakowaniu o pojemności 400 ml, z odpowiednim przeliczeniem ilości (84 opakowania).</w:t>
      </w:r>
    </w:p>
    <w:p w14:paraId="67FA9496" w14:textId="674A2F37"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13232D8A" w14:textId="77777777" w:rsidR="00EC5E7A" w:rsidRPr="00F77FCE" w:rsidRDefault="00EC5E7A" w:rsidP="00EC5E7A">
      <w:pPr>
        <w:numPr>
          <w:ilvl w:val="0"/>
          <w:numId w:val="8"/>
        </w:numPr>
        <w:spacing w:after="240" w:line="276" w:lineRule="auto"/>
        <w:jc w:val="both"/>
        <w:rPr>
          <w:b/>
          <w:bCs/>
          <w:sz w:val="22"/>
          <w:szCs w:val="22"/>
        </w:rPr>
      </w:pPr>
      <w:r w:rsidRPr="00F77FCE">
        <w:rPr>
          <w:b/>
          <w:bCs/>
          <w:sz w:val="22"/>
          <w:szCs w:val="22"/>
        </w:rPr>
        <w:t>Dotyczy zadania nr 3</w:t>
      </w:r>
    </w:p>
    <w:p w14:paraId="4796C1F4" w14:textId="77777777" w:rsidR="00EC5E7A" w:rsidRPr="00F77FCE" w:rsidRDefault="00EC5E7A" w:rsidP="00EC5E7A">
      <w:pPr>
        <w:spacing w:after="240" w:line="276" w:lineRule="auto"/>
        <w:ind w:left="360"/>
        <w:jc w:val="both"/>
        <w:rPr>
          <w:sz w:val="22"/>
          <w:szCs w:val="22"/>
        </w:rPr>
      </w:pPr>
      <w:r w:rsidRPr="00F77FCE">
        <w:rPr>
          <w:sz w:val="22"/>
          <w:szCs w:val="22"/>
        </w:rPr>
        <w:lastRenderedPageBreak/>
        <w:t>Poz.9: Prosimy Zamawiającego o dopuszczenie preparatu do zamrażania materiału tkankowego w trakcie badań śródoperacyjnych w opakowaniu o pojemności 200 ml, z odpowiednim przeliczeniem ilości (167 opakowań).</w:t>
      </w:r>
    </w:p>
    <w:p w14:paraId="7D9B77AB" w14:textId="4295291D" w:rsidR="00EC5E7A" w:rsidRPr="00F77FCE" w:rsidRDefault="00EC5E7A" w:rsidP="00EC5E7A">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504AC6A4" w14:textId="77777777" w:rsidR="00EC5E7A" w:rsidRPr="00F77FCE" w:rsidRDefault="007F1A81" w:rsidP="00EC5E7A">
      <w:pPr>
        <w:numPr>
          <w:ilvl w:val="0"/>
          <w:numId w:val="8"/>
        </w:numPr>
        <w:spacing w:after="240" w:line="276" w:lineRule="auto"/>
        <w:jc w:val="both"/>
        <w:rPr>
          <w:b/>
          <w:bCs/>
          <w:sz w:val="22"/>
          <w:szCs w:val="22"/>
        </w:rPr>
      </w:pPr>
      <w:r w:rsidRPr="00F77FCE">
        <w:rPr>
          <w:b/>
          <w:bCs/>
          <w:sz w:val="22"/>
          <w:szCs w:val="22"/>
        </w:rPr>
        <w:t>Dotyczy zadania nr 3</w:t>
      </w:r>
    </w:p>
    <w:p w14:paraId="5FB37497" w14:textId="77777777" w:rsidR="007F1A81" w:rsidRPr="00F77FCE" w:rsidRDefault="007F1A81" w:rsidP="007F1A81">
      <w:pPr>
        <w:spacing w:after="240" w:line="276" w:lineRule="auto"/>
        <w:ind w:left="360"/>
        <w:jc w:val="both"/>
        <w:rPr>
          <w:sz w:val="22"/>
          <w:szCs w:val="22"/>
        </w:rPr>
      </w:pPr>
      <w:r w:rsidRPr="00F77FCE">
        <w:rPr>
          <w:sz w:val="22"/>
          <w:szCs w:val="22"/>
        </w:rPr>
        <w:t>Poz.10: Prosimy Zamawiającego o dopuszczenie preparatu do zatapiania materiału tkankowego w trakcie badań śródoperacyjnych, bezbarwnego, w opakowaniu o pojemności 120 ml.</w:t>
      </w:r>
    </w:p>
    <w:p w14:paraId="028CBE18" w14:textId="2CC68E6B" w:rsidR="007F1A81" w:rsidRPr="00F77FCE" w:rsidRDefault="007F1A81" w:rsidP="007F1A81">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nie zmienia zapisów SIWZ</w:t>
      </w:r>
    </w:p>
    <w:p w14:paraId="6C654E25" w14:textId="77777777" w:rsidR="007F1A81" w:rsidRPr="00F77FCE" w:rsidRDefault="007F1A81" w:rsidP="00EC5E7A">
      <w:pPr>
        <w:numPr>
          <w:ilvl w:val="0"/>
          <w:numId w:val="8"/>
        </w:numPr>
        <w:spacing w:after="240" w:line="276" w:lineRule="auto"/>
        <w:jc w:val="both"/>
        <w:rPr>
          <w:b/>
          <w:bCs/>
          <w:sz w:val="22"/>
          <w:szCs w:val="22"/>
        </w:rPr>
      </w:pPr>
      <w:r w:rsidRPr="00F77FCE">
        <w:rPr>
          <w:b/>
          <w:bCs/>
          <w:sz w:val="22"/>
          <w:szCs w:val="22"/>
        </w:rPr>
        <w:t>Dotyczy zadania nr 3</w:t>
      </w:r>
    </w:p>
    <w:p w14:paraId="0573E0D3" w14:textId="77777777" w:rsidR="00C20F07" w:rsidRPr="00F77FCE" w:rsidRDefault="00C20F07" w:rsidP="00C20F07">
      <w:pPr>
        <w:spacing w:after="240" w:line="276" w:lineRule="auto"/>
        <w:ind w:left="360"/>
        <w:jc w:val="both"/>
        <w:rPr>
          <w:sz w:val="22"/>
          <w:szCs w:val="22"/>
        </w:rPr>
      </w:pPr>
      <w:r w:rsidRPr="00F77FCE">
        <w:rPr>
          <w:sz w:val="22"/>
          <w:szCs w:val="22"/>
        </w:rPr>
        <w:t>Poz.11: Prosimy Zamawiającego o dopuszczenie substancji do łatwego usuwania parafiny z mikrotomów i urządzeń histologicznych w opakowaniu o pojemności 118 ml.</w:t>
      </w:r>
    </w:p>
    <w:p w14:paraId="4984C11D" w14:textId="5144F88E" w:rsidR="00C20F07" w:rsidRPr="00F77FCE" w:rsidRDefault="00C20F07" w:rsidP="00C20F07">
      <w:pPr>
        <w:spacing w:after="240" w:line="276" w:lineRule="auto"/>
        <w:ind w:left="360"/>
        <w:jc w:val="both"/>
        <w:rPr>
          <w:b/>
          <w:bCs/>
          <w:sz w:val="22"/>
          <w:szCs w:val="22"/>
        </w:rPr>
      </w:pPr>
      <w:bookmarkStart w:id="25" w:name="_Hlk60832225"/>
      <w:r w:rsidRPr="00F77FCE">
        <w:rPr>
          <w:b/>
          <w:bCs/>
          <w:sz w:val="22"/>
          <w:szCs w:val="22"/>
        </w:rPr>
        <w:t>Odp.:</w:t>
      </w:r>
      <w:r w:rsidR="0075748B" w:rsidRPr="00F77FCE">
        <w:rPr>
          <w:b/>
          <w:bCs/>
          <w:sz w:val="22"/>
          <w:szCs w:val="22"/>
        </w:rPr>
        <w:t xml:space="preserve"> Zamawiający nie zmienia zapisów SIWZ</w:t>
      </w:r>
    </w:p>
    <w:bookmarkEnd w:id="25"/>
    <w:p w14:paraId="04F153CD" w14:textId="77777777" w:rsidR="00C20F07" w:rsidRPr="00F77FCE" w:rsidRDefault="00C20F07" w:rsidP="00EC5E7A">
      <w:pPr>
        <w:numPr>
          <w:ilvl w:val="0"/>
          <w:numId w:val="8"/>
        </w:numPr>
        <w:spacing w:after="240" w:line="276" w:lineRule="auto"/>
        <w:jc w:val="both"/>
        <w:rPr>
          <w:b/>
          <w:bCs/>
          <w:sz w:val="22"/>
          <w:szCs w:val="22"/>
        </w:rPr>
      </w:pPr>
      <w:r w:rsidRPr="00F77FCE">
        <w:rPr>
          <w:b/>
          <w:bCs/>
          <w:sz w:val="22"/>
          <w:szCs w:val="22"/>
        </w:rPr>
        <w:t>Dotyczy SIWZ</w:t>
      </w:r>
    </w:p>
    <w:p w14:paraId="39287FEB" w14:textId="77777777" w:rsidR="00C20F07" w:rsidRPr="00F77FCE" w:rsidRDefault="00C20F07" w:rsidP="00C20F07">
      <w:pPr>
        <w:spacing w:after="240" w:line="276" w:lineRule="auto"/>
        <w:ind w:left="360"/>
        <w:jc w:val="both"/>
        <w:rPr>
          <w:sz w:val="22"/>
          <w:szCs w:val="22"/>
        </w:rPr>
      </w:pPr>
      <w:r w:rsidRPr="00F77FCE">
        <w:rPr>
          <w:sz w:val="22"/>
          <w:szCs w:val="22"/>
        </w:rPr>
        <w:t xml:space="preserve">Czy Zamawiający nie popełnił omyłki pisarskiej w pkt. 8.5., </w:t>
      </w:r>
      <w:proofErr w:type="spellStart"/>
      <w:r w:rsidRPr="00F77FCE">
        <w:rPr>
          <w:sz w:val="22"/>
          <w:szCs w:val="22"/>
        </w:rPr>
        <w:t>ppkt</w:t>
      </w:r>
      <w:proofErr w:type="spellEnd"/>
      <w:r w:rsidRPr="00F77FCE">
        <w:rPr>
          <w:sz w:val="22"/>
          <w:szCs w:val="22"/>
        </w:rPr>
        <w:t xml:space="preserve">. 3), lp. 1 – „Próbki dla zadania nr 4:…Pozycja nr 7 (Podłoże na ruch </w:t>
      </w:r>
      <w:proofErr w:type="spellStart"/>
      <w:r w:rsidRPr="00F77FCE">
        <w:rPr>
          <w:sz w:val="22"/>
          <w:szCs w:val="22"/>
        </w:rPr>
        <w:t>enterokoków</w:t>
      </w:r>
      <w:proofErr w:type="spellEnd"/>
      <w:r w:rsidRPr="00F77FCE">
        <w:rPr>
          <w:sz w:val="22"/>
          <w:szCs w:val="22"/>
        </w:rPr>
        <w:t xml:space="preserve">) – 5 szt.”? W pozycji nr 7, zadania nr 4 widnieje pozycja Bulion BHI fiolka 30 ml, zaś Podłoże na ruch dla </w:t>
      </w:r>
      <w:proofErr w:type="spellStart"/>
      <w:r w:rsidRPr="00F77FCE">
        <w:rPr>
          <w:sz w:val="22"/>
          <w:szCs w:val="22"/>
        </w:rPr>
        <w:t>enterokoków</w:t>
      </w:r>
      <w:proofErr w:type="spellEnd"/>
      <w:r w:rsidRPr="00F77FCE">
        <w:rPr>
          <w:sz w:val="22"/>
          <w:szCs w:val="22"/>
        </w:rPr>
        <w:t xml:space="preserve"> jest w pozycji nr 4. Prosimy o wyjaśnienie powyższego.</w:t>
      </w:r>
    </w:p>
    <w:p w14:paraId="61C026CC" w14:textId="0BA38950" w:rsidR="00C20F07" w:rsidRPr="00F77FCE" w:rsidRDefault="00C20F07" w:rsidP="00C20F07">
      <w:pPr>
        <w:spacing w:after="240" w:line="276" w:lineRule="auto"/>
        <w:ind w:left="360"/>
        <w:jc w:val="both"/>
        <w:rPr>
          <w:b/>
          <w:bCs/>
          <w:sz w:val="22"/>
          <w:szCs w:val="22"/>
        </w:rPr>
      </w:pPr>
      <w:r w:rsidRPr="00F77FCE">
        <w:rPr>
          <w:b/>
          <w:bCs/>
          <w:sz w:val="22"/>
          <w:szCs w:val="22"/>
        </w:rPr>
        <w:t>Odp.:</w:t>
      </w:r>
      <w:r w:rsidR="0075748B" w:rsidRPr="00F77FCE">
        <w:rPr>
          <w:b/>
          <w:bCs/>
          <w:sz w:val="22"/>
          <w:szCs w:val="22"/>
        </w:rPr>
        <w:t xml:space="preserve"> Zamawiający informuje o zmianie postanowień SIWZ w pkt. 8.5. </w:t>
      </w:r>
      <w:proofErr w:type="spellStart"/>
      <w:r w:rsidR="0075748B" w:rsidRPr="00F77FCE">
        <w:rPr>
          <w:b/>
          <w:bCs/>
          <w:sz w:val="22"/>
          <w:szCs w:val="22"/>
        </w:rPr>
        <w:t>ppkt</w:t>
      </w:r>
      <w:proofErr w:type="spellEnd"/>
      <w:r w:rsidR="0075748B" w:rsidRPr="00F77FCE">
        <w:rPr>
          <w:b/>
          <w:bCs/>
          <w:sz w:val="22"/>
          <w:szCs w:val="22"/>
        </w:rPr>
        <w:t xml:space="preserve"> 3, 1p</w:t>
      </w:r>
      <w:r w:rsidR="003953AE">
        <w:rPr>
          <w:b/>
          <w:bCs/>
          <w:sz w:val="22"/>
          <w:szCs w:val="22"/>
        </w:rPr>
        <w:t>. 1</w:t>
      </w:r>
      <w:r w:rsidR="0075748B" w:rsidRPr="00F77FCE">
        <w:rPr>
          <w:b/>
          <w:bCs/>
          <w:sz w:val="22"/>
          <w:szCs w:val="22"/>
        </w:rPr>
        <w:t xml:space="preserve"> dotyczących  „Próbki dla zadania nr 4” w pozycji nr 7.</w:t>
      </w:r>
    </w:p>
    <w:p w14:paraId="239D4471" w14:textId="77777777" w:rsidR="00C20F07" w:rsidRPr="00F77FCE" w:rsidRDefault="00C20F07" w:rsidP="00EC5E7A">
      <w:pPr>
        <w:numPr>
          <w:ilvl w:val="0"/>
          <w:numId w:val="8"/>
        </w:numPr>
        <w:spacing w:after="240" w:line="276" w:lineRule="auto"/>
        <w:jc w:val="both"/>
        <w:rPr>
          <w:b/>
          <w:bCs/>
          <w:sz w:val="22"/>
          <w:szCs w:val="22"/>
        </w:rPr>
      </w:pPr>
      <w:r w:rsidRPr="00F77FCE">
        <w:rPr>
          <w:b/>
          <w:bCs/>
          <w:sz w:val="22"/>
          <w:szCs w:val="22"/>
        </w:rPr>
        <w:t>Dotyczy zadania nr 4</w:t>
      </w:r>
    </w:p>
    <w:p w14:paraId="63575ED7" w14:textId="712DEBAF" w:rsidR="00C20F07" w:rsidRPr="00F77FCE" w:rsidRDefault="00C20F07" w:rsidP="00C20F07">
      <w:pPr>
        <w:spacing w:after="240" w:line="276" w:lineRule="auto"/>
        <w:ind w:left="360"/>
        <w:jc w:val="both"/>
        <w:rPr>
          <w:sz w:val="22"/>
          <w:szCs w:val="22"/>
        </w:rPr>
      </w:pPr>
      <w:r w:rsidRPr="00F77FCE">
        <w:rPr>
          <w:sz w:val="22"/>
          <w:szCs w:val="22"/>
        </w:rPr>
        <w:t xml:space="preserve">Czy Zamawiający w pozycji nr 20 wyrazi zgodę na zaoferowanie </w:t>
      </w:r>
      <w:proofErr w:type="spellStart"/>
      <w:r w:rsidRPr="00F77FCE">
        <w:rPr>
          <w:sz w:val="22"/>
          <w:szCs w:val="22"/>
        </w:rPr>
        <w:t>Cryobanku</w:t>
      </w:r>
      <w:proofErr w:type="spellEnd"/>
      <w:r w:rsidRPr="00F77FCE">
        <w:rPr>
          <w:sz w:val="22"/>
          <w:szCs w:val="22"/>
        </w:rPr>
        <w:t xml:space="preserve"> zawierającego w opakowaniu 80 fiolek? Producent – </w:t>
      </w:r>
      <w:r w:rsidR="00312CB2">
        <w:rPr>
          <w:sz w:val="22"/>
          <w:szCs w:val="22"/>
        </w:rPr>
        <w:t>(…)</w:t>
      </w:r>
      <w:r w:rsidRPr="00F77FCE">
        <w:rPr>
          <w:sz w:val="22"/>
          <w:szCs w:val="22"/>
        </w:rPr>
        <w:t>, zmieniła konfekcjonowanie produktu z 64 na 80 fiolek. Jeżeli Zamawiający wyraża zgodę, to prosimy o podanie wymaganej ilości opakowań.</w:t>
      </w:r>
    </w:p>
    <w:p w14:paraId="29DE5C5C" w14:textId="286148AF" w:rsidR="00C20F07" w:rsidRPr="00F77FCE" w:rsidRDefault="00C20F07" w:rsidP="00C20F07">
      <w:pPr>
        <w:spacing w:after="240" w:line="276" w:lineRule="auto"/>
        <w:ind w:left="360"/>
        <w:jc w:val="both"/>
        <w:rPr>
          <w:b/>
          <w:bCs/>
          <w:sz w:val="22"/>
          <w:szCs w:val="22"/>
        </w:rPr>
      </w:pPr>
      <w:r w:rsidRPr="00F77FCE">
        <w:rPr>
          <w:b/>
          <w:bCs/>
          <w:sz w:val="22"/>
          <w:szCs w:val="22"/>
        </w:rPr>
        <w:t>Odp.:</w:t>
      </w:r>
      <w:r w:rsidR="00E46065" w:rsidRPr="00F77FCE">
        <w:rPr>
          <w:b/>
          <w:bCs/>
          <w:sz w:val="22"/>
          <w:szCs w:val="22"/>
        </w:rPr>
        <w:t xml:space="preserve"> </w:t>
      </w:r>
      <w:r w:rsidR="002219C2" w:rsidRPr="00F77FCE">
        <w:rPr>
          <w:b/>
          <w:bCs/>
          <w:sz w:val="22"/>
          <w:szCs w:val="22"/>
        </w:rPr>
        <w:t>Zamawiający wyraża zgodę i informuję o modyfikacji załącznika nr 1 do SIWZ w zakresie zadania nr 4</w:t>
      </w:r>
    </w:p>
    <w:p w14:paraId="528A11BC" w14:textId="77777777" w:rsidR="00C20F07" w:rsidRPr="00F77FCE" w:rsidRDefault="00C20F07" w:rsidP="00EC5E7A">
      <w:pPr>
        <w:numPr>
          <w:ilvl w:val="0"/>
          <w:numId w:val="8"/>
        </w:numPr>
        <w:spacing w:after="240" w:line="276" w:lineRule="auto"/>
        <w:jc w:val="both"/>
        <w:rPr>
          <w:b/>
          <w:bCs/>
          <w:sz w:val="22"/>
          <w:szCs w:val="22"/>
        </w:rPr>
      </w:pPr>
      <w:r w:rsidRPr="00F77FCE">
        <w:rPr>
          <w:b/>
          <w:bCs/>
          <w:sz w:val="22"/>
          <w:szCs w:val="22"/>
        </w:rPr>
        <w:t>Dotyczy zadania nr 4</w:t>
      </w:r>
    </w:p>
    <w:p w14:paraId="15D72ABF" w14:textId="77777777" w:rsidR="0052193A" w:rsidRPr="00F77FCE" w:rsidRDefault="0052193A" w:rsidP="0052193A">
      <w:pPr>
        <w:spacing w:after="240" w:line="276" w:lineRule="auto"/>
        <w:ind w:left="360"/>
        <w:jc w:val="both"/>
        <w:rPr>
          <w:sz w:val="22"/>
          <w:szCs w:val="22"/>
        </w:rPr>
      </w:pPr>
      <w:r w:rsidRPr="00F77FCE">
        <w:rPr>
          <w:sz w:val="22"/>
          <w:szCs w:val="22"/>
        </w:rPr>
        <w:t>Czy Zamawiający podając wymagania dla zadania miał na myśli jednego producenta podłoży bakteriologicznych?</w:t>
      </w:r>
    </w:p>
    <w:p w14:paraId="7A8FA5DE" w14:textId="79227A29" w:rsidR="0052193A" w:rsidRPr="00F77FCE" w:rsidRDefault="0052193A" w:rsidP="0052193A">
      <w:pPr>
        <w:spacing w:after="240" w:line="276" w:lineRule="auto"/>
        <w:ind w:left="360"/>
        <w:jc w:val="both"/>
        <w:rPr>
          <w:b/>
          <w:bCs/>
          <w:sz w:val="22"/>
          <w:szCs w:val="22"/>
        </w:rPr>
      </w:pPr>
      <w:r w:rsidRPr="00F77FCE">
        <w:rPr>
          <w:b/>
          <w:bCs/>
          <w:sz w:val="22"/>
          <w:szCs w:val="22"/>
        </w:rPr>
        <w:t>Odp.:</w:t>
      </w:r>
      <w:r w:rsidR="0077042F" w:rsidRPr="00F77FCE">
        <w:rPr>
          <w:b/>
          <w:bCs/>
          <w:sz w:val="22"/>
          <w:szCs w:val="22"/>
        </w:rPr>
        <w:t xml:space="preserve"> Tak, zamawiający informuje o modyfikacji załącznika nr 1 SIWZ w zakresie zadania nr 4 w powyższej kwestii</w:t>
      </w:r>
    </w:p>
    <w:p w14:paraId="73DB3699" w14:textId="77777777" w:rsidR="0052193A" w:rsidRPr="00F77FCE" w:rsidRDefault="0052193A" w:rsidP="00EC5E7A">
      <w:pPr>
        <w:numPr>
          <w:ilvl w:val="0"/>
          <w:numId w:val="8"/>
        </w:numPr>
        <w:spacing w:after="240" w:line="276" w:lineRule="auto"/>
        <w:jc w:val="both"/>
        <w:rPr>
          <w:b/>
          <w:bCs/>
          <w:sz w:val="22"/>
          <w:szCs w:val="22"/>
        </w:rPr>
      </w:pPr>
      <w:r w:rsidRPr="00F77FCE">
        <w:rPr>
          <w:b/>
          <w:bCs/>
          <w:sz w:val="22"/>
          <w:szCs w:val="22"/>
        </w:rPr>
        <w:t xml:space="preserve">Dotyczy </w:t>
      </w:r>
      <w:r w:rsidR="00433113" w:rsidRPr="00F77FCE">
        <w:rPr>
          <w:b/>
          <w:bCs/>
          <w:sz w:val="22"/>
          <w:szCs w:val="22"/>
        </w:rPr>
        <w:t>zadania nr 4</w:t>
      </w:r>
    </w:p>
    <w:p w14:paraId="3BCA7CA6" w14:textId="77777777" w:rsidR="00433113" w:rsidRPr="00F77FCE" w:rsidRDefault="00433113" w:rsidP="00433113">
      <w:pPr>
        <w:spacing w:after="240" w:line="276" w:lineRule="auto"/>
        <w:ind w:left="360"/>
        <w:jc w:val="both"/>
        <w:rPr>
          <w:sz w:val="22"/>
          <w:szCs w:val="22"/>
        </w:rPr>
      </w:pPr>
      <w:r w:rsidRPr="00F77FCE">
        <w:rPr>
          <w:sz w:val="22"/>
          <w:szCs w:val="22"/>
        </w:rPr>
        <w:lastRenderedPageBreak/>
        <w:t>Czy Zamawiający wyrazi zgodę by producent nie dostarczał certyfikatów kontroli jakości podłoży mikrobiologicznych z każdą partią produktów, lecz udostępnił je na swojej stronie www, gdzie są łatwo dostępne?</w:t>
      </w:r>
    </w:p>
    <w:p w14:paraId="621CC9E3" w14:textId="4DCF6772" w:rsidR="00433113" w:rsidRPr="00F77FCE" w:rsidRDefault="00433113" w:rsidP="00433113">
      <w:pPr>
        <w:spacing w:after="240" w:line="276" w:lineRule="auto"/>
        <w:ind w:left="360"/>
        <w:jc w:val="both"/>
        <w:rPr>
          <w:b/>
          <w:bCs/>
          <w:sz w:val="22"/>
          <w:szCs w:val="22"/>
        </w:rPr>
      </w:pPr>
      <w:r w:rsidRPr="00F77FCE">
        <w:rPr>
          <w:b/>
          <w:bCs/>
          <w:sz w:val="22"/>
          <w:szCs w:val="22"/>
        </w:rPr>
        <w:t>Odp.:</w:t>
      </w:r>
      <w:r w:rsidR="0077042F" w:rsidRPr="00F77FCE">
        <w:rPr>
          <w:b/>
          <w:bCs/>
          <w:sz w:val="22"/>
          <w:szCs w:val="22"/>
        </w:rPr>
        <w:t xml:space="preserve"> </w:t>
      </w:r>
      <w:r w:rsidR="00114B23" w:rsidRPr="00F77FCE">
        <w:rPr>
          <w:b/>
          <w:bCs/>
          <w:sz w:val="22"/>
          <w:szCs w:val="22"/>
        </w:rPr>
        <w:t xml:space="preserve">Zamawiający </w:t>
      </w:r>
      <w:r w:rsidR="00CB7052" w:rsidRPr="00F77FCE">
        <w:rPr>
          <w:b/>
          <w:bCs/>
          <w:sz w:val="22"/>
          <w:szCs w:val="22"/>
        </w:rPr>
        <w:t>informuję o modyfikacji załącznika nr 1 SIWZ w zakresie zadania nr 4 w powyższej kwestii</w:t>
      </w:r>
    </w:p>
    <w:p w14:paraId="057A04A7" w14:textId="77777777" w:rsidR="00433113" w:rsidRPr="00F77FCE" w:rsidRDefault="00433113" w:rsidP="00EC5E7A">
      <w:pPr>
        <w:numPr>
          <w:ilvl w:val="0"/>
          <w:numId w:val="8"/>
        </w:numPr>
        <w:spacing w:after="240" w:line="276" w:lineRule="auto"/>
        <w:jc w:val="both"/>
        <w:rPr>
          <w:b/>
          <w:bCs/>
          <w:sz w:val="22"/>
          <w:szCs w:val="22"/>
        </w:rPr>
      </w:pPr>
      <w:r w:rsidRPr="00F77FCE">
        <w:rPr>
          <w:b/>
          <w:bCs/>
          <w:sz w:val="22"/>
          <w:szCs w:val="22"/>
        </w:rPr>
        <w:t>Dotyczy zadania nr 8</w:t>
      </w:r>
    </w:p>
    <w:p w14:paraId="35111F75" w14:textId="77777777" w:rsidR="00433113" w:rsidRPr="00F77FCE" w:rsidRDefault="00433113" w:rsidP="00433113">
      <w:pPr>
        <w:spacing w:after="240" w:line="276" w:lineRule="auto"/>
        <w:ind w:left="360"/>
        <w:jc w:val="both"/>
        <w:rPr>
          <w:sz w:val="22"/>
          <w:szCs w:val="22"/>
        </w:rPr>
      </w:pPr>
      <w:r w:rsidRPr="00F77FCE">
        <w:rPr>
          <w:sz w:val="22"/>
          <w:szCs w:val="22"/>
        </w:rPr>
        <w:t>Czy Zamawiający w pozycji nr 1 wyrazi zgodę na zaoferowanie testu zgodnie z załączoną metodyką (załącznik nr 1 do pytań)?</w:t>
      </w:r>
    </w:p>
    <w:p w14:paraId="6CF0AC75" w14:textId="63473F2E" w:rsidR="00433113" w:rsidRPr="00F77FCE" w:rsidRDefault="00433113" w:rsidP="00433113">
      <w:pPr>
        <w:spacing w:after="240" w:line="276" w:lineRule="auto"/>
        <w:ind w:left="360"/>
        <w:jc w:val="both"/>
        <w:rPr>
          <w:b/>
          <w:bCs/>
          <w:sz w:val="22"/>
          <w:szCs w:val="22"/>
        </w:rPr>
      </w:pPr>
      <w:r w:rsidRPr="00F77FCE">
        <w:rPr>
          <w:b/>
          <w:bCs/>
          <w:sz w:val="22"/>
          <w:szCs w:val="22"/>
        </w:rPr>
        <w:t>Odp.:</w:t>
      </w:r>
      <w:r w:rsidR="0077042F" w:rsidRPr="00F77FCE">
        <w:rPr>
          <w:b/>
          <w:bCs/>
          <w:sz w:val="22"/>
          <w:szCs w:val="22"/>
        </w:rPr>
        <w:t xml:space="preserve"> </w:t>
      </w:r>
      <w:r w:rsidR="00CA1131" w:rsidRPr="00F77FCE">
        <w:rPr>
          <w:b/>
          <w:bCs/>
          <w:sz w:val="22"/>
          <w:szCs w:val="22"/>
        </w:rPr>
        <w:t xml:space="preserve"> Zamawiający nie zmienia zapisów SIWZ</w:t>
      </w:r>
    </w:p>
    <w:p w14:paraId="6815065A" w14:textId="77777777" w:rsidR="00433113" w:rsidRPr="00F77FCE" w:rsidRDefault="00433113" w:rsidP="00EC5E7A">
      <w:pPr>
        <w:numPr>
          <w:ilvl w:val="0"/>
          <w:numId w:val="8"/>
        </w:numPr>
        <w:spacing w:after="240" w:line="276" w:lineRule="auto"/>
        <w:jc w:val="both"/>
        <w:rPr>
          <w:b/>
          <w:bCs/>
          <w:sz w:val="22"/>
          <w:szCs w:val="22"/>
        </w:rPr>
      </w:pPr>
      <w:r w:rsidRPr="00F77FCE">
        <w:rPr>
          <w:b/>
          <w:bCs/>
          <w:sz w:val="22"/>
          <w:szCs w:val="22"/>
        </w:rPr>
        <w:t>Dotyczy zadania nr 8</w:t>
      </w:r>
    </w:p>
    <w:p w14:paraId="09A1A2A9" w14:textId="77777777" w:rsidR="00433113" w:rsidRPr="00F77FCE" w:rsidRDefault="00433113" w:rsidP="00433113">
      <w:pPr>
        <w:spacing w:after="240" w:line="276" w:lineRule="auto"/>
        <w:ind w:left="360"/>
        <w:jc w:val="both"/>
        <w:rPr>
          <w:sz w:val="22"/>
          <w:szCs w:val="22"/>
        </w:rPr>
      </w:pPr>
      <w:r w:rsidRPr="00F77FCE">
        <w:rPr>
          <w:sz w:val="22"/>
          <w:szCs w:val="22"/>
        </w:rPr>
        <w:t>Czy Zamawiający w pozycji nr 2 wyrazi zgodę na zaoferowanie testu zgodnie z załączoną metodyką (załącznik nr 2 do pytań)?</w:t>
      </w:r>
    </w:p>
    <w:p w14:paraId="18E9D975" w14:textId="06B87BFC" w:rsidR="00433113" w:rsidRPr="00F77FCE" w:rsidRDefault="00433113" w:rsidP="00433113">
      <w:pPr>
        <w:spacing w:after="240" w:line="276" w:lineRule="auto"/>
        <w:ind w:left="360"/>
        <w:jc w:val="both"/>
        <w:rPr>
          <w:b/>
          <w:bCs/>
          <w:sz w:val="22"/>
          <w:szCs w:val="22"/>
        </w:rPr>
      </w:pPr>
      <w:r w:rsidRPr="00F77FCE">
        <w:rPr>
          <w:b/>
          <w:bCs/>
          <w:sz w:val="22"/>
          <w:szCs w:val="22"/>
        </w:rPr>
        <w:t>Odp.:</w:t>
      </w:r>
      <w:r w:rsidR="00CA1131" w:rsidRPr="00F77FCE">
        <w:rPr>
          <w:b/>
          <w:bCs/>
          <w:sz w:val="22"/>
          <w:szCs w:val="22"/>
        </w:rPr>
        <w:t xml:space="preserve"> Zamawiający nie zmienia zapisów SIWZ</w:t>
      </w:r>
    </w:p>
    <w:p w14:paraId="5E48097C" w14:textId="77777777" w:rsidR="00433113" w:rsidRPr="00F77FCE" w:rsidRDefault="002A7B01" w:rsidP="00EC5E7A">
      <w:pPr>
        <w:numPr>
          <w:ilvl w:val="0"/>
          <w:numId w:val="8"/>
        </w:numPr>
        <w:spacing w:after="240" w:line="276" w:lineRule="auto"/>
        <w:jc w:val="both"/>
        <w:rPr>
          <w:b/>
          <w:bCs/>
          <w:sz w:val="22"/>
          <w:szCs w:val="22"/>
        </w:rPr>
      </w:pPr>
      <w:r w:rsidRPr="00F77FCE">
        <w:rPr>
          <w:b/>
          <w:bCs/>
          <w:sz w:val="22"/>
          <w:szCs w:val="22"/>
        </w:rPr>
        <w:t>Dotyczy zadania nr 11</w:t>
      </w:r>
    </w:p>
    <w:p w14:paraId="0CA0CBCB" w14:textId="77777777" w:rsidR="002A7B01" w:rsidRPr="00F77FCE" w:rsidRDefault="002A7B01" w:rsidP="002A7B01">
      <w:pPr>
        <w:spacing w:after="240" w:line="276" w:lineRule="auto"/>
        <w:jc w:val="both"/>
        <w:rPr>
          <w:sz w:val="22"/>
          <w:szCs w:val="22"/>
        </w:rPr>
      </w:pPr>
      <w:r w:rsidRPr="00F77FCE">
        <w:rPr>
          <w:b/>
          <w:bCs/>
          <w:sz w:val="22"/>
          <w:szCs w:val="22"/>
        </w:rPr>
        <w:t xml:space="preserve">       </w:t>
      </w:r>
      <w:r w:rsidRPr="00F77FCE">
        <w:rPr>
          <w:sz w:val="22"/>
          <w:szCs w:val="22"/>
        </w:rPr>
        <w:t>Prosimy o podanie dostawcy LIS, do którego Zamawiający wymaga wpięcia analizatora ELISA.</w:t>
      </w:r>
    </w:p>
    <w:p w14:paraId="0FB6D3E3" w14:textId="77777777" w:rsidR="002A7B01" w:rsidRPr="00F77FCE" w:rsidRDefault="002A7B01" w:rsidP="002A7B01">
      <w:pPr>
        <w:spacing w:after="240" w:line="276" w:lineRule="auto"/>
        <w:ind w:left="360"/>
        <w:jc w:val="both"/>
        <w:rPr>
          <w:b/>
          <w:bCs/>
          <w:sz w:val="22"/>
          <w:szCs w:val="22"/>
        </w:rPr>
      </w:pPr>
      <w:r w:rsidRPr="00F77FCE">
        <w:rPr>
          <w:b/>
          <w:bCs/>
          <w:sz w:val="22"/>
          <w:szCs w:val="22"/>
        </w:rPr>
        <w:t>Odp.:</w:t>
      </w:r>
      <w:r w:rsidR="005C3E1A" w:rsidRPr="00F77FCE">
        <w:rPr>
          <w:b/>
          <w:bCs/>
          <w:sz w:val="22"/>
          <w:szCs w:val="22"/>
        </w:rPr>
        <w:t xml:space="preserve"> Marcel</w:t>
      </w:r>
    </w:p>
    <w:p w14:paraId="73EB5439" w14:textId="77777777" w:rsidR="002A7B01" w:rsidRPr="00F77FCE" w:rsidRDefault="002A7B01" w:rsidP="00EC5E7A">
      <w:pPr>
        <w:numPr>
          <w:ilvl w:val="0"/>
          <w:numId w:val="8"/>
        </w:numPr>
        <w:spacing w:after="240" w:line="276" w:lineRule="auto"/>
        <w:jc w:val="both"/>
        <w:rPr>
          <w:b/>
          <w:bCs/>
          <w:sz w:val="22"/>
          <w:szCs w:val="22"/>
        </w:rPr>
      </w:pPr>
      <w:r w:rsidRPr="00F77FCE">
        <w:rPr>
          <w:b/>
          <w:bCs/>
          <w:sz w:val="22"/>
          <w:szCs w:val="22"/>
        </w:rPr>
        <w:t>Dotyczy zadania nr 18</w:t>
      </w:r>
    </w:p>
    <w:p w14:paraId="260B07B8" w14:textId="77777777" w:rsidR="002A7B01" w:rsidRPr="00F77FCE" w:rsidRDefault="002A7B01" w:rsidP="002A7B01">
      <w:pPr>
        <w:spacing w:after="240" w:line="276" w:lineRule="auto"/>
        <w:ind w:left="360"/>
        <w:jc w:val="both"/>
        <w:rPr>
          <w:sz w:val="22"/>
          <w:szCs w:val="22"/>
        </w:rPr>
      </w:pPr>
      <w:r w:rsidRPr="00F77FCE">
        <w:rPr>
          <w:sz w:val="22"/>
          <w:szCs w:val="22"/>
        </w:rPr>
        <w:t>Prosimy Zamawiającego o doprecyzowanie wymogu: możliwość wyboru barwy moczu. W jaki sposób/w jakiej formie Zamawiający oczekuje spełnienia opisanego wymagania? W jakim celu Zamawiający wymaga zapewnienia możliwości wyboru barwy moczu?</w:t>
      </w:r>
    </w:p>
    <w:p w14:paraId="1033DECF" w14:textId="77777777" w:rsidR="002A7B01" w:rsidRPr="00F77FCE" w:rsidRDefault="002A7B01" w:rsidP="002A7B01">
      <w:pPr>
        <w:spacing w:after="240" w:line="276" w:lineRule="auto"/>
        <w:ind w:left="360"/>
        <w:jc w:val="both"/>
        <w:rPr>
          <w:b/>
          <w:bCs/>
          <w:sz w:val="22"/>
          <w:szCs w:val="22"/>
        </w:rPr>
      </w:pPr>
      <w:r w:rsidRPr="00F77FCE">
        <w:rPr>
          <w:b/>
          <w:bCs/>
          <w:sz w:val="22"/>
          <w:szCs w:val="22"/>
        </w:rPr>
        <w:t>Odp.:</w:t>
      </w:r>
      <w:r w:rsidR="00B14FD1" w:rsidRPr="00F77FCE">
        <w:rPr>
          <w:b/>
          <w:bCs/>
          <w:sz w:val="22"/>
          <w:szCs w:val="22"/>
        </w:rPr>
        <w:t xml:space="preserve"> Możliwość wyboru opcji w menu oprogramowania aparatu w celu korekty w przypadku błędnego odczytu lub nietypowego zabarwienia moczu np. barwy zielonej </w:t>
      </w:r>
    </w:p>
    <w:p w14:paraId="30F7712F" w14:textId="77777777" w:rsidR="002A7B01" w:rsidRPr="00F77FCE" w:rsidRDefault="002A7B01" w:rsidP="00EC5E7A">
      <w:pPr>
        <w:numPr>
          <w:ilvl w:val="0"/>
          <w:numId w:val="8"/>
        </w:numPr>
        <w:spacing w:after="240" w:line="276" w:lineRule="auto"/>
        <w:jc w:val="both"/>
        <w:rPr>
          <w:b/>
          <w:bCs/>
          <w:sz w:val="22"/>
          <w:szCs w:val="22"/>
        </w:rPr>
      </w:pPr>
      <w:r w:rsidRPr="00F77FCE">
        <w:rPr>
          <w:b/>
          <w:bCs/>
          <w:sz w:val="22"/>
          <w:szCs w:val="22"/>
        </w:rPr>
        <w:t>Dotyczy zadania nr 18</w:t>
      </w:r>
    </w:p>
    <w:p w14:paraId="1FBDE494" w14:textId="77777777" w:rsidR="002A7B01" w:rsidRPr="00F77FCE" w:rsidRDefault="002A7B01" w:rsidP="002A7B01">
      <w:pPr>
        <w:spacing w:after="240" w:line="276" w:lineRule="auto"/>
        <w:ind w:left="360"/>
        <w:jc w:val="both"/>
        <w:rPr>
          <w:sz w:val="22"/>
          <w:szCs w:val="22"/>
        </w:rPr>
      </w:pPr>
      <w:r w:rsidRPr="00F77FCE">
        <w:rPr>
          <w:sz w:val="22"/>
          <w:szCs w:val="22"/>
        </w:rPr>
        <w:t>Prosimy Zamawiającego o doprecyzowanie wymogu: możliwość wyboru klarowności moczu. W jaki sposób/w jakiej formie Zamawiający oczekuje spełnienia opisanego wymagania? W jakim celu Zamawiający wymaga zapewnienia możliwości wyboru klarowności moczu?</w:t>
      </w:r>
    </w:p>
    <w:p w14:paraId="52F6C6B3" w14:textId="77777777" w:rsidR="002A7B01" w:rsidRPr="00F77FCE" w:rsidRDefault="002A7B01" w:rsidP="002A7B01">
      <w:pPr>
        <w:spacing w:after="240" w:line="276" w:lineRule="auto"/>
        <w:ind w:left="360"/>
        <w:jc w:val="both"/>
        <w:rPr>
          <w:b/>
          <w:bCs/>
          <w:sz w:val="22"/>
          <w:szCs w:val="22"/>
        </w:rPr>
      </w:pPr>
      <w:r w:rsidRPr="00F77FCE">
        <w:rPr>
          <w:b/>
          <w:bCs/>
          <w:sz w:val="22"/>
          <w:szCs w:val="22"/>
        </w:rPr>
        <w:t>Odp.:</w:t>
      </w:r>
      <w:r w:rsidR="005E3A88" w:rsidRPr="00F77FCE">
        <w:rPr>
          <w:b/>
          <w:bCs/>
          <w:sz w:val="22"/>
          <w:szCs w:val="22"/>
        </w:rPr>
        <w:t xml:space="preserve"> </w:t>
      </w:r>
      <w:r w:rsidR="007E34F2" w:rsidRPr="00F77FCE">
        <w:rPr>
          <w:b/>
          <w:bCs/>
          <w:sz w:val="22"/>
          <w:szCs w:val="22"/>
        </w:rPr>
        <w:t>Możliwość wyboru w opcji menu oprogramowania</w:t>
      </w:r>
      <w:r w:rsidR="000878CB" w:rsidRPr="00F77FCE">
        <w:rPr>
          <w:b/>
          <w:bCs/>
          <w:sz w:val="22"/>
          <w:szCs w:val="22"/>
        </w:rPr>
        <w:t xml:space="preserve"> aparatu</w:t>
      </w:r>
      <w:r w:rsidR="007E34F2" w:rsidRPr="00F77FCE">
        <w:rPr>
          <w:b/>
          <w:bCs/>
          <w:sz w:val="22"/>
          <w:szCs w:val="22"/>
        </w:rPr>
        <w:t xml:space="preserve"> w celu uzyskania na wyniku wszystkich parametrów moczu</w:t>
      </w:r>
    </w:p>
    <w:p w14:paraId="60319F10" w14:textId="77777777" w:rsidR="002A7B01" w:rsidRPr="00F77FCE" w:rsidRDefault="002A7B01" w:rsidP="00EC5E7A">
      <w:pPr>
        <w:numPr>
          <w:ilvl w:val="0"/>
          <w:numId w:val="8"/>
        </w:numPr>
        <w:spacing w:after="240" w:line="276" w:lineRule="auto"/>
        <w:jc w:val="both"/>
        <w:rPr>
          <w:b/>
          <w:bCs/>
          <w:sz w:val="22"/>
          <w:szCs w:val="22"/>
        </w:rPr>
      </w:pPr>
      <w:r w:rsidRPr="00F77FCE">
        <w:rPr>
          <w:b/>
          <w:bCs/>
          <w:sz w:val="22"/>
          <w:szCs w:val="22"/>
        </w:rPr>
        <w:t xml:space="preserve">Dotyczy zadania nr 18 </w:t>
      </w:r>
    </w:p>
    <w:p w14:paraId="6AB00113" w14:textId="77777777" w:rsidR="002A7B01" w:rsidRPr="00F77FCE" w:rsidRDefault="002A7B01" w:rsidP="002A7B01">
      <w:pPr>
        <w:spacing w:after="240" w:line="276" w:lineRule="auto"/>
        <w:ind w:left="360"/>
        <w:jc w:val="both"/>
        <w:rPr>
          <w:sz w:val="22"/>
          <w:szCs w:val="22"/>
        </w:rPr>
      </w:pPr>
      <w:r w:rsidRPr="00F77FCE">
        <w:rPr>
          <w:sz w:val="22"/>
          <w:szCs w:val="22"/>
        </w:rPr>
        <w:t>Prosimy o podanie dostawcy LIS, do którego Zamawiający wymaga wpięcia analizatorów do moczu.</w:t>
      </w:r>
    </w:p>
    <w:p w14:paraId="7D26350D" w14:textId="77777777" w:rsidR="002A7B01" w:rsidRPr="00F77FCE" w:rsidRDefault="002A7B01" w:rsidP="002A7B01">
      <w:pPr>
        <w:spacing w:after="240" w:line="276" w:lineRule="auto"/>
        <w:ind w:left="360"/>
        <w:jc w:val="both"/>
        <w:rPr>
          <w:b/>
          <w:bCs/>
          <w:sz w:val="22"/>
          <w:szCs w:val="22"/>
        </w:rPr>
      </w:pPr>
      <w:bookmarkStart w:id="26" w:name="_Hlk60833882"/>
      <w:r w:rsidRPr="00F77FCE">
        <w:rPr>
          <w:b/>
          <w:bCs/>
          <w:sz w:val="22"/>
          <w:szCs w:val="22"/>
        </w:rPr>
        <w:t>Odp.:</w:t>
      </w:r>
      <w:r w:rsidR="00623728" w:rsidRPr="00F77FCE">
        <w:rPr>
          <w:b/>
          <w:bCs/>
          <w:sz w:val="22"/>
          <w:szCs w:val="22"/>
        </w:rPr>
        <w:t xml:space="preserve"> Marcel</w:t>
      </w:r>
    </w:p>
    <w:bookmarkEnd w:id="26"/>
    <w:p w14:paraId="3DCE3D4B" w14:textId="77777777" w:rsidR="002A7B01" w:rsidRPr="00F77FCE" w:rsidRDefault="0025695E" w:rsidP="00EC5E7A">
      <w:pPr>
        <w:numPr>
          <w:ilvl w:val="0"/>
          <w:numId w:val="8"/>
        </w:numPr>
        <w:spacing w:after="240" w:line="276" w:lineRule="auto"/>
        <w:jc w:val="both"/>
        <w:rPr>
          <w:b/>
          <w:bCs/>
          <w:sz w:val="22"/>
          <w:szCs w:val="22"/>
        </w:rPr>
      </w:pPr>
      <w:r w:rsidRPr="00F77FCE">
        <w:rPr>
          <w:b/>
          <w:bCs/>
          <w:sz w:val="22"/>
          <w:szCs w:val="22"/>
        </w:rPr>
        <w:lastRenderedPageBreak/>
        <w:t>Dotyczy zadania nr 5</w:t>
      </w:r>
    </w:p>
    <w:p w14:paraId="2C122C9B" w14:textId="77777777" w:rsidR="0025695E" w:rsidRPr="00F77FCE" w:rsidRDefault="0025695E" w:rsidP="0025695E">
      <w:pPr>
        <w:spacing w:after="240" w:line="276" w:lineRule="auto"/>
        <w:ind w:left="360"/>
        <w:jc w:val="both"/>
        <w:rPr>
          <w:sz w:val="22"/>
          <w:szCs w:val="22"/>
        </w:rPr>
      </w:pPr>
      <w:r w:rsidRPr="00F77FCE">
        <w:rPr>
          <w:sz w:val="22"/>
          <w:szCs w:val="22"/>
        </w:rPr>
        <w:t xml:space="preserve">Prosimy o wyłączenie pozycji 7-11 z pakietu 5 utworzenie z niej odrębnego pakietu. Obecny opis przedmiotu zamówienia tworzy preferencje dla konkretnego wytwórcy, dysponującego pełnym asortymentem wymienionych w Zadaniu 5 uniemożliwiając składanie ofert pozostałym podmiotom posiadającym w swojej ofercie testy </w:t>
      </w:r>
      <w:proofErr w:type="spellStart"/>
      <w:r w:rsidRPr="00F77FCE">
        <w:rPr>
          <w:sz w:val="22"/>
          <w:szCs w:val="22"/>
        </w:rPr>
        <w:t>immunochromatograficzne</w:t>
      </w:r>
      <w:proofErr w:type="spellEnd"/>
      <w:r w:rsidRPr="00F77FCE">
        <w:rPr>
          <w:sz w:val="22"/>
          <w:szCs w:val="22"/>
        </w:rPr>
        <w:t xml:space="preserve"> (kasetkowe), lecz nie posiadającym pozostałej części asortymentu, co budzi podejrzenia o faworyzowanie konkretnego wytwórcy przez Zamawiającego z naruszeniem dyscypliny finansów publicznych (na podstawie przepisów zawartych art. 17.1 pkt. 1) i pkt. 5b) ustawy z dnia 17 grudnia 2004r. o odpowiedzialności za naruszanie dyscypliny finansów publicznych (wraz z </w:t>
      </w:r>
      <w:proofErr w:type="spellStart"/>
      <w:r w:rsidRPr="00F77FCE">
        <w:rPr>
          <w:sz w:val="22"/>
          <w:szCs w:val="22"/>
        </w:rPr>
        <w:t>późn</w:t>
      </w:r>
      <w:proofErr w:type="spellEnd"/>
      <w:r w:rsidRPr="00F77FCE">
        <w:rPr>
          <w:sz w:val="22"/>
          <w:szCs w:val="22"/>
        </w:rPr>
        <w:t xml:space="preserve">. zm.)). Poprzez sformułowanie przedmiotu zamówienia ograniczające faktyczny krąg podmiotów ubiegających się o udzielenie zamówienia, posiadających w swojej ofercie testy </w:t>
      </w:r>
      <w:proofErr w:type="spellStart"/>
      <w:r w:rsidRPr="00F77FCE">
        <w:rPr>
          <w:sz w:val="22"/>
          <w:szCs w:val="22"/>
        </w:rPr>
        <w:t>immunochromatograficzne</w:t>
      </w:r>
      <w:proofErr w:type="spellEnd"/>
      <w:r w:rsidRPr="00F77FCE">
        <w:rPr>
          <w:sz w:val="22"/>
          <w:szCs w:val="22"/>
        </w:rPr>
        <w:t xml:space="preserve">, Zamawiający narusza odpowiednie przepisy ustawy PZP: </w:t>
      </w:r>
    </w:p>
    <w:p w14:paraId="5045FF4A" w14:textId="77777777" w:rsidR="0025695E" w:rsidRPr="00F77FCE" w:rsidRDefault="0025695E" w:rsidP="0025695E">
      <w:pPr>
        <w:spacing w:after="240" w:line="276" w:lineRule="auto"/>
        <w:ind w:left="360"/>
        <w:jc w:val="both"/>
        <w:rPr>
          <w:sz w:val="22"/>
          <w:szCs w:val="22"/>
        </w:rPr>
      </w:pPr>
      <w:r w:rsidRPr="00F77FCE">
        <w:rPr>
          <w:sz w:val="22"/>
          <w:szCs w:val="22"/>
        </w:rPr>
        <w:t xml:space="preserve">1) art. 7 ust. 1, poprzez przeprowadzenie postępowania w sposób naruszający zasadę uczciwej konkurencji, równego traktowania wykonawców, przejrzystości oraz proporcjonalności, poprzez sformułowanie postanowień SIWZ w sposób bezzasadnie ograniczający krąg podmiotów uprawnionych do ubiegania się o udzielenie zamówienia w postępowaniu; </w:t>
      </w:r>
    </w:p>
    <w:p w14:paraId="285F9094" w14:textId="77777777" w:rsidR="0025695E" w:rsidRPr="00F77FCE" w:rsidRDefault="0025695E" w:rsidP="0025695E">
      <w:pPr>
        <w:spacing w:after="240" w:line="276" w:lineRule="auto"/>
        <w:ind w:left="360"/>
        <w:jc w:val="both"/>
        <w:rPr>
          <w:sz w:val="22"/>
          <w:szCs w:val="22"/>
        </w:rPr>
      </w:pPr>
      <w:r w:rsidRPr="00F77FCE">
        <w:rPr>
          <w:sz w:val="22"/>
          <w:szCs w:val="22"/>
        </w:rPr>
        <w:t xml:space="preserve">2) art. 29 ust. 1, 2 i 3 w zw. z art. 7 ust. 1, poprzez wadliwe opisanie przedmiotu zamówienia, polegające na wprowadzeniu do jednego zamówienia produktów dostępnych tylko u jednego lub bardzo ograniczonej liczby podmiotów bez podziału tego zamówienia na części i tym samym ograniczenie liczby wykonawców uprawnionych do ubiegania się o udzielenie zamówienia w postępowaniu; </w:t>
      </w:r>
    </w:p>
    <w:p w14:paraId="753A374F" w14:textId="77777777" w:rsidR="0025695E" w:rsidRPr="00F77FCE" w:rsidRDefault="0025695E" w:rsidP="0025695E">
      <w:pPr>
        <w:spacing w:after="240" w:line="276" w:lineRule="auto"/>
        <w:ind w:left="360"/>
        <w:jc w:val="both"/>
        <w:rPr>
          <w:sz w:val="22"/>
          <w:szCs w:val="22"/>
        </w:rPr>
      </w:pPr>
      <w:r w:rsidRPr="00F77FCE">
        <w:rPr>
          <w:sz w:val="22"/>
          <w:szCs w:val="22"/>
        </w:rPr>
        <w:t>3) art. 29 ust. 1, 2 i 3 w zw. art. 36aa ust. 1 w zw. z art. 7 ust. 1, poprzez wadliwe opisanie przedmiotu zamówienia, polegające na niedopuszczeniu możliwości składania ofert częściowych/nieudzielenie zamówienia w częściach i tym samym ograniczenie liczby podmiotów uprawnionych do ubiegania się o udzielenie zamówienia w postępowaniu. W odniesieniu do art. 96 ust. 1 pkt. 11 ustawy PZP (zgodnie z którym Zamawiający powinien literalnie wskazać przyczyny niedokonania podziału zamówienia na części), cytowany przepis stanowi transpozycję do polskiego porządku prawnego normy zawartej w art. 46 ust. 1</w:t>
      </w:r>
      <w:r w:rsidRPr="00F77FCE">
        <w:t xml:space="preserve"> </w:t>
      </w:r>
      <w:r w:rsidRPr="00F77FCE">
        <w:rPr>
          <w:sz w:val="22"/>
          <w:szCs w:val="22"/>
        </w:rPr>
        <w:t>dyrektywy klasycznej. Zgodnie z motywem 78 preambuły do dyrektywy klasycznej w przypadku, gdy instytucja zamawiająca zdecyduje, że podział zamówienia na części nie byłby właściwy, stosowne indywidualne sprawozdanie lub dokumenty zamówienia powinny zawierać wskazanie głównych przyczyn decyzji instytucji zamawiającej. Przesłanki zawarte w powyższym motywie preambuły nie mają zastosowania w przedmiotowym postępowaniu. Zgodnie z treścią sentencji wyroku KIO z dnia 2017-01-02, sygn. akt.: KIO 2346/16 (w myśl którego KIO nakazała instytucji zamawiającej dokonanie podziału zamówienia na części) : „uznać należy, iż obawy związane z ewentualnymi niewielkimi trudnościami czy kosztami bądź nieznacznymi problemami z koordynowaniem działań wykonawców, a tym bardziej wygoda zamawiającego, nie powinny stanowić dostatecznej podstawy do zaniechania podziału zamówienia na części.”</w:t>
      </w:r>
    </w:p>
    <w:p w14:paraId="5568BEB8" w14:textId="77777777" w:rsidR="0025695E" w:rsidRPr="00F77FCE" w:rsidRDefault="0025695E" w:rsidP="0025695E">
      <w:pPr>
        <w:spacing w:after="240" w:line="276" w:lineRule="auto"/>
        <w:ind w:left="360"/>
        <w:jc w:val="both"/>
        <w:rPr>
          <w:b/>
          <w:bCs/>
          <w:sz w:val="22"/>
          <w:szCs w:val="22"/>
        </w:rPr>
      </w:pPr>
      <w:bookmarkStart w:id="27" w:name="_Hlk60834431"/>
      <w:r w:rsidRPr="00F77FCE">
        <w:rPr>
          <w:b/>
          <w:bCs/>
          <w:sz w:val="22"/>
          <w:szCs w:val="22"/>
        </w:rPr>
        <w:t>Odp.:</w:t>
      </w:r>
      <w:r w:rsidR="0077535A" w:rsidRPr="00F77FCE">
        <w:rPr>
          <w:b/>
          <w:bCs/>
          <w:sz w:val="22"/>
          <w:szCs w:val="22"/>
        </w:rPr>
        <w:t xml:space="preserve"> Zamawiający nie zmienia zapisów SIWZ</w:t>
      </w:r>
    </w:p>
    <w:bookmarkEnd w:id="27"/>
    <w:p w14:paraId="2E697DC6" w14:textId="77777777" w:rsidR="0025695E" w:rsidRPr="00F77FCE" w:rsidRDefault="0025695E" w:rsidP="00EC5E7A">
      <w:pPr>
        <w:numPr>
          <w:ilvl w:val="0"/>
          <w:numId w:val="8"/>
        </w:numPr>
        <w:spacing w:after="240" w:line="276" w:lineRule="auto"/>
        <w:jc w:val="both"/>
        <w:rPr>
          <w:b/>
          <w:bCs/>
          <w:sz w:val="22"/>
          <w:szCs w:val="22"/>
        </w:rPr>
      </w:pPr>
      <w:r w:rsidRPr="00F77FCE">
        <w:rPr>
          <w:b/>
          <w:bCs/>
          <w:sz w:val="22"/>
          <w:szCs w:val="22"/>
        </w:rPr>
        <w:t>Dotyczy zadania nr 5</w:t>
      </w:r>
    </w:p>
    <w:p w14:paraId="200AE21C" w14:textId="77777777" w:rsidR="0025695E" w:rsidRPr="00F77FCE" w:rsidRDefault="0025695E" w:rsidP="0025695E">
      <w:pPr>
        <w:spacing w:after="240" w:line="276" w:lineRule="auto"/>
        <w:ind w:left="360"/>
        <w:jc w:val="both"/>
        <w:rPr>
          <w:sz w:val="22"/>
          <w:szCs w:val="22"/>
        </w:rPr>
      </w:pPr>
      <w:r w:rsidRPr="00F77FCE">
        <w:rPr>
          <w:sz w:val="22"/>
          <w:szCs w:val="22"/>
        </w:rPr>
        <w:lastRenderedPageBreak/>
        <w:t xml:space="preserve">Obecnie przygotowany pakiet asortymentu faworyzuje konkretnego wytwórcę, który jako jedyny posiada zarówno testy </w:t>
      </w:r>
      <w:proofErr w:type="spellStart"/>
      <w:r w:rsidRPr="00F77FCE">
        <w:rPr>
          <w:sz w:val="22"/>
          <w:szCs w:val="22"/>
        </w:rPr>
        <w:t>immunochromatograficzne</w:t>
      </w:r>
      <w:proofErr w:type="spellEnd"/>
      <w:r w:rsidRPr="00F77FCE">
        <w:rPr>
          <w:sz w:val="22"/>
          <w:szCs w:val="22"/>
        </w:rPr>
        <w:t xml:space="preserve">, </w:t>
      </w:r>
      <w:proofErr w:type="spellStart"/>
      <w:r w:rsidRPr="00F77FCE">
        <w:rPr>
          <w:sz w:val="22"/>
          <w:szCs w:val="22"/>
        </w:rPr>
        <w:t>ureazowe</w:t>
      </w:r>
      <w:proofErr w:type="spellEnd"/>
      <w:r w:rsidRPr="00F77FCE">
        <w:rPr>
          <w:sz w:val="22"/>
          <w:szCs w:val="22"/>
        </w:rPr>
        <w:t xml:space="preserve"> oraz odczynniki laboratoryjne. Czy Zamawiający podzieli pakiet 5 w następujący sposób :</w:t>
      </w:r>
    </w:p>
    <w:p w14:paraId="5C910318" w14:textId="77777777" w:rsidR="0025695E" w:rsidRPr="00F77FCE" w:rsidRDefault="0025695E" w:rsidP="0025695E">
      <w:pPr>
        <w:spacing w:after="240" w:line="276" w:lineRule="auto"/>
        <w:ind w:left="360"/>
        <w:jc w:val="both"/>
        <w:rPr>
          <w:sz w:val="22"/>
          <w:szCs w:val="22"/>
        </w:rPr>
      </w:pPr>
      <w:r w:rsidRPr="00F77FCE">
        <w:rPr>
          <w:sz w:val="22"/>
          <w:szCs w:val="22"/>
        </w:rPr>
        <w:t xml:space="preserve">- testy </w:t>
      </w:r>
      <w:proofErr w:type="spellStart"/>
      <w:r w:rsidRPr="00F77FCE">
        <w:rPr>
          <w:sz w:val="22"/>
          <w:szCs w:val="22"/>
        </w:rPr>
        <w:t>imunochromatograficzne</w:t>
      </w:r>
      <w:proofErr w:type="spellEnd"/>
    </w:p>
    <w:p w14:paraId="42308F07" w14:textId="77777777" w:rsidR="0025695E" w:rsidRPr="00F77FCE" w:rsidRDefault="0025695E" w:rsidP="0025695E">
      <w:pPr>
        <w:spacing w:after="240" w:line="276" w:lineRule="auto"/>
        <w:ind w:left="360"/>
        <w:jc w:val="both"/>
        <w:rPr>
          <w:sz w:val="22"/>
          <w:szCs w:val="22"/>
        </w:rPr>
      </w:pPr>
      <w:r w:rsidRPr="00F77FCE">
        <w:rPr>
          <w:sz w:val="22"/>
          <w:szCs w:val="22"/>
        </w:rPr>
        <w:t xml:space="preserve">- testy </w:t>
      </w:r>
      <w:proofErr w:type="spellStart"/>
      <w:r w:rsidRPr="00F77FCE">
        <w:rPr>
          <w:sz w:val="22"/>
          <w:szCs w:val="22"/>
        </w:rPr>
        <w:t>ureazowe</w:t>
      </w:r>
      <w:proofErr w:type="spellEnd"/>
    </w:p>
    <w:p w14:paraId="5BEBDB2E" w14:textId="77777777" w:rsidR="0025695E" w:rsidRPr="00F77FCE" w:rsidRDefault="0025695E" w:rsidP="0025695E">
      <w:pPr>
        <w:spacing w:after="240" w:line="276" w:lineRule="auto"/>
        <w:ind w:left="360"/>
        <w:jc w:val="both"/>
        <w:rPr>
          <w:sz w:val="22"/>
          <w:szCs w:val="22"/>
        </w:rPr>
      </w:pPr>
      <w:r w:rsidRPr="00F77FCE">
        <w:rPr>
          <w:sz w:val="22"/>
          <w:szCs w:val="22"/>
        </w:rPr>
        <w:t>- odczynniki laboratoryjne?</w:t>
      </w:r>
    </w:p>
    <w:p w14:paraId="0244532C" w14:textId="77777777" w:rsidR="0025695E" w:rsidRPr="00F77FCE" w:rsidRDefault="0025695E" w:rsidP="0025695E">
      <w:pPr>
        <w:spacing w:after="240" w:line="276" w:lineRule="auto"/>
        <w:ind w:left="360"/>
        <w:jc w:val="both"/>
        <w:rPr>
          <w:sz w:val="22"/>
          <w:szCs w:val="22"/>
        </w:rPr>
      </w:pPr>
      <w:r w:rsidRPr="00F77FCE">
        <w:rPr>
          <w:sz w:val="22"/>
          <w:szCs w:val="22"/>
        </w:rPr>
        <w:t>Każda z powyższych kategorii produktów stanowi zbiór odrębny, niepowiązany strukturalnie ani funkcjonalnie z innymi kategoriami. Z tego względu umieszczenie w/w grup produktów w jednym pakiecie faktycznie wyklucza możliwość zaistnienia uczciwej konkurencji w przedmiotowym postępowaniu, tworząc dla wybranego wykonawcy monopol na kształtowanie cen ofert – przy czym wykonawca ustala ceny bezpośrednio lub poprzez podmioty pozostające z nim w stałych stosunkach gospodarczych. Liczba tych podmiotów nie ma znaczenia dla braku faktycznej konkurencji w sytuacji, w której w istocie jeden podmiot dyktuje wszystkie ceny przetargowe.</w:t>
      </w:r>
    </w:p>
    <w:p w14:paraId="12378233" w14:textId="77777777" w:rsidR="0025695E" w:rsidRPr="00F77FCE" w:rsidRDefault="0025695E" w:rsidP="0025695E">
      <w:pPr>
        <w:spacing w:after="240" w:line="276" w:lineRule="auto"/>
        <w:ind w:left="360"/>
        <w:jc w:val="both"/>
        <w:rPr>
          <w:sz w:val="22"/>
          <w:szCs w:val="22"/>
        </w:rPr>
      </w:pPr>
      <w:r w:rsidRPr="00F77FCE">
        <w:rPr>
          <w:sz w:val="22"/>
          <w:szCs w:val="22"/>
        </w:rPr>
        <w:t>Skutkować to będzie dopuszczeniem większej liczby wykonawców, co przełoży się na otrzymanie korzystnych cenowo ofert.</w:t>
      </w:r>
    </w:p>
    <w:p w14:paraId="768A8F61" w14:textId="77777777" w:rsidR="004C1450" w:rsidRPr="00F77FCE" w:rsidRDefault="004C1450" w:rsidP="0025695E">
      <w:pPr>
        <w:spacing w:after="240" w:line="276" w:lineRule="auto"/>
        <w:ind w:left="360"/>
        <w:jc w:val="both"/>
        <w:rPr>
          <w:b/>
          <w:bCs/>
          <w:sz w:val="22"/>
          <w:szCs w:val="22"/>
        </w:rPr>
      </w:pPr>
      <w:bookmarkStart w:id="28" w:name="_Hlk60834707"/>
      <w:r w:rsidRPr="00F77FCE">
        <w:rPr>
          <w:b/>
          <w:bCs/>
          <w:sz w:val="22"/>
          <w:szCs w:val="22"/>
        </w:rPr>
        <w:t>Odp.:</w:t>
      </w:r>
      <w:r w:rsidR="00EB1268" w:rsidRPr="00F77FCE">
        <w:rPr>
          <w:b/>
          <w:bCs/>
          <w:sz w:val="22"/>
          <w:szCs w:val="22"/>
        </w:rPr>
        <w:t xml:space="preserve"> Zamawiający nie zmienia zapisów SIWZ</w:t>
      </w:r>
    </w:p>
    <w:bookmarkEnd w:id="28"/>
    <w:p w14:paraId="3CAB7D91" w14:textId="77777777" w:rsidR="0025695E" w:rsidRPr="00F77FCE" w:rsidRDefault="004C1450" w:rsidP="00EC5E7A">
      <w:pPr>
        <w:numPr>
          <w:ilvl w:val="0"/>
          <w:numId w:val="8"/>
        </w:numPr>
        <w:spacing w:after="240" w:line="276" w:lineRule="auto"/>
        <w:jc w:val="both"/>
        <w:rPr>
          <w:b/>
          <w:bCs/>
          <w:sz w:val="22"/>
          <w:szCs w:val="22"/>
        </w:rPr>
      </w:pPr>
      <w:r w:rsidRPr="00F77FCE">
        <w:rPr>
          <w:b/>
          <w:bCs/>
          <w:sz w:val="22"/>
          <w:szCs w:val="22"/>
        </w:rPr>
        <w:t>Dotyczy zadania nr 7</w:t>
      </w:r>
    </w:p>
    <w:p w14:paraId="19FCEAEF" w14:textId="77777777" w:rsidR="004C1450" w:rsidRPr="00F77FCE" w:rsidRDefault="004C1450" w:rsidP="004C1450">
      <w:pPr>
        <w:spacing w:after="240" w:line="276" w:lineRule="auto"/>
        <w:ind w:left="360"/>
        <w:jc w:val="both"/>
        <w:rPr>
          <w:sz w:val="22"/>
          <w:szCs w:val="22"/>
        </w:rPr>
      </w:pPr>
      <w:r w:rsidRPr="00F77FCE">
        <w:rPr>
          <w:sz w:val="22"/>
          <w:szCs w:val="22"/>
        </w:rPr>
        <w:t>Zadanie nr 7. Dotyczy: Pozycja nr 29 „</w:t>
      </w:r>
      <w:proofErr w:type="spellStart"/>
      <w:r w:rsidRPr="00F77FCE">
        <w:rPr>
          <w:sz w:val="22"/>
          <w:szCs w:val="22"/>
        </w:rPr>
        <w:t>QuantiFeron</w:t>
      </w:r>
      <w:proofErr w:type="spellEnd"/>
      <w:r w:rsidRPr="00F77FCE">
        <w:rPr>
          <w:sz w:val="22"/>
          <w:szCs w:val="22"/>
        </w:rPr>
        <w:t xml:space="preserve">” oraz Pozycja 30 „Zestaw probówek do oznaczania </w:t>
      </w:r>
      <w:proofErr w:type="spellStart"/>
      <w:r w:rsidRPr="00F77FCE">
        <w:rPr>
          <w:sz w:val="22"/>
          <w:szCs w:val="22"/>
        </w:rPr>
        <w:t>QuantiFeronu</w:t>
      </w:r>
      <w:proofErr w:type="spellEnd"/>
      <w:r w:rsidRPr="00F77FCE">
        <w:rPr>
          <w:sz w:val="22"/>
          <w:szCs w:val="22"/>
        </w:rPr>
        <w:t xml:space="preserve"> ( 1xkontrola negatywna NIL, 1xpróba badana TB1, 1x próba badana TB2, 1x kontrola pozytywna MIT)” Pytanie: Czy Zamawiający wydzieli do osobnego pakietu wyżej wymienione pozycje? Uzasadnienie: Argumentujemy to wysoką specyfiką testu „</w:t>
      </w:r>
      <w:proofErr w:type="spellStart"/>
      <w:r w:rsidRPr="00F77FCE">
        <w:rPr>
          <w:sz w:val="22"/>
          <w:szCs w:val="22"/>
        </w:rPr>
        <w:t>QuantiFeron</w:t>
      </w:r>
      <w:proofErr w:type="spellEnd"/>
      <w:r w:rsidRPr="00F77FCE">
        <w:rPr>
          <w:sz w:val="22"/>
          <w:szCs w:val="22"/>
        </w:rPr>
        <w:t xml:space="preserve">” oraz probówek do oznaczania </w:t>
      </w:r>
      <w:proofErr w:type="spellStart"/>
      <w:r w:rsidRPr="00F77FCE">
        <w:rPr>
          <w:sz w:val="22"/>
          <w:szCs w:val="22"/>
        </w:rPr>
        <w:t>QuantiFeronu</w:t>
      </w:r>
      <w:proofErr w:type="spellEnd"/>
      <w:r w:rsidRPr="00F77FCE">
        <w:rPr>
          <w:sz w:val="22"/>
          <w:szCs w:val="22"/>
        </w:rPr>
        <w:t xml:space="preserve">, którego producentem jest firma QIAGEN GmbH, QIAGEN Strasse 1. Pozostałe pozycje w pakiecie nr 7 nie są produkowane i nie są dostarczane przez firmę QIAGEN GmbH, co znacząco utrudni złożenie oferty przez jednego dostawcę, który miałby możliwość zaoferowania wszystkich wymaganych parametrów z zadania nr 7. </w:t>
      </w:r>
    </w:p>
    <w:p w14:paraId="16CDA2B3" w14:textId="502871A8" w:rsidR="004C1450" w:rsidRPr="00F77FCE" w:rsidRDefault="004C1450" w:rsidP="004C1450">
      <w:pPr>
        <w:spacing w:after="240" w:line="276" w:lineRule="auto"/>
        <w:ind w:left="360"/>
        <w:jc w:val="both"/>
        <w:rPr>
          <w:b/>
          <w:bCs/>
          <w:sz w:val="22"/>
          <w:szCs w:val="22"/>
        </w:rPr>
      </w:pPr>
      <w:bookmarkStart w:id="29" w:name="_Hlk60834872"/>
      <w:r w:rsidRPr="00F77FCE">
        <w:rPr>
          <w:b/>
          <w:bCs/>
          <w:sz w:val="22"/>
          <w:szCs w:val="22"/>
        </w:rPr>
        <w:t>Odp.:</w:t>
      </w:r>
      <w:r w:rsidR="00422515" w:rsidRPr="00F77FCE">
        <w:rPr>
          <w:b/>
          <w:bCs/>
          <w:sz w:val="22"/>
          <w:szCs w:val="22"/>
        </w:rPr>
        <w:t xml:space="preserve"> Zamawiający informuję o modyfikacji załącznika nr 1 do SIWZ w zakresie zadania nr 7</w:t>
      </w:r>
      <w:r w:rsidR="002219C2" w:rsidRPr="00F77FCE">
        <w:rPr>
          <w:b/>
          <w:bCs/>
          <w:sz w:val="22"/>
          <w:szCs w:val="22"/>
        </w:rPr>
        <w:t xml:space="preserve">. </w:t>
      </w:r>
    </w:p>
    <w:bookmarkEnd w:id="29"/>
    <w:p w14:paraId="69E778A1" w14:textId="77777777" w:rsidR="004C1450" w:rsidRPr="00F77FCE" w:rsidRDefault="004C1450" w:rsidP="00EC5E7A">
      <w:pPr>
        <w:numPr>
          <w:ilvl w:val="0"/>
          <w:numId w:val="8"/>
        </w:numPr>
        <w:spacing w:after="240" w:line="276" w:lineRule="auto"/>
        <w:jc w:val="both"/>
        <w:rPr>
          <w:b/>
          <w:bCs/>
          <w:sz w:val="22"/>
          <w:szCs w:val="22"/>
        </w:rPr>
      </w:pPr>
      <w:r w:rsidRPr="00F77FCE">
        <w:rPr>
          <w:b/>
          <w:bCs/>
          <w:sz w:val="22"/>
          <w:szCs w:val="22"/>
        </w:rPr>
        <w:t>Dotyczy SIWZ</w:t>
      </w:r>
      <w:r w:rsidR="008B50F0" w:rsidRPr="00F77FCE">
        <w:rPr>
          <w:b/>
          <w:bCs/>
          <w:sz w:val="22"/>
          <w:szCs w:val="22"/>
        </w:rPr>
        <w:t xml:space="preserve"> </w:t>
      </w:r>
    </w:p>
    <w:p w14:paraId="700B9CE4" w14:textId="77777777" w:rsidR="008B5552" w:rsidRPr="00F77FCE" w:rsidRDefault="008B5552" w:rsidP="008B5552">
      <w:pPr>
        <w:spacing w:after="240" w:line="276" w:lineRule="auto"/>
        <w:ind w:left="360"/>
        <w:jc w:val="both"/>
        <w:rPr>
          <w:sz w:val="22"/>
          <w:szCs w:val="22"/>
        </w:rPr>
      </w:pPr>
      <w:r w:rsidRPr="00F77FCE">
        <w:rPr>
          <w:sz w:val="22"/>
          <w:szCs w:val="22"/>
        </w:rPr>
        <w:t>Czy Zamawiający zgodzi się na dostarczenie, instalację instrumentu i szkolenie użytkowników w czasie do 2 tygodni od daty podpisania umowy. Wymagany 7-dniowy termin dostarczenia instrumentu ogranicza konkurencyjność i faworyzuje obecnego dostawcę, którego instrument już znajduje się w laboratorium Zamawiającego a dodatkowo pozwoli zaoferować instrument fabrycznie nowy i dzięki temu pozwoli zaoferować instrument fabrycznie nowy?</w:t>
      </w:r>
    </w:p>
    <w:p w14:paraId="088EBFF5" w14:textId="77777777" w:rsidR="008B5552" w:rsidRPr="00F77FCE" w:rsidRDefault="008B5552" w:rsidP="008B5552">
      <w:pPr>
        <w:spacing w:after="240" w:line="276" w:lineRule="auto"/>
        <w:ind w:left="360"/>
        <w:jc w:val="both"/>
        <w:rPr>
          <w:b/>
          <w:bCs/>
          <w:sz w:val="22"/>
          <w:szCs w:val="22"/>
        </w:rPr>
      </w:pPr>
      <w:r w:rsidRPr="00F77FCE">
        <w:rPr>
          <w:b/>
          <w:bCs/>
          <w:sz w:val="22"/>
          <w:szCs w:val="22"/>
        </w:rPr>
        <w:t>Odp.:</w:t>
      </w:r>
      <w:r w:rsidR="00FA551B" w:rsidRPr="00F77FCE">
        <w:rPr>
          <w:b/>
          <w:bCs/>
          <w:sz w:val="22"/>
          <w:szCs w:val="22"/>
        </w:rPr>
        <w:t xml:space="preserve"> </w:t>
      </w:r>
      <w:r w:rsidR="00DF7A93" w:rsidRPr="00F77FCE">
        <w:rPr>
          <w:b/>
          <w:bCs/>
          <w:sz w:val="22"/>
          <w:szCs w:val="22"/>
        </w:rPr>
        <w:t xml:space="preserve">Zamawiający informuje o dokonaniu modyfikacji załącznika nr 1 SIWZ dla zadania nr 11 w zakresie terminu dostawy i uruchomienia aparatu </w:t>
      </w:r>
    </w:p>
    <w:p w14:paraId="6766C77C" w14:textId="77777777" w:rsidR="004C1450" w:rsidRPr="00F77FCE" w:rsidRDefault="008B5552" w:rsidP="00EC5E7A">
      <w:pPr>
        <w:numPr>
          <w:ilvl w:val="0"/>
          <w:numId w:val="8"/>
        </w:numPr>
        <w:spacing w:after="240" w:line="276" w:lineRule="auto"/>
        <w:jc w:val="both"/>
        <w:rPr>
          <w:b/>
          <w:bCs/>
          <w:sz w:val="22"/>
          <w:szCs w:val="22"/>
        </w:rPr>
      </w:pPr>
      <w:r w:rsidRPr="00F77FCE">
        <w:rPr>
          <w:b/>
          <w:bCs/>
          <w:sz w:val="22"/>
          <w:szCs w:val="22"/>
        </w:rPr>
        <w:t xml:space="preserve">Dotyczy </w:t>
      </w:r>
      <w:r w:rsidR="00513045" w:rsidRPr="00F77FCE">
        <w:rPr>
          <w:b/>
          <w:bCs/>
          <w:sz w:val="22"/>
          <w:szCs w:val="22"/>
        </w:rPr>
        <w:t xml:space="preserve">wzoru umowy </w:t>
      </w:r>
    </w:p>
    <w:p w14:paraId="6CFFC3B3" w14:textId="77777777" w:rsidR="00513045" w:rsidRPr="00F77FCE" w:rsidRDefault="00513045" w:rsidP="00513045">
      <w:pPr>
        <w:spacing w:after="240" w:line="276" w:lineRule="auto"/>
        <w:ind w:left="360"/>
        <w:jc w:val="both"/>
        <w:rPr>
          <w:sz w:val="22"/>
          <w:szCs w:val="22"/>
        </w:rPr>
      </w:pPr>
      <w:r w:rsidRPr="00F77FCE">
        <w:rPr>
          <w:sz w:val="22"/>
          <w:szCs w:val="22"/>
        </w:rPr>
        <w:lastRenderedPageBreak/>
        <w:t>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w:t>
      </w:r>
    </w:p>
    <w:p w14:paraId="2B039A32" w14:textId="1078E3D7" w:rsidR="00513045" w:rsidRPr="00F77FCE" w:rsidRDefault="00513045" w:rsidP="00513045">
      <w:pPr>
        <w:spacing w:after="240" w:line="276" w:lineRule="auto"/>
        <w:ind w:left="360"/>
        <w:jc w:val="both"/>
        <w:rPr>
          <w:b/>
          <w:bCs/>
          <w:sz w:val="22"/>
          <w:szCs w:val="22"/>
        </w:rPr>
      </w:pPr>
      <w:r w:rsidRPr="00F77FCE">
        <w:rPr>
          <w:b/>
          <w:bCs/>
          <w:sz w:val="22"/>
          <w:szCs w:val="22"/>
        </w:rPr>
        <w:t>Odp.:</w:t>
      </w:r>
      <w:r w:rsidR="00B91D9A" w:rsidRPr="00F77FCE">
        <w:rPr>
          <w:b/>
          <w:bCs/>
          <w:sz w:val="22"/>
          <w:szCs w:val="22"/>
        </w:rPr>
        <w:t xml:space="preserve"> Zamawiający dopuszcza </w:t>
      </w:r>
    </w:p>
    <w:p w14:paraId="443F46DB" w14:textId="77777777" w:rsidR="00513045" w:rsidRPr="00F77FCE" w:rsidRDefault="00513045" w:rsidP="00EC5E7A">
      <w:pPr>
        <w:numPr>
          <w:ilvl w:val="0"/>
          <w:numId w:val="8"/>
        </w:numPr>
        <w:spacing w:after="240" w:line="276" w:lineRule="auto"/>
        <w:jc w:val="both"/>
        <w:rPr>
          <w:b/>
          <w:bCs/>
          <w:sz w:val="22"/>
          <w:szCs w:val="22"/>
        </w:rPr>
      </w:pPr>
      <w:r w:rsidRPr="00F77FCE">
        <w:rPr>
          <w:b/>
          <w:bCs/>
          <w:sz w:val="22"/>
          <w:szCs w:val="22"/>
        </w:rPr>
        <w:t>Dotyczy formularza „Wzór oferty XLS – wymagane dokumenty” Informacje ogólne</w:t>
      </w:r>
    </w:p>
    <w:p w14:paraId="4A8E1F77" w14:textId="77777777" w:rsidR="00513045" w:rsidRPr="00F77FCE" w:rsidRDefault="00513045" w:rsidP="00513045">
      <w:pPr>
        <w:spacing w:after="240" w:line="276" w:lineRule="auto"/>
        <w:ind w:left="360"/>
        <w:jc w:val="both"/>
        <w:rPr>
          <w:sz w:val="22"/>
          <w:szCs w:val="22"/>
        </w:rPr>
      </w:pPr>
      <w:r w:rsidRPr="00F77FCE">
        <w:rPr>
          <w:sz w:val="22"/>
          <w:szCs w:val="22"/>
        </w:rPr>
        <w:t>Czy w celu większej przejrzystości formularza, Zamawiający wyrazi zgodę na pozostawienie tylko tych pakietów, do których Wykonawca przystępuje?</w:t>
      </w:r>
    </w:p>
    <w:p w14:paraId="495A0540" w14:textId="5F2162FA" w:rsidR="00513045" w:rsidRPr="00F77FCE" w:rsidRDefault="00513045" w:rsidP="00513045">
      <w:pPr>
        <w:spacing w:after="240" w:line="276" w:lineRule="auto"/>
        <w:ind w:left="360"/>
        <w:jc w:val="both"/>
        <w:rPr>
          <w:b/>
          <w:bCs/>
          <w:sz w:val="22"/>
          <w:szCs w:val="22"/>
        </w:rPr>
      </w:pPr>
      <w:r w:rsidRPr="00F77FCE">
        <w:rPr>
          <w:b/>
          <w:bCs/>
          <w:sz w:val="22"/>
          <w:szCs w:val="22"/>
        </w:rPr>
        <w:t>Odp.:</w:t>
      </w:r>
      <w:r w:rsidR="00127E31" w:rsidRPr="00F77FCE">
        <w:rPr>
          <w:b/>
          <w:bCs/>
          <w:sz w:val="22"/>
          <w:szCs w:val="22"/>
        </w:rPr>
        <w:t xml:space="preserve"> </w:t>
      </w:r>
      <w:bookmarkStart w:id="30" w:name="_Hlk61248963"/>
      <w:r w:rsidR="006E7553" w:rsidRPr="00F77FCE">
        <w:rPr>
          <w:b/>
          <w:bCs/>
          <w:sz w:val="22"/>
          <w:szCs w:val="22"/>
        </w:rPr>
        <w:t xml:space="preserve">Zamawiający </w:t>
      </w:r>
      <w:bookmarkEnd w:id="30"/>
      <w:r w:rsidR="004F1DB9" w:rsidRPr="00F77FCE">
        <w:rPr>
          <w:b/>
          <w:bCs/>
          <w:sz w:val="22"/>
          <w:szCs w:val="22"/>
        </w:rPr>
        <w:t>wyraża zgodę</w:t>
      </w:r>
    </w:p>
    <w:p w14:paraId="1D884D1B" w14:textId="77777777" w:rsidR="00513045" w:rsidRPr="00F77FCE" w:rsidRDefault="00513045" w:rsidP="00EC5E7A">
      <w:pPr>
        <w:numPr>
          <w:ilvl w:val="0"/>
          <w:numId w:val="8"/>
        </w:numPr>
        <w:spacing w:after="240" w:line="276" w:lineRule="auto"/>
        <w:jc w:val="both"/>
        <w:rPr>
          <w:b/>
          <w:bCs/>
          <w:sz w:val="22"/>
          <w:szCs w:val="22"/>
        </w:rPr>
      </w:pPr>
      <w:bookmarkStart w:id="31" w:name="_Hlk60835414"/>
      <w:r w:rsidRPr="00F77FCE">
        <w:rPr>
          <w:b/>
          <w:bCs/>
          <w:sz w:val="22"/>
          <w:szCs w:val="22"/>
        </w:rPr>
        <w:t xml:space="preserve">Dotyczy Wzoru Umowy dla zadania 21, Załącznik nr 31 do SIWZ </w:t>
      </w:r>
      <w:bookmarkEnd w:id="31"/>
      <w:r w:rsidRPr="00F77FCE">
        <w:rPr>
          <w:b/>
          <w:bCs/>
          <w:sz w:val="22"/>
          <w:szCs w:val="22"/>
        </w:rPr>
        <w:t>§5 ust. 3</w:t>
      </w:r>
    </w:p>
    <w:p w14:paraId="1102CB05" w14:textId="77777777" w:rsidR="00513045" w:rsidRPr="00F77FCE" w:rsidRDefault="00513045" w:rsidP="00513045">
      <w:pPr>
        <w:spacing w:after="240"/>
        <w:ind w:left="360"/>
        <w:jc w:val="both"/>
        <w:rPr>
          <w:sz w:val="22"/>
          <w:szCs w:val="22"/>
        </w:rPr>
      </w:pPr>
      <w:r w:rsidRPr="00F77FCE">
        <w:rPr>
          <w:sz w:val="22"/>
          <w:szCs w:val="22"/>
        </w:rPr>
        <w:t>Prosimy o uzupełnienie zapisu dotyczącego terminu „zamówienie pilne” odczynników. Proponujemy następujący zapis:</w:t>
      </w:r>
    </w:p>
    <w:p w14:paraId="333339DC" w14:textId="77777777" w:rsidR="00513045" w:rsidRPr="00F77FCE" w:rsidRDefault="00513045" w:rsidP="00513045">
      <w:pPr>
        <w:spacing w:after="240"/>
        <w:ind w:left="360"/>
        <w:jc w:val="both"/>
        <w:rPr>
          <w:sz w:val="22"/>
          <w:szCs w:val="22"/>
        </w:rPr>
      </w:pPr>
      <w:r w:rsidRPr="00F77FCE">
        <w:rPr>
          <w:sz w:val="22"/>
          <w:szCs w:val="22"/>
        </w:rPr>
        <w:t>„przy założeniu, że zamówienie Wykonawca otrzyma do godz. 13:30 danego dnia roboczego”.</w:t>
      </w:r>
    </w:p>
    <w:p w14:paraId="4F3F8BDB" w14:textId="77777777" w:rsidR="00513045" w:rsidRPr="00F77FCE" w:rsidRDefault="00513045" w:rsidP="00513045">
      <w:pPr>
        <w:spacing w:after="240"/>
        <w:ind w:left="360"/>
        <w:jc w:val="both"/>
        <w:rPr>
          <w:sz w:val="22"/>
          <w:szCs w:val="22"/>
        </w:rPr>
      </w:pPr>
      <w:r w:rsidRPr="00F77FCE">
        <w:rPr>
          <w:sz w:val="22"/>
          <w:szCs w:val="22"/>
        </w:rPr>
        <w:t>Dodanie powyższego zapisu umożliwi Wykonawcy zaproponowanie krótkiego terminu dostaw odczynników tj. 24 godziny w dni robocze od złożenia zamówienia e-mailem lub faksem.</w:t>
      </w:r>
    </w:p>
    <w:p w14:paraId="53E52FB7" w14:textId="5C5C3501" w:rsidR="00513045" w:rsidRPr="00F77FCE" w:rsidRDefault="00513045" w:rsidP="00513045">
      <w:pPr>
        <w:spacing w:after="240" w:line="276" w:lineRule="auto"/>
        <w:ind w:left="360"/>
        <w:jc w:val="both"/>
        <w:rPr>
          <w:b/>
          <w:bCs/>
          <w:sz w:val="22"/>
          <w:szCs w:val="22"/>
        </w:rPr>
      </w:pPr>
      <w:bookmarkStart w:id="32" w:name="_Hlk60835497"/>
      <w:r w:rsidRPr="00F77FCE">
        <w:rPr>
          <w:b/>
          <w:bCs/>
          <w:sz w:val="22"/>
          <w:szCs w:val="22"/>
        </w:rPr>
        <w:t>Odp.:</w:t>
      </w:r>
      <w:r w:rsidR="000A5DD0" w:rsidRPr="00F77FCE">
        <w:rPr>
          <w:b/>
          <w:bCs/>
          <w:sz w:val="22"/>
          <w:szCs w:val="22"/>
        </w:rPr>
        <w:t xml:space="preserve"> </w:t>
      </w:r>
      <w:r w:rsidR="006E7553" w:rsidRPr="00F77FCE">
        <w:rPr>
          <w:b/>
          <w:bCs/>
          <w:sz w:val="22"/>
          <w:szCs w:val="22"/>
        </w:rPr>
        <w:t>Zamawiający pozostawia zapisy wzoru umowy bez zmian.</w:t>
      </w:r>
    </w:p>
    <w:bookmarkEnd w:id="32"/>
    <w:p w14:paraId="1A64738C" w14:textId="77777777" w:rsidR="00513045" w:rsidRPr="00F77FCE" w:rsidRDefault="00513045" w:rsidP="00EC5E7A">
      <w:pPr>
        <w:numPr>
          <w:ilvl w:val="0"/>
          <w:numId w:val="8"/>
        </w:numPr>
        <w:spacing w:after="240" w:line="276" w:lineRule="auto"/>
        <w:jc w:val="both"/>
        <w:rPr>
          <w:b/>
          <w:bCs/>
          <w:sz w:val="22"/>
          <w:szCs w:val="22"/>
        </w:rPr>
      </w:pPr>
      <w:r w:rsidRPr="00F77FCE">
        <w:rPr>
          <w:b/>
          <w:bCs/>
          <w:sz w:val="22"/>
          <w:szCs w:val="22"/>
        </w:rPr>
        <w:t>Dotyczy Wzoru Umowy dla zadania 21, Załącznik nr 31 do SIWZ §5 ust. 5</w:t>
      </w:r>
    </w:p>
    <w:p w14:paraId="1AB18333" w14:textId="77777777" w:rsidR="00513045" w:rsidRPr="00F77FCE" w:rsidRDefault="00513045" w:rsidP="00513045">
      <w:pPr>
        <w:spacing w:after="240" w:line="276" w:lineRule="auto"/>
        <w:ind w:left="360"/>
        <w:jc w:val="both"/>
        <w:rPr>
          <w:sz w:val="22"/>
          <w:szCs w:val="22"/>
        </w:rPr>
      </w:pPr>
      <w:r w:rsidRPr="00F77FCE">
        <w:rPr>
          <w:sz w:val="22"/>
          <w:szCs w:val="22"/>
        </w:rPr>
        <w:t>Prosimy o zmianę zwrotu „od chwili zgłoszenia reklamacji” na zapis w brzmieniu „od chwili uznania reklamacji”.</w:t>
      </w:r>
      <w:r w:rsidRPr="00F77FCE">
        <w:t xml:space="preserve"> </w:t>
      </w:r>
      <w:r w:rsidRPr="00F77FCE">
        <w:rPr>
          <w:sz w:val="22"/>
          <w:szCs w:val="22"/>
        </w:rPr>
        <w:t>Realizacja reklamacji wymaga spełnienia określonych procedur, co jest czasochłonne, dlatego też rozpatrzenie reklamacji i wymiana towaru w ciągu 2 dni jest trudna do wykonania.</w:t>
      </w:r>
    </w:p>
    <w:p w14:paraId="2702FDFE" w14:textId="6D1DAB7E" w:rsidR="00513045" w:rsidRPr="00F77FCE" w:rsidRDefault="00513045" w:rsidP="00513045">
      <w:pPr>
        <w:spacing w:after="240" w:line="276" w:lineRule="auto"/>
        <w:ind w:left="360"/>
        <w:jc w:val="both"/>
        <w:rPr>
          <w:b/>
          <w:bCs/>
          <w:sz w:val="22"/>
          <w:szCs w:val="22"/>
        </w:rPr>
      </w:pPr>
      <w:r w:rsidRPr="00F77FCE">
        <w:rPr>
          <w:b/>
          <w:bCs/>
          <w:sz w:val="22"/>
          <w:szCs w:val="22"/>
        </w:rPr>
        <w:t>Odp.:</w:t>
      </w:r>
      <w:r w:rsidR="00AF334D" w:rsidRPr="00F77FCE">
        <w:rPr>
          <w:b/>
          <w:bCs/>
          <w:sz w:val="22"/>
          <w:szCs w:val="22"/>
        </w:rPr>
        <w:t xml:space="preserve"> </w:t>
      </w:r>
      <w:r w:rsidR="006E7553" w:rsidRPr="00F77FCE">
        <w:rPr>
          <w:b/>
          <w:bCs/>
          <w:sz w:val="22"/>
          <w:szCs w:val="22"/>
        </w:rPr>
        <w:t>Zamawiający pozostawia zapisy wzoru umowy bez zmian.</w:t>
      </w:r>
    </w:p>
    <w:p w14:paraId="38D6B12C" w14:textId="77777777" w:rsidR="00513045" w:rsidRPr="00F77FCE" w:rsidRDefault="00513045" w:rsidP="00EC5E7A">
      <w:pPr>
        <w:numPr>
          <w:ilvl w:val="0"/>
          <w:numId w:val="8"/>
        </w:numPr>
        <w:spacing w:after="240" w:line="276" w:lineRule="auto"/>
        <w:jc w:val="both"/>
        <w:rPr>
          <w:b/>
          <w:bCs/>
          <w:sz w:val="22"/>
          <w:szCs w:val="22"/>
        </w:rPr>
      </w:pPr>
      <w:r w:rsidRPr="00F77FCE">
        <w:rPr>
          <w:b/>
          <w:bCs/>
          <w:sz w:val="22"/>
          <w:szCs w:val="22"/>
        </w:rPr>
        <w:t>Dotyczy Wzoru Umowy dla zadania 21, Załącznik nr 31 do SIWZ §5 ust. 6</w:t>
      </w:r>
    </w:p>
    <w:p w14:paraId="1F57ABCB" w14:textId="77777777" w:rsidR="00513045" w:rsidRPr="00F77FCE" w:rsidRDefault="00513045" w:rsidP="00513045">
      <w:pPr>
        <w:spacing w:after="240" w:line="276" w:lineRule="auto"/>
        <w:ind w:left="360"/>
        <w:jc w:val="both"/>
        <w:rPr>
          <w:sz w:val="22"/>
          <w:szCs w:val="22"/>
        </w:rPr>
      </w:pPr>
      <w:r w:rsidRPr="00F77FCE">
        <w:rPr>
          <w:sz w:val="22"/>
          <w:szCs w:val="22"/>
        </w:rPr>
        <w:t>Uprzejmie prosimy o dopuszczenie potwierdzenia przyjęcia asortymentu na dokumencie dostawy zamiast na fakturze VAT.</w:t>
      </w:r>
    </w:p>
    <w:p w14:paraId="0166572D" w14:textId="77777777" w:rsidR="00513045" w:rsidRPr="00F77FCE" w:rsidRDefault="00513045" w:rsidP="00513045">
      <w:pPr>
        <w:spacing w:after="240" w:line="276" w:lineRule="auto"/>
        <w:ind w:left="360"/>
        <w:jc w:val="both"/>
        <w:rPr>
          <w:sz w:val="22"/>
          <w:szCs w:val="22"/>
        </w:rPr>
      </w:pPr>
      <w:r w:rsidRPr="00F77FCE">
        <w:rPr>
          <w:sz w:val="22"/>
          <w:szCs w:val="22"/>
        </w:rPr>
        <w:t>Ze względu na stosowaną przez Wykonawcę politykę bezpieczeństwa i ochronę danych stanowiących informację handlowe, faktury wystawiane są przez pracownika Wykonawcy w biurze w dniu dostawy towaru do Zamawiającego, a sam przedmiot dostawy jest wysyłany do Zamawiającego z magazynu Wykonawcy, który znajduje się w innej lokalizacji niż biuro. Nie istnieje zatem fizycznie możliwość by faktura była dostarczona Zamawiającemu wraz z zamówionym i dostarczonym towarem. Wraz z towarem Wykonawca załącza dokument dostawy, potwierdzający ilość, rodzaj towaru będącego przedmiotem dostawy, natomiast faktura VAT wysyłana jest pocztą po wykonaniu zamówienia.</w:t>
      </w:r>
    </w:p>
    <w:p w14:paraId="4E2B1750" w14:textId="5B355393" w:rsidR="00513045" w:rsidRPr="00F77FCE" w:rsidRDefault="00513045" w:rsidP="00513045">
      <w:pPr>
        <w:spacing w:after="240" w:line="276" w:lineRule="auto"/>
        <w:ind w:left="360"/>
        <w:jc w:val="both"/>
        <w:rPr>
          <w:b/>
          <w:bCs/>
          <w:sz w:val="22"/>
          <w:szCs w:val="22"/>
        </w:rPr>
      </w:pPr>
      <w:r w:rsidRPr="00F77FCE">
        <w:rPr>
          <w:b/>
          <w:bCs/>
          <w:sz w:val="22"/>
          <w:szCs w:val="22"/>
        </w:rPr>
        <w:lastRenderedPageBreak/>
        <w:t>Odp.:</w:t>
      </w:r>
      <w:r w:rsidR="00B81953">
        <w:rPr>
          <w:b/>
          <w:bCs/>
          <w:sz w:val="22"/>
          <w:szCs w:val="22"/>
        </w:rPr>
        <w:t xml:space="preserve"> Zamawiający informuję o modyfikacji wzorów umów dla wszystkich zadań w zakresie </w:t>
      </w:r>
      <w:r w:rsidR="00B81953" w:rsidRPr="00F77FCE">
        <w:rPr>
          <w:b/>
          <w:bCs/>
          <w:sz w:val="22"/>
          <w:szCs w:val="22"/>
        </w:rPr>
        <w:t>§5 ust. 6</w:t>
      </w:r>
      <w:r w:rsidR="00B81953">
        <w:rPr>
          <w:b/>
          <w:bCs/>
          <w:sz w:val="22"/>
          <w:szCs w:val="22"/>
        </w:rPr>
        <w:t xml:space="preserve"> </w:t>
      </w:r>
    </w:p>
    <w:p w14:paraId="662A3A38" w14:textId="77777777" w:rsidR="00513045" w:rsidRPr="00F77FCE" w:rsidRDefault="00513045" w:rsidP="00EC5E7A">
      <w:pPr>
        <w:numPr>
          <w:ilvl w:val="0"/>
          <w:numId w:val="8"/>
        </w:numPr>
        <w:spacing w:after="240" w:line="276" w:lineRule="auto"/>
        <w:jc w:val="both"/>
        <w:rPr>
          <w:b/>
          <w:bCs/>
          <w:sz w:val="22"/>
          <w:szCs w:val="22"/>
        </w:rPr>
      </w:pPr>
      <w:bookmarkStart w:id="33" w:name="_Hlk60835714"/>
      <w:r w:rsidRPr="00F77FCE">
        <w:rPr>
          <w:b/>
          <w:bCs/>
          <w:sz w:val="22"/>
          <w:szCs w:val="22"/>
        </w:rPr>
        <w:t xml:space="preserve">Dotyczy Wzoru Umowy dla zadania 21, Załącznik nr 31 do SIWZ </w:t>
      </w:r>
      <w:bookmarkEnd w:id="33"/>
      <w:r w:rsidR="00780A6C" w:rsidRPr="00F77FCE">
        <w:rPr>
          <w:b/>
          <w:bCs/>
          <w:sz w:val="22"/>
          <w:szCs w:val="22"/>
        </w:rPr>
        <w:t>§5 ust. 8</w:t>
      </w:r>
    </w:p>
    <w:p w14:paraId="7D0859B2" w14:textId="77777777" w:rsidR="003E5648" w:rsidRPr="00F77FCE" w:rsidRDefault="003E5648" w:rsidP="003E5648">
      <w:pPr>
        <w:spacing w:after="240"/>
        <w:ind w:left="360"/>
        <w:jc w:val="both"/>
        <w:rPr>
          <w:sz w:val="22"/>
          <w:szCs w:val="22"/>
        </w:rPr>
      </w:pPr>
      <w:r w:rsidRPr="00F77FCE">
        <w:rPr>
          <w:sz w:val="22"/>
          <w:szCs w:val="22"/>
        </w:rPr>
        <w:t>Prosimy o dodanie postanowienia w następującym brzmieniu:</w:t>
      </w:r>
    </w:p>
    <w:p w14:paraId="4465FC52" w14:textId="77777777" w:rsidR="003E5648" w:rsidRPr="00F77FCE" w:rsidRDefault="003E5648" w:rsidP="003E5648">
      <w:pPr>
        <w:spacing w:after="240"/>
        <w:ind w:left="360"/>
        <w:jc w:val="both"/>
        <w:rPr>
          <w:sz w:val="22"/>
          <w:szCs w:val="22"/>
        </w:rPr>
      </w:pPr>
      <w:r w:rsidRPr="00F77FCE">
        <w:rPr>
          <w:sz w:val="22"/>
          <w:szCs w:val="22"/>
        </w:rPr>
        <w:t>„nie dotyczy okoliczności, gdy Zamawiający zalega z płatnościami za dostarczony towar ponad 45 dni licząc od terminu zapłaty. Wówczas Wykonawca będzie uprawniony do powstrzymania się ze spełnieniem obowiązku kolejnych dostaw do dnia zapłaty całości zaległych należności”.</w:t>
      </w:r>
    </w:p>
    <w:p w14:paraId="178DBCF8" w14:textId="77777777" w:rsidR="00780A6C" w:rsidRPr="00F77FCE" w:rsidRDefault="003E5648" w:rsidP="003E5648">
      <w:pPr>
        <w:spacing w:after="240"/>
        <w:ind w:left="360"/>
        <w:jc w:val="both"/>
        <w:rPr>
          <w:sz w:val="22"/>
          <w:szCs w:val="22"/>
        </w:rPr>
      </w:pPr>
      <w:r w:rsidRPr="00F77FCE">
        <w:rPr>
          <w:sz w:val="22"/>
          <w:szCs w:val="22"/>
        </w:rPr>
        <w:t xml:space="preserve">W stosunkach zobowiązaniowych wynikających z umów wzajemnych jest regułą, że każda ze stron, zobowiązując się do świadczenia, czyni to w przekonaniu, iż otrzyma ekwiwalent swego świadczenia od kontrahenta, dlatego też zgodnie z art. 552 KC gdy kupujący dopuszcza się zwłoki z zapłatą ceny na dostarczony towar i powstaje przypuszczenie że zapłata za towar który będzie dostarczony później nie nastąpi, sprzedawca może powstrzymać się z dostarczeniem pozostałego </w:t>
      </w:r>
      <w:bookmarkStart w:id="34" w:name="_Hlk60835788"/>
      <w:r w:rsidRPr="00F77FCE">
        <w:rPr>
          <w:sz w:val="22"/>
          <w:szCs w:val="22"/>
        </w:rPr>
        <w:t>towaru wyznaczając dodatkowy termin do zabezpieczenia zapłaty.</w:t>
      </w:r>
    </w:p>
    <w:p w14:paraId="33972E24" w14:textId="0A3D572D" w:rsidR="003E5648" w:rsidRPr="00F77FCE" w:rsidRDefault="003E5648" w:rsidP="003E5648">
      <w:pPr>
        <w:spacing w:after="240"/>
        <w:ind w:left="360"/>
        <w:jc w:val="both"/>
        <w:rPr>
          <w:b/>
          <w:bCs/>
          <w:sz w:val="22"/>
          <w:szCs w:val="22"/>
        </w:rPr>
      </w:pPr>
      <w:r w:rsidRPr="00F77FCE">
        <w:rPr>
          <w:b/>
          <w:bCs/>
          <w:sz w:val="22"/>
          <w:szCs w:val="22"/>
        </w:rPr>
        <w:t>Odp.:</w:t>
      </w:r>
      <w:r w:rsidR="003B7395" w:rsidRPr="00F77FCE">
        <w:rPr>
          <w:b/>
          <w:bCs/>
          <w:sz w:val="22"/>
          <w:szCs w:val="22"/>
        </w:rPr>
        <w:t xml:space="preserve"> </w:t>
      </w:r>
      <w:r w:rsidR="006E7553" w:rsidRPr="00F77FCE">
        <w:rPr>
          <w:b/>
          <w:bCs/>
          <w:sz w:val="22"/>
          <w:szCs w:val="22"/>
        </w:rPr>
        <w:t>Zamawiający pozostawia zapisy wzoru umowy bez zmian.</w:t>
      </w:r>
    </w:p>
    <w:p w14:paraId="49D1EFD2" w14:textId="77777777" w:rsidR="00780A6C" w:rsidRPr="00F77FCE" w:rsidRDefault="003E5648" w:rsidP="00EC5E7A">
      <w:pPr>
        <w:numPr>
          <w:ilvl w:val="0"/>
          <w:numId w:val="8"/>
        </w:numPr>
        <w:spacing w:after="240" w:line="276" w:lineRule="auto"/>
        <w:jc w:val="both"/>
        <w:rPr>
          <w:b/>
          <w:bCs/>
          <w:sz w:val="22"/>
          <w:szCs w:val="22"/>
        </w:rPr>
      </w:pPr>
      <w:bookmarkStart w:id="35" w:name="_Hlk60835814"/>
      <w:bookmarkEnd w:id="34"/>
      <w:r w:rsidRPr="00F77FCE">
        <w:rPr>
          <w:b/>
          <w:bCs/>
          <w:sz w:val="22"/>
          <w:szCs w:val="22"/>
        </w:rPr>
        <w:t xml:space="preserve">Dotyczy Wzoru Umowy dla zadania 21, Załącznik nr 31 do SIWZ </w:t>
      </w:r>
      <w:bookmarkEnd w:id="35"/>
      <w:r w:rsidRPr="00F77FCE">
        <w:rPr>
          <w:b/>
          <w:bCs/>
          <w:sz w:val="22"/>
          <w:szCs w:val="22"/>
        </w:rPr>
        <w:t>§6 ust. 3</w:t>
      </w:r>
    </w:p>
    <w:p w14:paraId="15EA35D7" w14:textId="77777777" w:rsidR="003E5648" w:rsidRPr="00F77FCE" w:rsidRDefault="003E5648" w:rsidP="003E5648">
      <w:pPr>
        <w:spacing w:after="240"/>
        <w:ind w:left="360"/>
        <w:jc w:val="both"/>
        <w:rPr>
          <w:sz w:val="22"/>
          <w:szCs w:val="22"/>
        </w:rPr>
      </w:pPr>
      <w:r w:rsidRPr="00F77FCE">
        <w:rPr>
          <w:sz w:val="22"/>
          <w:szCs w:val="22"/>
        </w:rPr>
        <w:t>Czy Zamawiający dopuści dosłanie wymaganych dokumentów razem z umową z biura Wykonawcy?</w:t>
      </w:r>
    </w:p>
    <w:p w14:paraId="552037D2" w14:textId="77777777" w:rsidR="003E5648" w:rsidRPr="00F77FCE" w:rsidRDefault="003E5648" w:rsidP="003E5648">
      <w:pPr>
        <w:spacing w:after="240"/>
        <w:ind w:left="360"/>
        <w:jc w:val="both"/>
        <w:rPr>
          <w:sz w:val="22"/>
          <w:szCs w:val="22"/>
        </w:rPr>
      </w:pPr>
      <w:r w:rsidRPr="00F77FCE">
        <w:rPr>
          <w:sz w:val="22"/>
          <w:szCs w:val="22"/>
        </w:rPr>
        <w:t>Wykonawca motywuje swoją prośbę powodami technicznymi.</w:t>
      </w:r>
    </w:p>
    <w:p w14:paraId="366E9A76" w14:textId="75952B01" w:rsidR="003E5648" w:rsidRPr="00F77FCE" w:rsidRDefault="003E5648" w:rsidP="003E5648">
      <w:pPr>
        <w:spacing w:after="240"/>
        <w:ind w:left="360"/>
        <w:jc w:val="both"/>
        <w:rPr>
          <w:b/>
          <w:bCs/>
          <w:sz w:val="22"/>
          <w:szCs w:val="22"/>
        </w:rPr>
      </w:pPr>
      <w:r w:rsidRPr="00F77FCE">
        <w:rPr>
          <w:b/>
          <w:bCs/>
          <w:sz w:val="22"/>
          <w:szCs w:val="22"/>
        </w:rPr>
        <w:t>Odp.:</w:t>
      </w:r>
      <w:r w:rsidR="00977AA9" w:rsidRPr="00F77FCE">
        <w:rPr>
          <w:b/>
          <w:bCs/>
          <w:sz w:val="22"/>
          <w:szCs w:val="22"/>
        </w:rPr>
        <w:t xml:space="preserve"> </w:t>
      </w:r>
      <w:r w:rsidR="00B91D9A" w:rsidRPr="00F77FCE">
        <w:rPr>
          <w:b/>
          <w:bCs/>
          <w:sz w:val="22"/>
          <w:szCs w:val="22"/>
        </w:rPr>
        <w:t>Zamawiający pozostawia zapisy wzoru umowy bez zmian.</w:t>
      </w:r>
      <w:r w:rsidR="00977AA9" w:rsidRPr="00F77FCE">
        <w:rPr>
          <w:b/>
          <w:bCs/>
          <w:sz w:val="22"/>
          <w:szCs w:val="22"/>
        </w:rPr>
        <w:t xml:space="preserve"> </w:t>
      </w:r>
    </w:p>
    <w:p w14:paraId="4C2880ED" w14:textId="77777777" w:rsidR="003E5648" w:rsidRPr="00F77FCE" w:rsidRDefault="003E5648" w:rsidP="00EC5E7A">
      <w:pPr>
        <w:numPr>
          <w:ilvl w:val="0"/>
          <w:numId w:val="8"/>
        </w:numPr>
        <w:spacing w:after="240" w:line="276" w:lineRule="auto"/>
        <w:jc w:val="both"/>
        <w:rPr>
          <w:b/>
          <w:bCs/>
          <w:sz w:val="22"/>
          <w:szCs w:val="22"/>
        </w:rPr>
      </w:pPr>
      <w:bookmarkStart w:id="36" w:name="_Hlk60835917"/>
      <w:r w:rsidRPr="00F77FCE">
        <w:rPr>
          <w:b/>
          <w:bCs/>
          <w:sz w:val="22"/>
          <w:szCs w:val="22"/>
        </w:rPr>
        <w:t xml:space="preserve">Dotyczy Wzoru Umowy dla zadania 21, Załącznik nr 31 do SIWZ </w:t>
      </w:r>
      <w:bookmarkEnd w:id="36"/>
      <w:r w:rsidRPr="00F77FCE">
        <w:rPr>
          <w:b/>
          <w:bCs/>
          <w:sz w:val="22"/>
          <w:szCs w:val="22"/>
        </w:rPr>
        <w:t>§7 ust. 1 pkt 1), pkt 5)w związku z §9 ust. 1 pkt 1), 2), 4), 6) i 7)</w:t>
      </w:r>
    </w:p>
    <w:p w14:paraId="48E6D8B1" w14:textId="77777777" w:rsidR="003E5648" w:rsidRPr="00F77FCE" w:rsidRDefault="003E5648" w:rsidP="003E5648">
      <w:pPr>
        <w:spacing w:after="240" w:line="276" w:lineRule="auto"/>
        <w:ind w:left="360"/>
        <w:jc w:val="both"/>
        <w:rPr>
          <w:sz w:val="22"/>
          <w:szCs w:val="22"/>
        </w:rPr>
      </w:pPr>
      <w:r w:rsidRPr="00F77FCE">
        <w:rPr>
          <w:sz w:val="22"/>
          <w:szCs w:val="22"/>
        </w:rPr>
        <w:t>Uprzejmie prosimy o dookreślenie zapisu:</w:t>
      </w:r>
    </w:p>
    <w:p w14:paraId="5B13DAE9" w14:textId="77777777" w:rsidR="003E5648" w:rsidRPr="00F77FCE" w:rsidRDefault="003E5648" w:rsidP="003E5648">
      <w:pPr>
        <w:spacing w:after="240" w:line="276" w:lineRule="auto"/>
        <w:ind w:left="360"/>
        <w:jc w:val="both"/>
        <w:rPr>
          <w:sz w:val="22"/>
          <w:szCs w:val="22"/>
        </w:rPr>
      </w:pPr>
      <w:r w:rsidRPr="00F77FCE">
        <w:rPr>
          <w:sz w:val="22"/>
          <w:szCs w:val="22"/>
        </w:rPr>
        <w:t>„za każdy dzień opóźnienia z przyczyn leżących po stronie Wykonawcy”</w:t>
      </w:r>
    </w:p>
    <w:p w14:paraId="23C209F8" w14:textId="77777777" w:rsidR="003E5648" w:rsidRPr="00F77FCE" w:rsidRDefault="003E5648" w:rsidP="003E5648">
      <w:pPr>
        <w:spacing w:after="240" w:line="276" w:lineRule="auto"/>
        <w:ind w:left="360"/>
        <w:jc w:val="both"/>
        <w:rPr>
          <w:sz w:val="22"/>
          <w:szCs w:val="22"/>
        </w:rPr>
      </w:pPr>
      <w:r w:rsidRPr="00F77FCE">
        <w:rPr>
          <w:sz w:val="22"/>
          <w:szCs w:val="22"/>
        </w:rPr>
        <w:t>Kara powinna pełnić funkcję dyscyplinującą, a nie paraliżującą. W obecnym brzmieniu zapisu Wykonawca nie ma wpływu na wysokość kary – nie zależy to od jego należytej staranności.</w:t>
      </w:r>
    </w:p>
    <w:p w14:paraId="66052318" w14:textId="4E7B6E2F" w:rsidR="003E5648" w:rsidRPr="00F77FCE" w:rsidRDefault="003E5648" w:rsidP="003E5648">
      <w:pPr>
        <w:spacing w:after="240" w:line="276" w:lineRule="auto"/>
        <w:ind w:left="360"/>
        <w:jc w:val="both"/>
        <w:rPr>
          <w:b/>
          <w:bCs/>
          <w:sz w:val="22"/>
          <w:szCs w:val="22"/>
        </w:rPr>
      </w:pPr>
      <w:bookmarkStart w:id="37" w:name="_Hlk60836039"/>
      <w:r w:rsidRPr="00F77FCE">
        <w:rPr>
          <w:b/>
          <w:bCs/>
          <w:sz w:val="22"/>
          <w:szCs w:val="22"/>
        </w:rPr>
        <w:t>Odp.:</w:t>
      </w:r>
      <w:r w:rsidR="000C4419" w:rsidRPr="00F77FCE">
        <w:rPr>
          <w:b/>
          <w:bCs/>
          <w:sz w:val="22"/>
          <w:szCs w:val="22"/>
        </w:rPr>
        <w:t xml:space="preserve"> </w:t>
      </w:r>
      <w:r w:rsidR="006E6506" w:rsidRPr="00F77FCE">
        <w:rPr>
          <w:b/>
          <w:bCs/>
          <w:sz w:val="22"/>
          <w:szCs w:val="22"/>
        </w:rPr>
        <w:t>Zamawiający pozostawia zapisy wzoru umowy bez zmian.</w:t>
      </w:r>
    </w:p>
    <w:bookmarkEnd w:id="37"/>
    <w:p w14:paraId="6E202BCE" w14:textId="77777777" w:rsidR="003E5648" w:rsidRPr="00F77FCE" w:rsidRDefault="003E5648" w:rsidP="00EC5E7A">
      <w:pPr>
        <w:numPr>
          <w:ilvl w:val="0"/>
          <w:numId w:val="8"/>
        </w:numPr>
        <w:spacing w:after="240" w:line="276" w:lineRule="auto"/>
        <w:jc w:val="both"/>
        <w:rPr>
          <w:b/>
          <w:bCs/>
          <w:sz w:val="22"/>
          <w:szCs w:val="22"/>
        </w:rPr>
      </w:pPr>
      <w:r w:rsidRPr="00F77FCE">
        <w:rPr>
          <w:b/>
          <w:bCs/>
          <w:sz w:val="22"/>
          <w:szCs w:val="22"/>
        </w:rPr>
        <w:t>Dotyczy Wzoru Umowy dla zadania 21, Załącznik nr 31 do SIWZ §8 ust. 2</w:t>
      </w:r>
    </w:p>
    <w:p w14:paraId="633D60BD" w14:textId="77777777" w:rsidR="003E5648" w:rsidRPr="00F77FCE" w:rsidRDefault="003E5648" w:rsidP="003E5648">
      <w:pPr>
        <w:spacing w:after="240" w:line="276" w:lineRule="auto"/>
        <w:ind w:left="360"/>
        <w:jc w:val="both"/>
        <w:rPr>
          <w:sz w:val="22"/>
          <w:szCs w:val="22"/>
        </w:rPr>
      </w:pPr>
      <w:r w:rsidRPr="00F77FCE">
        <w:rPr>
          <w:sz w:val="22"/>
          <w:szCs w:val="22"/>
        </w:rPr>
        <w:t>Czy Zamawiający wyrazi zgodę aby termin płatności wynosił 30 dni i był liczony od daty wystawienia faktury VAT przez Wykonawcę?</w:t>
      </w:r>
    </w:p>
    <w:p w14:paraId="44B529DF" w14:textId="77777777" w:rsidR="003E5648" w:rsidRPr="00F77FCE" w:rsidRDefault="003E5648" w:rsidP="003E5648">
      <w:pPr>
        <w:spacing w:after="240" w:line="276" w:lineRule="auto"/>
        <w:ind w:left="360"/>
        <w:jc w:val="both"/>
        <w:rPr>
          <w:sz w:val="22"/>
          <w:szCs w:val="22"/>
        </w:rPr>
      </w:pPr>
      <w:r w:rsidRPr="00F77FCE">
        <w:rPr>
          <w:sz w:val="22"/>
          <w:szCs w:val="22"/>
        </w:rPr>
        <w:t>Warto pamiętać, że nadmierne wydłużanie terminów płatności jest kosztowne, a koszty te muszą być przerzucane na klientów przedsiębiorcy, wśród których jest i Zamawiający. Jako że przyjętą praktyką jest regulowanie faktur w terminie 2 tygodni, odstępować od tej zasady winno się tylko z ważnych powodów.</w:t>
      </w:r>
    </w:p>
    <w:p w14:paraId="75142979" w14:textId="51709C53" w:rsidR="003E5648" w:rsidRPr="00F77FCE" w:rsidRDefault="003E5648" w:rsidP="003E5648">
      <w:pPr>
        <w:spacing w:after="240" w:line="276" w:lineRule="auto"/>
        <w:ind w:left="360"/>
        <w:jc w:val="both"/>
        <w:rPr>
          <w:b/>
          <w:bCs/>
          <w:sz w:val="22"/>
          <w:szCs w:val="22"/>
        </w:rPr>
      </w:pPr>
      <w:r w:rsidRPr="00F77FCE">
        <w:rPr>
          <w:b/>
          <w:bCs/>
          <w:sz w:val="22"/>
          <w:szCs w:val="22"/>
        </w:rPr>
        <w:t>Odp.:</w:t>
      </w:r>
      <w:r w:rsidR="00A107DD" w:rsidRPr="00F77FCE">
        <w:rPr>
          <w:b/>
          <w:bCs/>
          <w:sz w:val="22"/>
          <w:szCs w:val="22"/>
        </w:rPr>
        <w:t xml:space="preserve"> </w:t>
      </w:r>
      <w:r w:rsidR="006E6506" w:rsidRPr="00F77FCE">
        <w:rPr>
          <w:b/>
          <w:bCs/>
          <w:sz w:val="22"/>
          <w:szCs w:val="22"/>
        </w:rPr>
        <w:t>Zamawiający pozostawia zapisy wzoru umowy bez zmian.</w:t>
      </w:r>
    </w:p>
    <w:p w14:paraId="21880284" w14:textId="77777777" w:rsidR="003E5648" w:rsidRPr="00F77FCE" w:rsidRDefault="003E5648" w:rsidP="00EC5E7A">
      <w:pPr>
        <w:numPr>
          <w:ilvl w:val="0"/>
          <w:numId w:val="8"/>
        </w:numPr>
        <w:spacing w:after="240" w:line="276" w:lineRule="auto"/>
        <w:jc w:val="both"/>
        <w:rPr>
          <w:b/>
          <w:bCs/>
          <w:sz w:val="22"/>
          <w:szCs w:val="22"/>
        </w:rPr>
      </w:pPr>
      <w:bookmarkStart w:id="38" w:name="_Hlk60836088"/>
      <w:r w:rsidRPr="00F77FCE">
        <w:rPr>
          <w:b/>
          <w:bCs/>
          <w:sz w:val="22"/>
          <w:szCs w:val="22"/>
        </w:rPr>
        <w:lastRenderedPageBreak/>
        <w:t xml:space="preserve">Dotyczy Wzoru Umowy dla zadania 21, Załącznik nr 31 do SIWZ </w:t>
      </w:r>
      <w:bookmarkEnd w:id="38"/>
      <w:r w:rsidRPr="00F77FCE">
        <w:rPr>
          <w:b/>
          <w:bCs/>
          <w:sz w:val="22"/>
          <w:szCs w:val="22"/>
        </w:rPr>
        <w:t>§9 ust. 1 pkt 3)</w:t>
      </w:r>
    </w:p>
    <w:p w14:paraId="79D549A8" w14:textId="77777777" w:rsidR="003E5648" w:rsidRPr="00F77FCE" w:rsidRDefault="003E5648" w:rsidP="003E5648">
      <w:pPr>
        <w:spacing w:after="240" w:line="276" w:lineRule="auto"/>
        <w:ind w:left="360"/>
        <w:jc w:val="both"/>
        <w:rPr>
          <w:sz w:val="22"/>
          <w:szCs w:val="22"/>
        </w:rPr>
      </w:pPr>
      <w:r w:rsidRPr="00F77FCE">
        <w:rPr>
          <w:sz w:val="22"/>
          <w:szCs w:val="22"/>
        </w:rPr>
        <w:t>Prosimy o dodanie postanowienia w następującym brzmieniu:</w:t>
      </w:r>
    </w:p>
    <w:p w14:paraId="0677ABB8" w14:textId="77777777" w:rsidR="003E5648" w:rsidRPr="00F77FCE" w:rsidRDefault="003E5648" w:rsidP="003E5648">
      <w:pPr>
        <w:spacing w:after="240" w:line="276" w:lineRule="auto"/>
        <w:ind w:left="360"/>
        <w:jc w:val="both"/>
        <w:rPr>
          <w:sz w:val="22"/>
          <w:szCs w:val="22"/>
        </w:rPr>
      </w:pPr>
      <w:r w:rsidRPr="00F77FCE">
        <w:rPr>
          <w:sz w:val="22"/>
          <w:szCs w:val="22"/>
        </w:rPr>
        <w:t>„nie dotyczy okoliczności, gdy Zamawiający zalega z płatnościami za dostarczony towar ponad 45 dni licząc od terminu zapłaty. Wówczas Wykonawca będzie uprawniony do powstrzymania się ze spełnieniem obowiązku kolejnych dostaw do dnia zapłaty całości zaległych należności”.</w:t>
      </w:r>
    </w:p>
    <w:p w14:paraId="380364B9" w14:textId="647BBCE4" w:rsidR="003E5648" w:rsidRPr="00F77FCE" w:rsidRDefault="003E5648" w:rsidP="003E5648">
      <w:pPr>
        <w:spacing w:after="240" w:line="276" w:lineRule="auto"/>
        <w:ind w:left="360"/>
        <w:jc w:val="both"/>
        <w:rPr>
          <w:b/>
          <w:bCs/>
          <w:sz w:val="22"/>
          <w:szCs w:val="22"/>
        </w:rPr>
      </w:pPr>
      <w:bookmarkStart w:id="39" w:name="_Hlk60836152"/>
      <w:r w:rsidRPr="00F77FCE">
        <w:rPr>
          <w:b/>
          <w:bCs/>
          <w:sz w:val="22"/>
          <w:szCs w:val="22"/>
        </w:rPr>
        <w:t>Odp.:</w:t>
      </w:r>
      <w:r w:rsidR="00C61E5E" w:rsidRPr="00F77FCE">
        <w:rPr>
          <w:b/>
          <w:bCs/>
          <w:sz w:val="22"/>
          <w:szCs w:val="22"/>
        </w:rPr>
        <w:t xml:space="preserve"> </w:t>
      </w:r>
      <w:r w:rsidR="006E6506" w:rsidRPr="00F77FCE">
        <w:rPr>
          <w:b/>
          <w:bCs/>
          <w:sz w:val="22"/>
          <w:szCs w:val="22"/>
        </w:rPr>
        <w:t>Zamawiający pozostawia zapisy wzoru umowy bez zmian.</w:t>
      </w:r>
    </w:p>
    <w:p w14:paraId="753BCD7E" w14:textId="77777777" w:rsidR="003E5648" w:rsidRPr="00F77FCE" w:rsidRDefault="003E5648" w:rsidP="00EC5E7A">
      <w:pPr>
        <w:numPr>
          <w:ilvl w:val="0"/>
          <w:numId w:val="8"/>
        </w:numPr>
        <w:spacing w:after="240" w:line="276" w:lineRule="auto"/>
        <w:jc w:val="both"/>
        <w:rPr>
          <w:b/>
          <w:bCs/>
          <w:sz w:val="22"/>
          <w:szCs w:val="22"/>
        </w:rPr>
      </w:pPr>
      <w:bookmarkStart w:id="40" w:name="_Hlk60836167"/>
      <w:bookmarkEnd w:id="39"/>
      <w:r w:rsidRPr="00F77FCE">
        <w:rPr>
          <w:b/>
          <w:bCs/>
          <w:sz w:val="22"/>
          <w:szCs w:val="22"/>
        </w:rPr>
        <w:t xml:space="preserve">Dotyczy Wzoru Umowy dla zadania 21, Załącznik nr 31 do SIWZ </w:t>
      </w:r>
      <w:bookmarkEnd w:id="40"/>
      <w:r w:rsidRPr="00F77FCE">
        <w:rPr>
          <w:b/>
          <w:bCs/>
          <w:sz w:val="22"/>
          <w:szCs w:val="22"/>
        </w:rPr>
        <w:t>§11</w:t>
      </w:r>
    </w:p>
    <w:p w14:paraId="12475522" w14:textId="77777777" w:rsidR="003E5648" w:rsidRPr="00F77FCE" w:rsidRDefault="003E5648" w:rsidP="003E5648">
      <w:pPr>
        <w:spacing w:after="240" w:line="276" w:lineRule="auto"/>
        <w:ind w:left="360"/>
        <w:jc w:val="both"/>
        <w:rPr>
          <w:sz w:val="22"/>
          <w:szCs w:val="22"/>
        </w:rPr>
      </w:pPr>
      <w:r w:rsidRPr="00F77FCE">
        <w:rPr>
          <w:sz w:val="22"/>
          <w:szCs w:val="22"/>
        </w:rPr>
        <w:t>Czy Zamawiający wyrazi zgodę na usunięcie wskazanego zapisu, w sytuacji gdy Wykonawca przenosi na siebie obowiązek ubezpieczenia wydzierżawianych urządzeń? Jeżeli tak proponujemy zapis:</w:t>
      </w:r>
    </w:p>
    <w:p w14:paraId="5599C4A7" w14:textId="77777777" w:rsidR="003E5648" w:rsidRPr="00F77FCE" w:rsidRDefault="003E5648" w:rsidP="003E5648">
      <w:pPr>
        <w:spacing w:after="240" w:line="276" w:lineRule="auto"/>
        <w:ind w:left="360"/>
        <w:jc w:val="both"/>
        <w:rPr>
          <w:sz w:val="22"/>
          <w:szCs w:val="22"/>
        </w:rPr>
      </w:pPr>
      <w:r w:rsidRPr="00F77FCE">
        <w:rPr>
          <w:sz w:val="22"/>
          <w:szCs w:val="22"/>
        </w:rPr>
        <w:t xml:space="preserve">„Obowiązek ubezpieczenia wydzierżawianego urządzenia od wszystkich </w:t>
      </w:r>
      <w:proofErr w:type="spellStart"/>
      <w:r w:rsidRPr="00F77FCE">
        <w:rPr>
          <w:sz w:val="22"/>
          <w:szCs w:val="22"/>
        </w:rPr>
        <w:t>ryzyk</w:t>
      </w:r>
      <w:proofErr w:type="spellEnd"/>
      <w:r w:rsidRPr="00F77FCE">
        <w:rPr>
          <w:sz w:val="22"/>
          <w:szCs w:val="22"/>
        </w:rPr>
        <w:t xml:space="preserve"> leży po stronie Wydzierżawiającego (Wykonawcy).”</w:t>
      </w:r>
    </w:p>
    <w:p w14:paraId="071A2991" w14:textId="2ADC128D" w:rsidR="003E5648" w:rsidRPr="00F77FCE" w:rsidRDefault="003E5648" w:rsidP="003E5648">
      <w:pPr>
        <w:spacing w:after="240" w:line="276" w:lineRule="auto"/>
        <w:ind w:left="360"/>
        <w:jc w:val="both"/>
        <w:rPr>
          <w:b/>
          <w:bCs/>
          <w:sz w:val="22"/>
          <w:szCs w:val="22"/>
        </w:rPr>
      </w:pPr>
      <w:r w:rsidRPr="00F77FCE">
        <w:rPr>
          <w:b/>
          <w:bCs/>
          <w:sz w:val="22"/>
          <w:szCs w:val="22"/>
        </w:rPr>
        <w:t>Odp.:</w:t>
      </w:r>
      <w:r w:rsidR="00C61E5E" w:rsidRPr="00F77FCE">
        <w:rPr>
          <w:b/>
          <w:bCs/>
          <w:sz w:val="22"/>
          <w:szCs w:val="22"/>
        </w:rPr>
        <w:t xml:space="preserve"> </w:t>
      </w:r>
      <w:r w:rsidR="006E6506" w:rsidRPr="00F77FCE">
        <w:rPr>
          <w:b/>
          <w:bCs/>
          <w:sz w:val="22"/>
          <w:szCs w:val="22"/>
        </w:rPr>
        <w:t>Zamawiający pozostawia zapisy wzoru umowy bez zmian.</w:t>
      </w:r>
    </w:p>
    <w:p w14:paraId="11B94C90" w14:textId="77777777" w:rsidR="003E5648" w:rsidRPr="00F77FCE" w:rsidRDefault="003E5648" w:rsidP="00EC5E7A">
      <w:pPr>
        <w:numPr>
          <w:ilvl w:val="0"/>
          <w:numId w:val="8"/>
        </w:numPr>
        <w:spacing w:after="240" w:line="276" w:lineRule="auto"/>
        <w:jc w:val="both"/>
        <w:rPr>
          <w:b/>
          <w:bCs/>
          <w:sz w:val="22"/>
          <w:szCs w:val="22"/>
        </w:rPr>
      </w:pPr>
      <w:r w:rsidRPr="00F77FCE">
        <w:rPr>
          <w:b/>
          <w:bCs/>
          <w:sz w:val="22"/>
          <w:szCs w:val="22"/>
        </w:rPr>
        <w:t>Dotyczy Wzoru Umowy dla zadania 21, Załącznik nr 31 do SIWZ §19 ust. 6</w:t>
      </w:r>
    </w:p>
    <w:p w14:paraId="0CBADC39" w14:textId="77777777" w:rsidR="003E5648" w:rsidRPr="00F77FCE" w:rsidRDefault="003E5648" w:rsidP="003E5648">
      <w:pPr>
        <w:spacing w:after="240" w:line="276" w:lineRule="auto"/>
        <w:ind w:left="360"/>
        <w:jc w:val="both"/>
        <w:rPr>
          <w:sz w:val="22"/>
          <w:szCs w:val="22"/>
        </w:rPr>
      </w:pPr>
      <w:r w:rsidRPr="00F77FCE">
        <w:rPr>
          <w:sz w:val="22"/>
          <w:szCs w:val="22"/>
        </w:rPr>
        <w:t>Uprzejmie prosimy o doprecyzowanie zapisu poprzez dodanie zdania:</w:t>
      </w:r>
    </w:p>
    <w:p w14:paraId="779F3B1D" w14:textId="77777777" w:rsidR="003E5648" w:rsidRPr="00F77FCE" w:rsidRDefault="003E5648" w:rsidP="003E5648">
      <w:pPr>
        <w:spacing w:after="240" w:line="276" w:lineRule="auto"/>
        <w:ind w:left="360"/>
        <w:jc w:val="both"/>
        <w:rPr>
          <w:sz w:val="22"/>
          <w:szCs w:val="22"/>
        </w:rPr>
      </w:pPr>
      <w:r w:rsidRPr="00F77FCE">
        <w:rPr>
          <w:sz w:val="22"/>
          <w:szCs w:val="22"/>
        </w:rPr>
        <w:t>„Zmiana ta nie wymaga dokonywania zmian w treści niniejszej umowy w formie aneksu”.</w:t>
      </w:r>
    </w:p>
    <w:p w14:paraId="32ABC185" w14:textId="30AF8D13" w:rsidR="003E5648" w:rsidRPr="00F77FCE" w:rsidRDefault="00D87472" w:rsidP="003E5648">
      <w:pPr>
        <w:spacing w:after="240" w:line="276" w:lineRule="auto"/>
        <w:ind w:left="360"/>
        <w:jc w:val="both"/>
        <w:rPr>
          <w:b/>
          <w:bCs/>
          <w:sz w:val="22"/>
          <w:szCs w:val="22"/>
        </w:rPr>
      </w:pPr>
      <w:r w:rsidRPr="00F77FCE">
        <w:rPr>
          <w:b/>
          <w:bCs/>
          <w:sz w:val="22"/>
          <w:szCs w:val="22"/>
        </w:rPr>
        <w:t>Odp.:</w:t>
      </w:r>
      <w:r w:rsidR="00C61E5E" w:rsidRPr="00F77FCE">
        <w:rPr>
          <w:b/>
          <w:bCs/>
          <w:sz w:val="22"/>
          <w:szCs w:val="22"/>
        </w:rPr>
        <w:t xml:space="preserve"> </w:t>
      </w:r>
      <w:r w:rsidR="006E6506" w:rsidRPr="00F77FCE">
        <w:rPr>
          <w:b/>
          <w:bCs/>
          <w:sz w:val="22"/>
          <w:szCs w:val="22"/>
        </w:rPr>
        <w:t>Zamawiający pozostawia zapisy wzoru umowy bez zmian.</w:t>
      </w:r>
    </w:p>
    <w:p w14:paraId="022BDA12" w14:textId="77777777" w:rsidR="003E5648" w:rsidRPr="00F77FCE" w:rsidRDefault="00993A74" w:rsidP="00EC5E7A">
      <w:pPr>
        <w:numPr>
          <w:ilvl w:val="0"/>
          <w:numId w:val="8"/>
        </w:numPr>
        <w:spacing w:after="240" w:line="276" w:lineRule="auto"/>
        <w:jc w:val="both"/>
        <w:rPr>
          <w:b/>
          <w:bCs/>
          <w:sz w:val="22"/>
          <w:szCs w:val="22"/>
        </w:rPr>
      </w:pPr>
      <w:r w:rsidRPr="00F77FCE">
        <w:rPr>
          <w:b/>
          <w:bCs/>
          <w:sz w:val="22"/>
          <w:szCs w:val="22"/>
        </w:rPr>
        <w:t>Dotyczy zadania nr 20</w:t>
      </w:r>
      <w:r w:rsidR="00D477F2" w:rsidRPr="00F77FCE">
        <w:rPr>
          <w:b/>
          <w:bCs/>
          <w:sz w:val="22"/>
          <w:szCs w:val="22"/>
        </w:rPr>
        <w:t xml:space="preserve"> SZCZEGÓŁOWY OPIS PRZEDMIOTU ZAMÓWIENIA ZESTAWIENIE PARAMETRÓW GRANICZNYCH, punkt 1</w:t>
      </w:r>
    </w:p>
    <w:p w14:paraId="67599457" w14:textId="77777777" w:rsidR="00993A74" w:rsidRPr="00F77FCE" w:rsidRDefault="00D477F2" w:rsidP="00993A74">
      <w:pPr>
        <w:spacing w:after="240" w:line="276" w:lineRule="auto"/>
        <w:ind w:left="360"/>
        <w:jc w:val="both"/>
        <w:rPr>
          <w:sz w:val="22"/>
          <w:szCs w:val="22"/>
        </w:rPr>
      </w:pPr>
      <w:r w:rsidRPr="00F77FCE">
        <w:rPr>
          <w:sz w:val="22"/>
          <w:szCs w:val="22"/>
        </w:rPr>
        <w:t xml:space="preserve">Czy Zamawiający wyrazi zgodę na analizator </w:t>
      </w:r>
      <w:proofErr w:type="spellStart"/>
      <w:r w:rsidRPr="00F77FCE">
        <w:rPr>
          <w:sz w:val="22"/>
          <w:szCs w:val="22"/>
        </w:rPr>
        <w:t>koagulologiczny</w:t>
      </w:r>
      <w:proofErr w:type="spellEnd"/>
      <w:r w:rsidRPr="00F77FCE">
        <w:rPr>
          <w:sz w:val="22"/>
          <w:szCs w:val="22"/>
        </w:rPr>
        <w:t xml:space="preserve"> używany po przeglądzie serwisowym, rok produkcji nie później niż 2012? </w:t>
      </w:r>
    </w:p>
    <w:p w14:paraId="729CC976" w14:textId="7C59A821" w:rsidR="00D477F2" w:rsidRPr="00F77FCE" w:rsidRDefault="00D477F2" w:rsidP="00993A74">
      <w:pPr>
        <w:spacing w:after="240" w:line="276" w:lineRule="auto"/>
        <w:ind w:left="360"/>
        <w:jc w:val="both"/>
        <w:rPr>
          <w:b/>
          <w:bCs/>
          <w:sz w:val="22"/>
          <w:szCs w:val="22"/>
        </w:rPr>
      </w:pPr>
      <w:bookmarkStart w:id="41" w:name="_Hlk60836685"/>
      <w:r w:rsidRPr="00F77FCE">
        <w:rPr>
          <w:b/>
          <w:bCs/>
          <w:sz w:val="22"/>
          <w:szCs w:val="22"/>
        </w:rPr>
        <w:t>Odp.:</w:t>
      </w:r>
      <w:r w:rsidR="004825B3" w:rsidRPr="00F77FCE">
        <w:rPr>
          <w:b/>
          <w:bCs/>
          <w:sz w:val="22"/>
          <w:szCs w:val="22"/>
        </w:rPr>
        <w:t xml:space="preserve"> Zamawiający wyraża zgodę </w:t>
      </w:r>
      <w:r w:rsidR="006E6506" w:rsidRPr="00F77FCE">
        <w:rPr>
          <w:b/>
          <w:bCs/>
          <w:sz w:val="22"/>
          <w:szCs w:val="22"/>
        </w:rPr>
        <w:t xml:space="preserve">i jednocześnie informuje o modyfikacji załącznika nr 27 do SIWZ „ Zadanie nr 20- Szczegółowy Opis Przedmiotu Zamówienia”. </w:t>
      </w:r>
    </w:p>
    <w:bookmarkEnd w:id="41"/>
    <w:p w14:paraId="03E9AE61" w14:textId="77777777" w:rsidR="00993A74" w:rsidRPr="00F77FCE" w:rsidRDefault="004D460F" w:rsidP="00EC5E7A">
      <w:pPr>
        <w:numPr>
          <w:ilvl w:val="0"/>
          <w:numId w:val="8"/>
        </w:numPr>
        <w:spacing w:after="240" w:line="276" w:lineRule="auto"/>
        <w:jc w:val="both"/>
        <w:rPr>
          <w:b/>
          <w:bCs/>
          <w:sz w:val="22"/>
          <w:szCs w:val="22"/>
        </w:rPr>
      </w:pPr>
      <w:r w:rsidRPr="00F77FCE">
        <w:rPr>
          <w:b/>
          <w:bCs/>
          <w:sz w:val="22"/>
          <w:szCs w:val="22"/>
        </w:rPr>
        <w:t>Dotyczy zadania nr 11</w:t>
      </w:r>
    </w:p>
    <w:p w14:paraId="36D3721E" w14:textId="77777777" w:rsidR="004D460F" w:rsidRPr="00F77FCE" w:rsidRDefault="004D460F" w:rsidP="004D460F">
      <w:pPr>
        <w:spacing w:after="240" w:line="276" w:lineRule="auto"/>
        <w:ind w:left="360"/>
        <w:jc w:val="both"/>
        <w:rPr>
          <w:sz w:val="22"/>
          <w:szCs w:val="22"/>
        </w:rPr>
      </w:pPr>
      <w:r w:rsidRPr="00F77FCE">
        <w:rPr>
          <w:sz w:val="22"/>
          <w:szCs w:val="22"/>
        </w:rPr>
        <w:t>Czy Zamawiający wyrazi zgodę na dostawę asortymentu ( pakiet 11) w maksymalnie 10 dni roboczych?</w:t>
      </w:r>
    </w:p>
    <w:p w14:paraId="68CDA92F" w14:textId="77777777" w:rsidR="004D460F" w:rsidRPr="00F77FCE" w:rsidRDefault="004D460F" w:rsidP="004D460F">
      <w:pPr>
        <w:spacing w:after="240" w:line="276" w:lineRule="auto"/>
        <w:ind w:left="360"/>
        <w:jc w:val="both"/>
        <w:rPr>
          <w:b/>
          <w:bCs/>
          <w:sz w:val="22"/>
          <w:szCs w:val="22"/>
        </w:rPr>
      </w:pPr>
      <w:r w:rsidRPr="00F77FCE">
        <w:rPr>
          <w:b/>
          <w:bCs/>
          <w:sz w:val="22"/>
          <w:szCs w:val="22"/>
        </w:rPr>
        <w:t>Odp.:</w:t>
      </w:r>
      <w:r w:rsidR="00DA7B9D" w:rsidRPr="00F77FCE">
        <w:rPr>
          <w:b/>
          <w:bCs/>
          <w:sz w:val="22"/>
          <w:szCs w:val="22"/>
        </w:rPr>
        <w:t xml:space="preserve"> Zamawiający nie zmienia zapisów SIWZ</w:t>
      </w:r>
    </w:p>
    <w:p w14:paraId="34E06A6F" w14:textId="77777777" w:rsidR="004D460F" w:rsidRPr="00F77FCE" w:rsidRDefault="004D460F" w:rsidP="00EC5E7A">
      <w:pPr>
        <w:numPr>
          <w:ilvl w:val="0"/>
          <w:numId w:val="8"/>
        </w:numPr>
        <w:spacing w:after="240" w:line="276" w:lineRule="auto"/>
        <w:jc w:val="both"/>
        <w:rPr>
          <w:b/>
          <w:bCs/>
          <w:sz w:val="22"/>
          <w:szCs w:val="22"/>
        </w:rPr>
      </w:pPr>
      <w:r w:rsidRPr="00F77FCE">
        <w:rPr>
          <w:b/>
          <w:bCs/>
          <w:sz w:val="22"/>
          <w:szCs w:val="22"/>
        </w:rPr>
        <w:t>Dotyczy zadania nr 11</w:t>
      </w:r>
    </w:p>
    <w:p w14:paraId="205FEF8E" w14:textId="77777777" w:rsidR="004D460F" w:rsidRPr="00F77FCE" w:rsidRDefault="004D460F" w:rsidP="004D460F">
      <w:pPr>
        <w:spacing w:after="240" w:line="276" w:lineRule="auto"/>
        <w:ind w:left="360"/>
        <w:jc w:val="both"/>
        <w:rPr>
          <w:sz w:val="22"/>
          <w:szCs w:val="22"/>
        </w:rPr>
      </w:pPr>
      <w:r w:rsidRPr="00F77FCE">
        <w:rPr>
          <w:sz w:val="22"/>
          <w:szCs w:val="22"/>
        </w:rPr>
        <w:t>Zwracamy się z prośbą o doprecyzowanie zapisu. Czy wymóg pkt 16. "Na potrzebę zamawiającego Wykonawca przygotuje metodykę na analizator na koszt Wykonawcy" dotyczy analizatora czy powinien dotyczyć testów?</w:t>
      </w:r>
    </w:p>
    <w:p w14:paraId="1B75DC27" w14:textId="77777777" w:rsidR="004D460F" w:rsidRPr="00F77FCE" w:rsidRDefault="004D460F" w:rsidP="004D460F">
      <w:pPr>
        <w:spacing w:after="240" w:line="276" w:lineRule="auto"/>
        <w:ind w:left="360"/>
        <w:jc w:val="both"/>
        <w:rPr>
          <w:b/>
          <w:bCs/>
          <w:sz w:val="22"/>
          <w:szCs w:val="22"/>
        </w:rPr>
      </w:pPr>
      <w:r w:rsidRPr="00F77FCE">
        <w:rPr>
          <w:b/>
          <w:bCs/>
          <w:sz w:val="22"/>
          <w:szCs w:val="22"/>
        </w:rPr>
        <w:lastRenderedPageBreak/>
        <w:t>Odp.:</w:t>
      </w:r>
      <w:r w:rsidR="002041B3" w:rsidRPr="00F77FCE">
        <w:rPr>
          <w:b/>
          <w:bCs/>
          <w:sz w:val="22"/>
          <w:szCs w:val="22"/>
        </w:rPr>
        <w:t xml:space="preserve"> Wymóg z punktu 16 przygotowania metodyki na analizator na koszt Wykonawcy dotyczy metodyki (aplikacji) testów dostarczanych przez Wykonawcę</w:t>
      </w:r>
    </w:p>
    <w:p w14:paraId="138B752D" w14:textId="77777777" w:rsidR="004D460F" w:rsidRPr="00F77FCE" w:rsidRDefault="004D460F" w:rsidP="00EC5E7A">
      <w:pPr>
        <w:numPr>
          <w:ilvl w:val="0"/>
          <w:numId w:val="8"/>
        </w:numPr>
        <w:spacing w:after="240" w:line="276" w:lineRule="auto"/>
        <w:jc w:val="both"/>
        <w:rPr>
          <w:b/>
          <w:bCs/>
          <w:sz w:val="22"/>
          <w:szCs w:val="22"/>
        </w:rPr>
      </w:pPr>
      <w:r w:rsidRPr="00F77FCE">
        <w:rPr>
          <w:b/>
          <w:bCs/>
          <w:sz w:val="22"/>
          <w:szCs w:val="22"/>
        </w:rPr>
        <w:t>Dotyczy zadania nr 11</w:t>
      </w:r>
    </w:p>
    <w:p w14:paraId="681AEAE1" w14:textId="77777777" w:rsidR="004D460F" w:rsidRPr="00F77FCE" w:rsidRDefault="004D460F" w:rsidP="004D460F">
      <w:pPr>
        <w:spacing w:after="240" w:line="276" w:lineRule="auto"/>
        <w:ind w:left="360"/>
        <w:jc w:val="both"/>
        <w:rPr>
          <w:sz w:val="22"/>
          <w:szCs w:val="22"/>
        </w:rPr>
      </w:pPr>
      <w:r w:rsidRPr="00F77FCE">
        <w:rPr>
          <w:sz w:val="22"/>
          <w:szCs w:val="22"/>
        </w:rPr>
        <w:t>Czy wymóg przygotowania metodyki na analizator na koszt Wykonawcy dotyczy metodyki (aplikacji) testów dostarczanych przez Wykonawcę?</w:t>
      </w:r>
    </w:p>
    <w:p w14:paraId="6BB1A808" w14:textId="77777777" w:rsidR="004B0521" w:rsidRPr="00F77FCE" w:rsidRDefault="004B0521" w:rsidP="004D460F">
      <w:pPr>
        <w:spacing w:after="240" w:line="276" w:lineRule="auto"/>
        <w:ind w:left="360"/>
        <w:jc w:val="both"/>
        <w:rPr>
          <w:b/>
          <w:bCs/>
          <w:sz w:val="22"/>
          <w:szCs w:val="22"/>
        </w:rPr>
      </w:pPr>
      <w:r w:rsidRPr="00F77FCE">
        <w:rPr>
          <w:b/>
          <w:bCs/>
          <w:sz w:val="22"/>
          <w:szCs w:val="22"/>
        </w:rPr>
        <w:t>Odp.:</w:t>
      </w:r>
      <w:r w:rsidR="002041B3" w:rsidRPr="00F77FCE">
        <w:rPr>
          <w:b/>
          <w:bCs/>
          <w:sz w:val="22"/>
          <w:szCs w:val="22"/>
        </w:rPr>
        <w:t xml:space="preserve"> </w:t>
      </w:r>
      <w:bookmarkStart w:id="42" w:name="_Hlk60911178"/>
      <w:r w:rsidR="002041B3" w:rsidRPr="00F77FCE">
        <w:rPr>
          <w:b/>
          <w:bCs/>
          <w:sz w:val="22"/>
          <w:szCs w:val="22"/>
        </w:rPr>
        <w:t>Wymóg z punktu 16 przygotowania metodyki na analizator na koszt Wykonawcy dotyczy metodyki (aplikacji) testów dostarczanych przez Wykonawcę</w:t>
      </w:r>
      <w:bookmarkEnd w:id="42"/>
    </w:p>
    <w:p w14:paraId="19882322" w14:textId="77777777" w:rsidR="004D460F" w:rsidRPr="00F77FCE" w:rsidRDefault="00D55480" w:rsidP="00D55480">
      <w:pPr>
        <w:numPr>
          <w:ilvl w:val="0"/>
          <w:numId w:val="8"/>
        </w:numPr>
        <w:spacing w:after="240" w:line="276" w:lineRule="auto"/>
        <w:jc w:val="both"/>
        <w:rPr>
          <w:b/>
          <w:bCs/>
          <w:sz w:val="22"/>
          <w:szCs w:val="22"/>
        </w:rPr>
      </w:pPr>
      <w:bookmarkStart w:id="43" w:name="_Hlk60837064"/>
      <w:r w:rsidRPr="00F77FCE">
        <w:rPr>
          <w:b/>
          <w:bCs/>
          <w:sz w:val="22"/>
          <w:szCs w:val="22"/>
        </w:rPr>
        <w:t>Dotyczy Wz</w:t>
      </w:r>
      <w:r w:rsidR="00231995" w:rsidRPr="00F77FCE">
        <w:rPr>
          <w:b/>
          <w:bCs/>
          <w:sz w:val="22"/>
          <w:szCs w:val="22"/>
        </w:rPr>
        <w:t>o</w:t>
      </w:r>
      <w:r w:rsidRPr="00F77FCE">
        <w:rPr>
          <w:b/>
          <w:bCs/>
          <w:sz w:val="22"/>
          <w:szCs w:val="22"/>
        </w:rPr>
        <w:t>ru umowy – sukcesywne dostawy z dzierżawą aparatu dla zadania nr 6,7,9,10,11,12,13,17,18,19,20,21</w:t>
      </w:r>
    </w:p>
    <w:bookmarkEnd w:id="43"/>
    <w:p w14:paraId="16B89C4E" w14:textId="77777777" w:rsidR="00D55480" w:rsidRPr="00F77FCE" w:rsidRDefault="00D55480" w:rsidP="00D55480">
      <w:pPr>
        <w:spacing w:after="240" w:line="276" w:lineRule="auto"/>
        <w:ind w:left="360"/>
        <w:jc w:val="both"/>
        <w:rPr>
          <w:b/>
          <w:bCs/>
          <w:sz w:val="22"/>
          <w:szCs w:val="22"/>
        </w:rPr>
      </w:pPr>
      <w:r w:rsidRPr="00F77FCE">
        <w:rPr>
          <w:b/>
          <w:bCs/>
          <w:sz w:val="22"/>
          <w:szCs w:val="22"/>
        </w:rPr>
        <w:t>Dot. § 5 pkt 15</w:t>
      </w:r>
    </w:p>
    <w:p w14:paraId="435124B7" w14:textId="77777777" w:rsidR="00D55480" w:rsidRPr="00F77FCE" w:rsidRDefault="00D55480" w:rsidP="00D55480">
      <w:pPr>
        <w:spacing w:after="240" w:line="276" w:lineRule="auto"/>
        <w:ind w:left="360"/>
        <w:jc w:val="both"/>
        <w:rPr>
          <w:sz w:val="22"/>
          <w:szCs w:val="22"/>
        </w:rPr>
      </w:pPr>
      <w:r w:rsidRPr="00F77FCE">
        <w:rPr>
          <w:sz w:val="22"/>
          <w:szCs w:val="22"/>
        </w:rPr>
        <w:t>W zakresie przeszkolenia pracowników, o którym mowa w §5 ust. 15 umowy podstawowej, zarówno Zamawiający, jak i Wykonawca realizują szkolenie we własnych celach i w określony przez siebie sposób, stąd obie strony umowy występują jako niezależni Administratorzy danych osobowych. Wykonawca realizuje obowiązek informacyjny wynikający z art. 14 RODO poprzez udostępnienie Polityki prywatności na swojej stronie internetowej. Czy w tej sytuacji Zamawiający dopuszcza wykreślenie ust. 15 z §5 umowy podstawowej?</w:t>
      </w:r>
    </w:p>
    <w:p w14:paraId="1AFA6C28" w14:textId="43D940F5" w:rsidR="00D55480" w:rsidRPr="00F77FCE" w:rsidRDefault="00D55480" w:rsidP="00D55480">
      <w:pPr>
        <w:spacing w:after="240" w:line="276" w:lineRule="auto"/>
        <w:ind w:left="360"/>
        <w:jc w:val="both"/>
        <w:rPr>
          <w:b/>
          <w:bCs/>
          <w:sz w:val="22"/>
          <w:szCs w:val="22"/>
        </w:rPr>
      </w:pPr>
      <w:r w:rsidRPr="00F77FCE">
        <w:rPr>
          <w:b/>
          <w:bCs/>
          <w:sz w:val="22"/>
          <w:szCs w:val="22"/>
        </w:rPr>
        <w:t>Odp.:</w:t>
      </w:r>
      <w:r w:rsidR="00015303" w:rsidRPr="00F77FCE">
        <w:rPr>
          <w:b/>
          <w:bCs/>
          <w:sz w:val="22"/>
          <w:szCs w:val="22"/>
        </w:rPr>
        <w:t xml:space="preserve"> Zamawiający pozostawia zapisy wzoru umowy bez zmian</w:t>
      </w:r>
      <w:r w:rsidR="003741F3" w:rsidRPr="00F77FCE">
        <w:rPr>
          <w:b/>
          <w:bCs/>
          <w:sz w:val="22"/>
          <w:szCs w:val="22"/>
        </w:rPr>
        <w:t xml:space="preserve"> w powyższym zakresie</w:t>
      </w:r>
    </w:p>
    <w:p w14:paraId="1413EEAF" w14:textId="77777777" w:rsidR="00231995" w:rsidRPr="00F77FCE" w:rsidRDefault="00231995" w:rsidP="00231995">
      <w:pPr>
        <w:numPr>
          <w:ilvl w:val="0"/>
          <w:numId w:val="8"/>
        </w:numPr>
        <w:jc w:val="both"/>
        <w:rPr>
          <w:b/>
          <w:bCs/>
          <w:sz w:val="22"/>
          <w:szCs w:val="22"/>
        </w:rPr>
      </w:pPr>
      <w:r w:rsidRPr="00F77FCE">
        <w:rPr>
          <w:b/>
          <w:bCs/>
          <w:sz w:val="22"/>
          <w:szCs w:val="22"/>
        </w:rPr>
        <w:t>Dotyczy Wzoru umowy – sukcesywne dostawy z dzierżawą aparatu dla zadania nr 6,7,9,10,11,12,13,17,18,19,20,21</w:t>
      </w:r>
    </w:p>
    <w:p w14:paraId="5BB8733C" w14:textId="77777777" w:rsidR="00231995" w:rsidRPr="00F77FCE" w:rsidRDefault="00231995" w:rsidP="00231995">
      <w:pPr>
        <w:ind w:left="360"/>
        <w:jc w:val="both"/>
        <w:rPr>
          <w:b/>
          <w:bCs/>
          <w:sz w:val="22"/>
          <w:szCs w:val="22"/>
        </w:rPr>
      </w:pPr>
    </w:p>
    <w:p w14:paraId="4E299F76" w14:textId="77777777" w:rsidR="00231995" w:rsidRPr="00F77FCE" w:rsidRDefault="00231995" w:rsidP="00231995">
      <w:pPr>
        <w:ind w:left="360"/>
        <w:jc w:val="both"/>
        <w:rPr>
          <w:b/>
          <w:bCs/>
          <w:sz w:val="22"/>
          <w:szCs w:val="22"/>
        </w:rPr>
      </w:pPr>
      <w:r w:rsidRPr="00F77FCE">
        <w:rPr>
          <w:b/>
          <w:bCs/>
          <w:sz w:val="22"/>
          <w:szCs w:val="22"/>
        </w:rPr>
        <w:t>Dot. § 9 pkt 3</w:t>
      </w:r>
    </w:p>
    <w:p w14:paraId="2DD74377" w14:textId="77777777" w:rsidR="00231995" w:rsidRPr="00F77FCE" w:rsidRDefault="00231995" w:rsidP="00231995">
      <w:pPr>
        <w:ind w:left="360"/>
        <w:jc w:val="both"/>
        <w:rPr>
          <w:b/>
          <w:bCs/>
          <w:sz w:val="22"/>
          <w:szCs w:val="22"/>
        </w:rPr>
      </w:pPr>
    </w:p>
    <w:p w14:paraId="3643FEA7" w14:textId="77777777" w:rsidR="00231995" w:rsidRPr="00F77FCE" w:rsidRDefault="00231995" w:rsidP="00231995">
      <w:pPr>
        <w:ind w:left="360"/>
        <w:jc w:val="both"/>
        <w:rPr>
          <w:sz w:val="22"/>
          <w:szCs w:val="22"/>
        </w:rPr>
      </w:pPr>
      <w:r w:rsidRPr="00F77FCE">
        <w:rPr>
          <w:sz w:val="22"/>
          <w:szCs w:val="22"/>
        </w:rPr>
        <w:t>Czy Zamawiający odstąpi od zapisu, gdy Wykonawca nie wyraża zgody na potrącenie kar umownych z przysługującego mu wynagrodzenia?</w:t>
      </w:r>
    </w:p>
    <w:p w14:paraId="698D1F03" w14:textId="77777777" w:rsidR="00231995" w:rsidRPr="00F77FCE" w:rsidRDefault="00231995" w:rsidP="00231995">
      <w:pPr>
        <w:ind w:left="360"/>
        <w:jc w:val="both"/>
        <w:rPr>
          <w:sz w:val="22"/>
          <w:szCs w:val="22"/>
        </w:rPr>
      </w:pPr>
    </w:p>
    <w:p w14:paraId="65EBA7D4" w14:textId="696CC2C3" w:rsidR="00231995" w:rsidRPr="00F77FCE" w:rsidRDefault="00231995" w:rsidP="00231995">
      <w:pPr>
        <w:ind w:left="360"/>
        <w:jc w:val="both"/>
        <w:rPr>
          <w:b/>
          <w:bCs/>
          <w:sz w:val="22"/>
          <w:szCs w:val="22"/>
        </w:rPr>
      </w:pPr>
      <w:r w:rsidRPr="00F77FCE">
        <w:rPr>
          <w:b/>
          <w:bCs/>
          <w:sz w:val="22"/>
          <w:szCs w:val="22"/>
        </w:rPr>
        <w:t>Odp.:</w:t>
      </w:r>
      <w:r w:rsidR="00C52440" w:rsidRPr="00F77FCE">
        <w:rPr>
          <w:b/>
          <w:bCs/>
          <w:sz w:val="22"/>
          <w:szCs w:val="22"/>
        </w:rPr>
        <w:t xml:space="preserve"> </w:t>
      </w:r>
      <w:r w:rsidR="00015303" w:rsidRPr="00F77FCE">
        <w:rPr>
          <w:b/>
          <w:bCs/>
          <w:sz w:val="22"/>
          <w:szCs w:val="22"/>
        </w:rPr>
        <w:t>Zamawiający pozostawia zapisy wzoru umowy bez zmian</w:t>
      </w:r>
      <w:r w:rsidR="003741F3" w:rsidRPr="00F77FCE">
        <w:rPr>
          <w:b/>
          <w:bCs/>
          <w:sz w:val="22"/>
          <w:szCs w:val="22"/>
        </w:rPr>
        <w:t xml:space="preserve"> w powyższym zakresie</w:t>
      </w:r>
    </w:p>
    <w:p w14:paraId="1C9265E1" w14:textId="77777777" w:rsidR="00231995" w:rsidRPr="00F77FCE" w:rsidRDefault="00231995" w:rsidP="00231995">
      <w:pPr>
        <w:ind w:left="360"/>
        <w:jc w:val="both"/>
        <w:rPr>
          <w:sz w:val="22"/>
          <w:szCs w:val="22"/>
        </w:rPr>
      </w:pPr>
    </w:p>
    <w:p w14:paraId="375B37DD" w14:textId="77777777" w:rsidR="00E310B8" w:rsidRPr="00F77FCE" w:rsidRDefault="00E310B8" w:rsidP="00E310B8">
      <w:pPr>
        <w:numPr>
          <w:ilvl w:val="0"/>
          <w:numId w:val="8"/>
        </w:numPr>
        <w:spacing w:line="276" w:lineRule="auto"/>
        <w:jc w:val="both"/>
        <w:rPr>
          <w:b/>
          <w:bCs/>
          <w:sz w:val="22"/>
          <w:szCs w:val="22"/>
        </w:rPr>
      </w:pPr>
      <w:r w:rsidRPr="00F77FCE">
        <w:rPr>
          <w:b/>
          <w:bCs/>
          <w:sz w:val="22"/>
          <w:szCs w:val="22"/>
        </w:rPr>
        <w:t xml:space="preserve">Dotyczy </w:t>
      </w:r>
      <w:bookmarkStart w:id="44" w:name="_Hlk60840011"/>
      <w:r w:rsidRPr="00F77FCE">
        <w:rPr>
          <w:b/>
          <w:bCs/>
          <w:sz w:val="22"/>
          <w:szCs w:val="22"/>
        </w:rPr>
        <w:t>Wzoru umowy – sukcesywne dostawy z dzierżawą aparatu dla zadania nr 6,7,9,10,11,12,13,17,18,19,20,21</w:t>
      </w:r>
      <w:bookmarkEnd w:id="44"/>
    </w:p>
    <w:p w14:paraId="417AEBEE" w14:textId="77777777" w:rsidR="00E310B8" w:rsidRPr="00F77FCE" w:rsidRDefault="00E310B8" w:rsidP="00E310B8">
      <w:pPr>
        <w:jc w:val="both"/>
        <w:rPr>
          <w:b/>
          <w:bCs/>
          <w:sz w:val="22"/>
          <w:szCs w:val="22"/>
        </w:rPr>
      </w:pPr>
    </w:p>
    <w:p w14:paraId="23B9F0B7" w14:textId="77777777" w:rsidR="00E310B8" w:rsidRPr="00F77FCE" w:rsidRDefault="00E310B8" w:rsidP="00E310B8">
      <w:pPr>
        <w:ind w:left="360"/>
        <w:jc w:val="both"/>
        <w:rPr>
          <w:b/>
          <w:bCs/>
          <w:sz w:val="22"/>
          <w:szCs w:val="22"/>
        </w:rPr>
      </w:pPr>
      <w:r w:rsidRPr="00F77FCE">
        <w:rPr>
          <w:b/>
          <w:bCs/>
          <w:sz w:val="22"/>
          <w:szCs w:val="22"/>
        </w:rPr>
        <w:t>Dot. § 16 pkt 4</w:t>
      </w:r>
    </w:p>
    <w:p w14:paraId="2F545B7F" w14:textId="77777777" w:rsidR="00E310B8" w:rsidRPr="00F77FCE" w:rsidRDefault="00E310B8" w:rsidP="00E310B8">
      <w:pPr>
        <w:ind w:left="360"/>
        <w:jc w:val="both"/>
        <w:rPr>
          <w:b/>
          <w:bCs/>
          <w:sz w:val="22"/>
          <w:szCs w:val="22"/>
        </w:rPr>
      </w:pPr>
    </w:p>
    <w:p w14:paraId="5246E7C2" w14:textId="77777777" w:rsidR="00E310B8" w:rsidRPr="00F77FCE" w:rsidRDefault="00E310B8" w:rsidP="00E310B8">
      <w:pPr>
        <w:spacing w:line="276" w:lineRule="auto"/>
        <w:ind w:left="360"/>
        <w:jc w:val="both"/>
        <w:rPr>
          <w:sz w:val="22"/>
          <w:szCs w:val="22"/>
        </w:rPr>
      </w:pPr>
      <w:r w:rsidRPr="00F77FCE">
        <w:rPr>
          <w:sz w:val="22"/>
          <w:szCs w:val="22"/>
        </w:rPr>
        <w:t xml:space="preserve">W zakresie realizacji zad. 12, Zamawiający wymaga wstawienia analizatora </w:t>
      </w:r>
      <w:proofErr w:type="spellStart"/>
      <w:r w:rsidRPr="00F77FCE">
        <w:rPr>
          <w:sz w:val="22"/>
          <w:szCs w:val="22"/>
        </w:rPr>
        <w:t>back-up</w:t>
      </w:r>
      <w:proofErr w:type="spellEnd"/>
      <w:r w:rsidRPr="00F77FCE">
        <w:rPr>
          <w:sz w:val="22"/>
          <w:szCs w:val="22"/>
        </w:rPr>
        <w:t xml:space="preserve"> już w opisie przedmiotu zamówienia. Czy Zamawiający wyrazi zgodę, by w przypadku przedłużających się napraw i przekroczenia przepustowości analizatora </w:t>
      </w:r>
      <w:proofErr w:type="spellStart"/>
      <w:r w:rsidRPr="00F77FCE">
        <w:rPr>
          <w:sz w:val="22"/>
          <w:szCs w:val="22"/>
        </w:rPr>
        <w:t>back-up</w:t>
      </w:r>
      <w:proofErr w:type="spellEnd"/>
      <w:r w:rsidRPr="00F77FCE">
        <w:rPr>
          <w:sz w:val="22"/>
          <w:szCs w:val="22"/>
        </w:rPr>
        <w:t>, możliwe było wykonanie oznaczeń w laboratorium zewnętrznym o odpowiednim poziomie referencyjności, pracującym identyczną metodą, na koszt oferenta?</w:t>
      </w:r>
    </w:p>
    <w:p w14:paraId="0535E867" w14:textId="77777777" w:rsidR="00E310B8" w:rsidRPr="00F77FCE" w:rsidRDefault="00E310B8" w:rsidP="00E310B8">
      <w:pPr>
        <w:ind w:left="360"/>
        <w:jc w:val="both"/>
        <w:rPr>
          <w:sz w:val="22"/>
          <w:szCs w:val="22"/>
        </w:rPr>
      </w:pPr>
    </w:p>
    <w:p w14:paraId="0021729E" w14:textId="55985397" w:rsidR="00E310B8" w:rsidRPr="00F77FCE" w:rsidRDefault="00E310B8" w:rsidP="00E310B8">
      <w:pPr>
        <w:ind w:left="360"/>
        <w:jc w:val="both"/>
        <w:rPr>
          <w:b/>
          <w:bCs/>
          <w:sz w:val="22"/>
          <w:szCs w:val="22"/>
        </w:rPr>
      </w:pPr>
      <w:r w:rsidRPr="00F77FCE">
        <w:rPr>
          <w:b/>
          <w:bCs/>
          <w:sz w:val="22"/>
          <w:szCs w:val="22"/>
        </w:rPr>
        <w:t>Odp.:</w:t>
      </w:r>
      <w:r w:rsidR="00893ED0" w:rsidRPr="00F77FCE">
        <w:rPr>
          <w:b/>
          <w:bCs/>
          <w:sz w:val="22"/>
          <w:szCs w:val="22"/>
        </w:rPr>
        <w:t xml:space="preserve"> </w:t>
      </w:r>
      <w:r w:rsidR="00015303" w:rsidRPr="00F77FCE">
        <w:rPr>
          <w:b/>
          <w:bCs/>
          <w:sz w:val="22"/>
          <w:szCs w:val="22"/>
        </w:rPr>
        <w:t>Zamawiający pozostawia zapisy wzoru umowy bez zmian</w:t>
      </w:r>
      <w:r w:rsidR="003741F3" w:rsidRPr="00F77FCE">
        <w:rPr>
          <w:b/>
          <w:bCs/>
          <w:sz w:val="22"/>
          <w:szCs w:val="22"/>
        </w:rPr>
        <w:t xml:space="preserve"> w powyższym zakresie</w:t>
      </w:r>
    </w:p>
    <w:p w14:paraId="1E36B78C" w14:textId="77777777" w:rsidR="00E310B8" w:rsidRPr="00F77FCE" w:rsidRDefault="00E310B8" w:rsidP="00E310B8">
      <w:pPr>
        <w:jc w:val="both"/>
        <w:rPr>
          <w:b/>
          <w:bCs/>
          <w:sz w:val="22"/>
          <w:szCs w:val="22"/>
        </w:rPr>
      </w:pPr>
    </w:p>
    <w:p w14:paraId="342C266A" w14:textId="77777777" w:rsidR="00D55480" w:rsidRPr="00F77FCE" w:rsidRDefault="00B82362" w:rsidP="00D55480">
      <w:pPr>
        <w:numPr>
          <w:ilvl w:val="0"/>
          <w:numId w:val="8"/>
        </w:numPr>
        <w:spacing w:after="240" w:line="276" w:lineRule="auto"/>
        <w:jc w:val="both"/>
        <w:rPr>
          <w:b/>
          <w:bCs/>
          <w:sz w:val="22"/>
          <w:szCs w:val="22"/>
        </w:rPr>
      </w:pPr>
      <w:r w:rsidRPr="00F77FCE">
        <w:rPr>
          <w:b/>
          <w:bCs/>
          <w:sz w:val="22"/>
          <w:szCs w:val="22"/>
        </w:rPr>
        <w:t xml:space="preserve">Dotyczy zadania nr 7 </w:t>
      </w:r>
    </w:p>
    <w:p w14:paraId="1CCA8D59" w14:textId="77777777" w:rsidR="00B82362" w:rsidRPr="00F77FCE" w:rsidRDefault="00B82362" w:rsidP="00B82362">
      <w:pPr>
        <w:spacing w:after="240" w:line="276" w:lineRule="auto"/>
        <w:ind w:left="360"/>
        <w:jc w:val="both"/>
        <w:rPr>
          <w:b/>
          <w:bCs/>
          <w:sz w:val="22"/>
          <w:szCs w:val="22"/>
        </w:rPr>
      </w:pPr>
      <w:r w:rsidRPr="00F77FCE">
        <w:rPr>
          <w:b/>
          <w:bCs/>
          <w:sz w:val="22"/>
          <w:szCs w:val="22"/>
        </w:rPr>
        <w:lastRenderedPageBreak/>
        <w:t>Załącznik nr 17 (Szczegółowy opis przedmiotu zamówienia, zestawienie parametrów granicznych), pkt 1 tabeli</w:t>
      </w:r>
    </w:p>
    <w:p w14:paraId="219D44D5" w14:textId="77777777" w:rsidR="00B82362" w:rsidRPr="00F77FCE" w:rsidRDefault="00B82362" w:rsidP="00B82362">
      <w:pPr>
        <w:spacing w:after="240" w:line="276" w:lineRule="auto"/>
        <w:ind w:left="360"/>
        <w:jc w:val="both"/>
        <w:rPr>
          <w:sz w:val="22"/>
          <w:szCs w:val="22"/>
        </w:rPr>
      </w:pPr>
      <w:r w:rsidRPr="00F77FCE">
        <w:rPr>
          <w:sz w:val="22"/>
          <w:szCs w:val="22"/>
        </w:rPr>
        <w:t xml:space="preserve">Prosimy o doprecyzowanie czy Zamawiający pod określeniem pełne wyposażenie rozumie analizator wyposażony w drukarkę, UPS oraz wytrząsarkę niezbędną do przygotowania materiału </w:t>
      </w:r>
      <w:bookmarkStart w:id="45" w:name="_Hlk60911720"/>
      <w:r w:rsidRPr="00F77FCE">
        <w:rPr>
          <w:sz w:val="22"/>
          <w:szCs w:val="22"/>
        </w:rPr>
        <w:t xml:space="preserve">(ekstraktu) do oznaczeń </w:t>
      </w:r>
      <w:proofErr w:type="spellStart"/>
      <w:r w:rsidRPr="00F77FCE">
        <w:rPr>
          <w:sz w:val="22"/>
          <w:szCs w:val="22"/>
        </w:rPr>
        <w:t>elastazy</w:t>
      </w:r>
      <w:proofErr w:type="spellEnd"/>
      <w:r w:rsidRPr="00F77FCE">
        <w:rPr>
          <w:sz w:val="22"/>
          <w:szCs w:val="22"/>
        </w:rPr>
        <w:t xml:space="preserve"> i </w:t>
      </w:r>
      <w:proofErr w:type="spellStart"/>
      <w:r w:rsidRPr="00F77FCE">
        <w:rPr>
          <w:sz w:val="22"/>
          <w:szCs w:val="22"/>
        </w:rPr>
        <w:t>kalprotektyny</w:t>
      </w:r>
      <w:bookmarkEnd w:id="45"/>
      <w:proofErr w:type="spellEnd"/>
      <w:r w:rsidRPr="00F77FCE">
        <w:rPr>
          <w:sz w:val="22"/>
          <w:szCs w:val="22"/>
        </w:rPr>
        <w:t>?</w:t>
      </w:r>
    </w:p>
    <w:p w14:paraId="29666D62" w14:textId="77777777" w:rsidR="00B82362" w:rsidRPr="00F77FCE" w:rsidRDefault="00B82362" w:rsidP="00B82362">
      <w:pPr>
        <w:spacing w:after="240" w:line="276" w:lineRule="auto"/>
        <w:ind w:left="360"/>
        <w:jc w:val="both"/>
        <w:rPr>
          <w:b/>
          <w:bCs/>
          <w:sz w:val="22"/>
          <w:szCs w:val="22"/>
        </w:rPr>
      </w:pPr>
      <w:r w:rsidRPr="00F77FCE">
        <w:rPr>
          <w:b/>
          <w:bCs/>
          <w:sz w:val="22"/>
          <w:szCs w:val="22"/>
        </w:rPr>
        <w:t>Odp.:</w:t>
      </w:r>
      <w:r w:rsidR="00A92411" w:rsidRPr="00F77FCE">
        <w:rPr>
          <w:b/>
          <w:bCs/>
          <w:sz w:val="22"/>
          <w:szCs w:val="22"/>
        </w:rPr>
        <w:t xml:space="preserve"> Zamawiający przez pełne wyposażenie rozumie analizator wyposażony w drukarkę, UPS oraz wytrząsarkę jeśli jest ona niezbędna do przygotowania materiału (ekstraktu) do oznaczeń </w:t>
      </w:r>
      <w:proofErr w:type="spellStart"/>
      <w:r w:rsidR="00A92411" w:rsidRPr="00F77FCE">
        <w:rPr>
          <w:b/>
          <w:bCs/>
          <w:sz w:val="22"/>
          <w:szCs w:val="22"/>
        </w:rPr>
        <w:t>elastazy</w:t>
      </w:r>
      <w:proofErr w:type="spellEnd"/>
      <w:r w:rsidR="00A92411" w:rsidRPr="00F77FCE">
        <w:rPr>
          <w:b/>
          <w:bCs/>
          <w:sz w:val="22"/>
          <w:szCs w:val="22"/>
        </w:rPr>
        <w:t xml:space="preserve"> i </w:t>
      </w:r>
      <w:proofErr w:type="spellStart"/>
      <w:r w:rsidR="00A92411" w:rsidRPr="00F77FCE">
        <w:rPr>
          <w:b/>
          <w:bCs/>
          <w:sz w:val="22"/>
          <w:szCs w:val="22"/>
        </w:rPr>
        <w:t>kalprotektyny</w:t>
      </w:r>
      <w:proofErr w:type="spellEnd"/>
      <w:r w:rsidR="00A92411" w:rsidRPr="00F77FCE">
        <w:rPr>
          <w:b/>
          <w:bCs/>
          <w:sz w:val="22"/>
          <w:szCs w:val="22"/>
        </w:rPr>
        <w:t>.</w:t>
      </w:r>
    </w:p>
    <w:p w14:paraId="597EFF73" w14:textId="77777777" w:rsidR="00B82362" w:rsidRPr="00F77FCE" w:rsidRDefault="00B82362" w:rsidP="00D55480">
      <w:pPr>
        <w:numPr>
          <w:ilvl w:val="0"/>
          <w:numId w:val="8"/>
        </w:numPr>
        <w:spacing w:after="240" w:line="276" w:lineRule="auto"/>
        <w:jc w:val="both"/>
        <w:rPr>
          <w:b/>
          <w:bCs/>
          <w:sz w:val="22"/>
          <w:szCs w:val="22"/>
        </w:rPr>
      </w:pPr>
      <w:r w:rsidRPr="00F77FCE">
        <w:rPr>
          <w:b/>
          <w:bCs/>
          <w:sz w:val="22"/>
          <w:szCs w:val="22"/>
        </w:rPr>
        <w:t>Dotyczy zadania nr 7</w:t>
      </w:r>
    </w:p>
    <w:p w14:paraId="781AB71D" w14:textId="77777777" w:rsidR="00B82362" w:rsidRPr="00F77FCE" w:rsidRDefault="00B82362" w:rsidP="00B82362">
      <w:pPr>
        <w:spacing w:after="240" w:line="276" w:lineRule="auto"/>
        <w:ind w:left="360"/>
        <w:jc w:val="both"/>
        <w:rPr>
          <w:b/>
          <w:bCs/>
          <w:sz w:val="22"/>
          <w:szCs w:val="22"/>
        </w:rPr>
      </w:pPr>
      <w:r w:rsidRPr="00F77FCE">
        <w:rPr>
          <w:b/>
          <w:bCs/>
          <w:sz w:val="22"/>
          <w:szCs w:val="22"/>
        </w:rPr>
        <w:t>Załącznik nr 17 (Szczegółowy opis przedmiotu zamówienia, zestawienie parametrów granicznych), pkt 4 tabeli</w:t>
      </w:r>
    </w:p>
    <w:p w14:paraId="33EFD9A8" w14:textId="77777777" w:rsidR="00B82362" w:rsidRPr="00F77FCE" w:rsidRDefault="00B82362" w:rsidP="00B82362">
      <w:pPr>
        <w:spacing w:after="240" w:line="276" w:lineRule="auto"/>
        <w:ind w:left="360"/>
        <w:jc w:val="both"/>
        <w:rPr>
          <w:sz w:val="22"/>
          <w:szCs w:val="22"/>
        </w:rPr>
      </w:pPr>
      <w:r w:rsidRPr="00F77FCE">
        <w:rPr>
          <w:sz w:val="22"/>
          <w:szCs w:val="22"/>
        </w:rPr>
        <w:t>Prosimy o potwierdzenie, że Zamawiający wymaga analizatora pracującego w technice chemiluminescencji wzmocnionej lub chemiluminescencji?</w:t>
      </w:r>
    </w:p>
    <w:p w14:paraId="137DE145" w14:textId="0D236753" w:rsidR="00B82362" w:rsidRPr="00F77FCE" w:rsidRDefault="00F815A5" w:rsidP="00B82362">
      <w:pPr>
        <w:spacing w:after="240" w:line="276" w:lineRule="auto"/>
        <w:ind w:left="360"/>
        <w:jc w:val="both"/>
        <w:rPr>
          <w:b/>
          <w:bCs/>
          <w:sz w:val="22"/>
          <w:szCs w:val="22"/>
        </w:rPr>
      </w:pPr>
      <w:r w:rsidRPr="00F77FCE">
        <w:rPr>
          <w:b/>
          <w:bCs/>
          <w:sz w:val="22"/>
          <w:szCs w:val="22"/>
        </w:rPr>
        <w:t>Odp.:</w:t>
      </w:r>
      <w:r w:rsidR="00480373" w:rsidRPr="00F77FCE">
        <w:rPr>
          <w:b/>
          <w:bCs/>
          <w:sz w:val="22"/>
          <w:szCs w:val="22"/>
        </w:rPr>
        <w:t xml:space="preserve"> Zamawiający potwierdza i informuj</w:t>
      </w:r>
      <w:r w:rsidR="00645595" w:rsidRPr="00F77FCE">
        <w:rPr>
          <w:b/>
          <w:bCs/>
          <w:sz w:val="22"/>
          <w:szCs w:val="22"/>
        </w:rPr>
        <w:t>e</w:t>
      </w:r>
      <w:r w:rsidR="00480373" w:rsidRPr="00F77FCE">
        <w:rPr>
          <w:b/>
          <w:bCs/>
          <w:sz w:val="22"/>
          <w:szCs w:val="22"/>
        </w:rPr>
        <w:t xml:space="preserve"> o modyfikacji załącznika nr 17 </w:t>
      </w:r>
      <w:r w:rsidR="0074250B" w:rsidRPr="00F77FCE">
        <w:rPr>
          <w:b/>
          <w:bCs/>
          <w:sz w:val="22"/>
          <w:szCs w:val="22"/>
        </w:rPr>
        <w:t xml:space="preserve">Zadanie nr 7 </w:t>
      </w:r>
      <w:r w:rsidR="00480373" w:rsidRPr="00F77FCE">
        <w:rPr>
          <w:b/>
          <w:bCs/>
          <w:sz w:val="22"/>
          <w:szCs w:val="22"/>
        </w:rPr>
        <w:t>Szczegółowy opis przedmiotu zamówienia</w:t>
      </w:r>
    </w:p>
    <w:p w14:paraId="5F37C25F" w14:textId="77777777" w:rsidR="00B82362" w:rsidRPr="00F77FCE" w:rsidRDefault="00F815A5" w:rsidP="00D55480">
      <w:pPr>
        <w:numPr>
          <w:ilvl w:val="0"/>
          <w:numId w:val="8"/>
        </w:numPr>
        <w:spacing w:after="240" w:line="276" w:lineRule="auto"/>
        <w:jc w:val="both"/>
        <w:rPr>
          <w:b/>
          <w:bCs/>
          <w:sz w:val="22"/>
          <w:szCs w:val="22"/>
        </w:rPr>
      </w:pPr>
      <w:r w:rsidRPr="00F77FCE">
        <w:rPr>
          <w:b/>
          <w:bCs/>
          <w:sz w:val="22"/>
          <w:szCs w:val="22"/>
        </w:rPr>
        <w:t>Dotyczy zadania nr 7</w:t>
      </w:r>
    </w:p>
    <w:p w14:paraId="79289A17" w14:textId="77777777" w:rsidR="00F815A5" w:rsidRPr="00F77FCE" w:rsidRDefault="00F815A5" w:rsidP="00F815A5">
      <w:pPr>
        <w:spacing w:after="240" w:line="276" w:lineRule="auto"/>
        <w:ind w:left="360"/>
        <w:jc w:val="both"/>
        <w:rPr>
          <w:b/>
          <w:bCs/>
          <w:sz w:val="22"/>
          <w:szCs w:val="22"/>
        </w:rPr>
      </w:pPr>
      <w:r w:rsidRPr="00F77FCE">
        <w:rPr>
          <w:b/>
          <w:bCs/>
          <w:sz w:val="22"/>
          <w:szCs w:val="22"/>
        </w:rPr>
        <w:t>Załącznik nr 17 (Szczegółowy opis przedmiotu zamówienia, zestawienie parametrów granicznych), pkt 5 tabeli</w:t>
      </w:r>
    </w:p>
    <w:p w14:paraId="25AC4D8F" w14:textId="77777777" w:rsidR="00F815A5" w:rsidRPr="00F77FCE" w:rsidRDefault="00F815A5" w:rsidP="00F815A5">
      <w:pPr>
        <w:spacing w:after="240" w:line="276" w:lineRule="auto"/>
        <w:ind w:left="360"/>
        <w:jc w:val="both"/>
        <w:rPr>
          <w:sz w:val="22"/>
          <w:szCs w:val="22"/>
        </w:rPr>
      </w:pPr>
      <w:r w:rsidRPr="00F77FCE">
        <w:rPr>
          <w:sz w:val="22"/>
          <w:szCs w:val="22"/>
        </w:rPr>
        <w:t>Czy Zamawiający dopuści analizator z maksymalną wydajnością 180 testów na godzinę?</w:t>
      </w:r>
    </w:p>
    <w:p w14:paraId="5E281B53" w14:textId="1559415F" w:rsidR="00F815A5" w:rsidRPr="00F77FCE" w:rsidRDefault="00F815A5" w:rsidP="00F815A5">
      <w:pPr>
        <w:spacing w:after="240" w:line="276" w:lineRule="auto"/>
        <w:ind w:left="360"/>
        <w:jc w:val="both"/>
        <w:rPr>
          <w:b/>
          <w:bCs/>
          <w:sz w:val="22"/>
          <w:szCs w:val="22"/>
        </w:rPr>
      </w:pPr>
      <w:bookmarkStart w:id="46" w:name="_Hlk60837658"/>
      <w:r w:rsidRPr="00F77FCE">
        <w:rPr>
          <w:b/>
          <w:bCs/>
          <w:sz w:val="22"/>
          <w:szCs w:val="22"/>
        </w:rPr>
        <w:t>Odp.:</w:t>
      </w:r>
      <w:r w:rsidR="00645595" w:rsidRPr="00F77FCE">
        <w:rPr>
          <w:b/>
          <w:bCs/>
          <w:sz w:val="22"/>
          <w:szCs w:val="22"/>
        </w:rPr>
        <w:t xml:space="preserve"> Zamawiający dopuszcza jednocześnie informuje o modyfikacji załącznika nr 17 </w:t>
      </w:r>
      <w:r w:rsidR="002219C2" w:rsidRPr="00F77FCE">
        <w:rPr>
          <w:b/>
          <w:bCs/>
          <w:sz w:val="22"/>
          <w:szCs w:val="22"/>
        </w:rPr>
        <w:t xml:space="preserve">Zadanie nr 7 - </w:t>
      </w:r>
      <w:r w:rsidR="00645595" w:rsidRPr="00F77FCE">
        <w:rPr>
          <w:b/>
          <w:bCs/>
          <w:sz w:val="22"/>
          <w:szCs w:val="22"/>
        </w:rPr>
        <w:t>Szczegółowy opis przedmiotu zamówienia</w:t>
      </w:r>
    </w:p>
    <w:bookmarkEnd w:id="46"/>
    <w:p w14:paraId="43AD17B8" w14:textId="77777777" w:rsidR="00F815A5" w:rsidRPr="00F77FCE" w:rsidRDefault="00F815A5" w:rsidP="00D55480">
      <w:pPr>
        <w:numPr>
          <w:ilvl w:val="0"/>
          <w:numId w:val="8"/>
        </w:numPr>
        <w:spacing w:after="240" w:line="276" w:lineRule="auto"/>
        <w:jc w:val="both"/>
        <w:rPr>
          <w:b/>
          <w:bCs/>
          <w:sz w:val="22"/>
          <w:szCs w:val="22"/>
        </w:rPr>
      </w:pPr>
      <w:r w:rsidRPr="00F77FCE">
        <w:rPr>
          <w:b/>
          <w:bCs/>
          <w:sz w:val="22"/>
          <w:szCs w:val="22"/>
        </w:rPr>
        <w:t>Dotyczy zadania nr 7</w:t>
      </w:r>
    </w:p>
    <w:p w14:paraId="6273BC24" w14:textId="77777777" w:rsidR="00F815A5" w:rsidRPr="00F77FCE" w:rsidRDefault="00F815A5" w:rsidP="00F815A5">
      <w:pPr>
        <w:spacing w:after="240" w:line="276" w:lineRule="auto"/>
        <w:ind w:left="360"/>
        <w:jc w:val="both"/>
        <w:rPr>
          <w:b/>
          <w:bCs/>
          <w:sz w:val="22"/>
          <w:szCs w:val="22"/>
        </w:rPr>
      </w:pPr>
      <w:r w:rsidRPr="00F77FCE">
        <w:rPr>
          <w:b/>
          <w:bCs/>
          <w:sz w:val="22"/>
          <w:szCs w:val="22"/>
        </w:rPr>
        <w:t>Załącznik nr 17 (Szczegółowy opis przedmiotu zamówienia, zestawienie parametrów granicznych), pkt 12 tabeli</w:t>
      </w:r>
    </w:p>
    <w:p w14:paraId="0D05AA2A" w14:textId="77777777" w:rsidR="00F815A5" w:rsidRPr="00F77FCE" w:rsidRDefault="00F815A5" w:rsidP="00F815A5">
      <w:pPr>
        <w:spacing w:after="240" w:line="276" w:lineRule="auto"/>
        <w:ind w:left="360"/>
        <w:jc w:val="both"/>
        <w:rPr>
          <w:sz w:val="22"/>
          <w:szCs w:val="22"/>
        </w:rPr>
      </w:pPr>
      <w:r w:rsidRPr="00F77FCE">
        <w:rPr>
          <w:sz w:val="22"/>
          <w:szCs w:val="22"/>
        </w:rPr>
        <w:t xml:space="preserve">Prosimy o potwierdzenie, że </w:t>
      </w:r>
      <w:bookmarkStart w:id="47" w:name="_Hlk60912056"/>
      <w:r w:rsidRPr="00F77FCE">
        <w:rPr>
          <w:sz w:val="22"/>
          <w:szCs w:val="22"/>
        </w:rPr>
        <w:t>Zamawiający wymaga analizatora posiadającego magazyn odczynnikowy chłodzący odczynniki do temperatury wymaganej przez producenta</w:t>
      </w:r>
      <w:bookmarkEnd w:id="47"/>
      <w:r w:rsidRPr="00F77FCE">
        <w:rPr>
          <w:sz w:val="22"/>
          <w:szCs w:val="22"/>
        </w:rPr>
        <w:t>, czyli w zakresie 11-15°C ?</w:t>
      </w:r>
    </w:p>
    <w:p w14:paraId="2D5DD51E" w14:textId="77777777" w:rsidR="00F815A5" w:rsidRPr="00F77FCE" w:rsidRDefault="00F815A5" w:rsidP="00F815A5">
      <w:pPr>
        <w:spacing w:after="240" w:line="276" w:lineRule="auto"/>
        <w:ind w:left="360"/>
        <w:jc w:val="both"/>
        <w:rPr>
          <w:b/>
          <w:bCs/>
          <w:sz w:val="22"/>
          <w:szCs w:val="22"/>
        </w:rPr>
      </w:pPr>
      <w:bookmarkStart w:id="48" w:name="_Hlk60837764"/>
      <w:r w:rsidRPr="00F77FCE">
        <w:rPr>
          <w:b/>
          <w:bCs/>
          <w:sz w:val="22"/>
          <w:szCs w:val="22"/>
        </w:rPr>
        <w:t>Odp.:</w:t>
      </w:r>
      <w:r w:rsidR="000F195B" w:rsidRPr="00F77FCE">
        <w:rPr>
          <w:b/>
          <w:bCs/>
          <w:sz w:val="22"/>
          <w:szCs w:val="22"/>
        </w:rPr>
        <w:t xml:space="preserve"> Zamawiający wymaga analizatora posiadającego magazyn odczynnikowy chłodzący odczynniki do temperatury wymaganej przez producenta</w:t>
      </w:r>
      <w:r w:rsidR="005D373F" w:rsidRPr="00F77FCE">
        <w:rPr>
          <w:b/>
          <w:bCs/>
          <w:sz w:val="22"/>
          <w:szCs w:val="22"/>
        </w:rPr>
        <w:t xml:space="preserve"> odczynników</w:t>
      </w:r>
    </w:p>
    <w:bookmarkEnd w:id="48"/>
    <w:p w14:paraId="03C59ACC" w14:textId="3A97946A" w:rsidR="00F815A5" w:rsidRPr="00F77FCE" w:rsidRDefault="009135F2" w:rsidP="00D55480">
      <w:pPr>
        <w:numPr>
          <w:ilvl w:val="0"/>
          <w:numId w:val="8"/>
        </w:numPr>
        <w:spacing w:after="240" w:line="276" w:lineRule="auto"/>
        <w:jc w:val="both"/>
        <w:rPr>
          <w:b/>
          <w:bCs/>
          <w:sz w:val="22"/>
          <w:szCs w:val="22"/>
        </w:rPr>
      </w:pPr>
      <w:r w:rsidRPr="00F77FCE">
        <w:rPr>
          <w:b/>
          <w:bCs/>
          <w:sz w:val="22"/>
          <w:szCs w:val="22"/>
        </w:rPr>
        <w:t xml:space="preserve">Dotyczy zadania nr </w:t>
      </w:r>
      <w:r w:rsidR="00EA7B7B" w:rsidRPr="00F77FCE">
        <w:rPr>
          <w:b/>
          <w:bCs/>
          <w:sz w:val="22"/>
          <w:szCs w:val="22"/>
        </w:rPr>
        <w:t>7</w:t>
      </w:r>
    </w:p>
    <w:p w14:paraId="4ED02EBE" w14:textId="77777777" w:rsidR="009135F2" w:rsidRPr="00F77FCE" w:rsidRDefault="009135F2" w:rsidP="009135F2">
      <w:pPr>
        <w:spacing w:after="240" w:line="276" w:lineRule="auto"/>
        <w:ind w:left="360"/>
        <w:jc w:val="both"/>
        <w:rPr>
          <w:b/>
          <w:bCs/>
          <w:sz w:val="22"/>
          <w:szCs w:val="22"/>
        </w:rPr>
      </w:pPr>
      <w:r w:rsidRPr="00F77FCE">
        <w:rPr>
          <w:b/>
          <w:bCs/>
          <w:sz w:val="22"/>
          <w:szCs w:val="22"/>
        </w:rPr>
        <w:t>Załącznik nr 17 (Szczegółowy opis przedmiotu zamówienia, zestawienie parametrów granicznych), pkt 15 tabeli</w:t>
      </w:r>
    </w:p>
    <w:p w14:paraId="239E166D" w14:textId="77777777" w:rsidR="009135F2" w:rsidRPr="00F77FCE" w:rsidRDefault="009135F2" w:rsidP="009135F2">
      <w:pPr>
        <w:spacing w:after="240" w:line="276" w:lineRule="auto"/>
        <w:ind w:left="360"/>
        <w:jc w:val="both"/>
        <w:rPr>
          <w:sz w:val="22"/>
          <w:szCs w:val="22"/>
        </w:rPr>
      </w:pPr>
      <w:r w:rsidRPr="00F77FCE">
        <w:rPr>
          <w:sz w:val="22"/>
          <w:szCs w:val="22"/>
        </w:rPr>
        <w:lastRenderedPageBreak/>
        <w:t>Prosimy o doprecyzowanie czy Zamawiający wymaga aby odczynniki były oznaczone kodami kreskowymi lub/oraz czujnikiem radiowym RFID zapewniającym identyfikację i monitorowanie zużycia odczynnika na pokładzie analizatora?</w:t>
      </w:r>
    </w:p>
    <w:p w14:paraId="02CF208E" w14:textId="77DB124E" w:rsidR="009135F2" w:rsidRPr="00F77FCE" w:rsidRDefault="009135F2" w:rsidP="009135F2">
      <w:pPr>
        <w:spacing w:after="240" w:line="276" w:lineRule="auto"/>
        <w:ind w:left="360"/>
        <w:jc w:val="both"/>
        <w:rPr>
          <w:b/>
          <w:bCs/>
          <w:sz w:val="22"/>
          <w:szCs w:val="22"/>
        </w:rPr>
      </w:pPr>
      <w:r w:rsidRPr="00F77FCE">
        <w:rPr>
          <w:b/>
          <w:bCs/>
          <w:sz w:val="22"/>
          <w:szCs w:val="22"/>
        </w:rPr>
        <w:t>Odp.:</w:t>
      </w:r>
      <w:r w:rsidR="00390309" w:rsidRPr="00F77FCE">
        <w:rPr>
          <w:b/>
          <w:bCs/>
          <w:sz w:val="22"/>
          <w:szCs w:val="22"/>
        </w:rPr>
        <w:t xml:space="preserve"> Zamawiający dopuszcza jednocześnie informuje o modyfikacji załącznika nr 17 </w:t>
      </w:r>
      <w:r w:rsidR="00D87AED" w:rsidRPr="00F77FCE">
        <w:rPr>
          <w:b/>
          <w:bCs/>
          <w:sz w:val="22"/>
          <w:szCs w:val="22"/>
        </w:rPr>
        <w:t xml:space="preserve">Zadanie nr 7 - </w:t>
      </w:r>
      <w:r w:rsidR="00390309" w:rsidRPr="00F77FCE">
        <w:rPr>
          <w:b/>
          <w:bCs/>
          <w:sz w:val="22"/>
          <w:szCs w:val="22"/>
        </w:rPr>
        <w:t>Szczegółowy opis przedmiotu zamówienia</w:t>
      </w:r>
    </w:p>
    <w:p w14:paraId="5F20899A" w14:textId="77777777" w:rsidR="009135F2" w:rsidRPr="00F77FCE" w:rsidRDefault="00F41450" w:rsidP="00D55480">
      <w:pPr>
        <w:numPr>
          <w:ilvl w:val="0"/>
          <w:numId w:val="8"/>
        </w:numPr>
        <w:spacing w:after="240" w:line="276" w:lineRule="auto"/>
        <w:jc w:val="both"/>
        <w:rPr>
          <w:b/>
          <w:bCs/>
          <w:sz w:val="22"/>
          <w:szCs w:val="22"/>
        </w:rPr>
      </w:pPr>
      <w:r w:rsidRPr="00F77FCE">
        <w:rPr>
          <w:b/>
          <w:bCs/>
          <w:sz w:val="22"/>
          <w:szCs w:val="22"/>
        </w:rPr>
        <w:t>Dotyczy zadania nr 7</w:t>
      </w:r>
    </w:p>
    <w:p w14:paraId="7E4BC49E" w14:textId="77777777" w:rsidR="00F41450" w:rsidRPr="00F77FCE" w:rsidRDefault="00F41450" w:rsidP="00F41450">
      <w:pPr>
        <w:spacing w:after="240" w:line="276" w:lineRule="auto"/>
        <w:ind w:left="360"/>
        <w:jc w:val="both"/>
        <w:rPr>
          <w:b/>
          <w:bCs/>
          <w:sz w:val="22"/>
          <w:szCs w:val="22"/>
        </w:rPr>
      </w:pPr>
      <w:r w:rsidRPr="00F77FCE">
        <w:rPr>
          <w:b/>
          <w:bCs/>
          <w:sz w:val="22"/>
          <w:szCs w:val="22"/>
        </w:rPr>
        <w:t>Załącznik nr 17 (Szczegółowy opis przedmiotu zamówienia, zestawienie parametrów granicznych), pkt 21 tabeli</w:t>
      </w:r>
    </w:p>
    <w:p w14:paraId="3BC2D2EA" w14:textId="77777777" w:rsidR="00F41450" w:rsidRPr="00F77FCE" w:rsidRDefault="00F41450" w:rsidP="00F41450">
      <w:pPr>
        <w:spacing w:after="240" w:line="276" w:lineRule="auto"/>
        <w:ind w:left="360"/>
        <w:jc w:val="both"/>
        <w:rPr>
          <w:sz w:val="22"/>
          <w:szCs w:val="22"/>
        </w:rPr>
      </w:pPr>
      <w:r w:rsidRPr="00F77FCE">
        <w:rPr>
          <w:sz w:val="22"/>
          <w:szCs w:val="22"/>
        </w:rPr>
        <w:t>Prosimy o doprecyzowanie jaki program LIS jest używany przez Zamawiającego?</w:t>
      </w:r>
    </w:p>
    <w:p w14:paraId="3C223C0A" w14:textId="77777777" w:rsidR="00F41450" w:rsidRPr="00F77FCE" w:rsidRDefault="00F41450" w:rsidP="00F41450">
      <w:pPr>
        <w:spacing w:after="240" w:line="276" w:lineRule="auto"/>
        <w:ind w:left="360"/>
        <w:jc w:val="both"/>
        <w:rPr>
          <w:b/>
          <w:bCs/>
          <w:sz w:val="22"/>
          <w:szCs w:val="22"/>
        </w:rPr>
      </w:pPr>
      <w:bookmarkStart w:id="49" w:name="_Hlk60838123"/>
      <w:r w:rsidRPr="00F77FCE">
        <w:rPr>
          <w:b/>
          <w:bCs/>
          <w:sz w:val="22"/>
          <w:szCs w:val="22"/>
        </w:rPr>
        <w:t>Odp.:</w:t>
      </w:r>
      <w:r w:rsidR="00390309" w:rsidRPr="00F77FCE">
        <w:rPr>
          <w:b/>
          <w:bCs/>
          <w:sz w:val="22"/>
          <w:szCs w:val="22"/>
        </w:rPr>
        <w:t xml:space="preserve"> Marcel</w:t>
      </w:r>
    </w:p>
    <w:bookmarkEnd w:id="49"/>
    <w:p w14:paraId="08662E18" w14:textId="77777777" w:rsidR="00F41450" w:rsidRPr="00F77FCE" w:rsidRDefault="00B9732D" w:rsidP="00D55480">
      <w:pPr>
        <w:numPr>
          <w:ilvl w:val="0"/>
          <w:numId w:val="8"/>
        </w:numPr>
        <w:spacing w:after="240" w:line="276" w:lineRule="auto"/>
        <w:jc w:val="both"/>
        <w:rPr>
          <w:b/>
          <w:bCs/>
          <w:sz w:val="22"/>
          <w:szCs w:val="22"/>
        </w:rPr>
      </w:pPr>
      <w:r w:rsidRPr="00F77FCE">
        <w:rPr>
          <w:b/>
          <w:bCs/>
          <w:sz w:val="22"/>
          <w:szCs w:val="22"/>
        </w:rPr>
        <w:t>Dotyczy zadania nr 7</w:t>
      </w:r>
    </w:p>
    <w:p w14:paraId="5302F5C1" w14:textId="77777777" w:rsidR="00B9732D" w:rsidRPr="00F77FCE" w:rsidRDefault="00B9732D" w:rsidP="00B9732D">
      <w:pPr>
        <w:spacing w:after="240" w:line="276" w:lineRule="auto"/>
        <w:ind w:left="360"/>
        <w:jc w:val="both"/>
        <w:rPr>
          <w:b/>
          <w:bCs/>
          <w:sz w:val="22"/>
          <w:szCs w:val="22"/>
        </w:rPr>
      </w:pPr>
      <w:r w:rsidRPr="00F77FCE">
        <w:rPr>
          <w:b/>
          <w:bCs/>
          <w:sz w:val="22"/>
          <w:szCs w:val="22"/>
        </w:rPr>
        <w:t>Załącznika nr 17 (Szczegółowy opis przedmiotu zamówienia, zestawienie parametrów granicznych), pkt 22 tabeli</w:t>
      </w:r>
    </w:p>
    <w:p w14:paraId="339ADF4E" w14:textId="77777777" w:rsidR="00B9732D" w:rsidRPr="00F77FCE" w:rsidRDefault="00B9732D" w:rsidP="00B9732D">
      <w:pPr>
        <w:spacing w:after="240" w:line="276" w:lineRule="auto"/>
        <w:ind w:left="360"/>
        <w:jc w:val="both"/>
        <w:rPr>
          <w:sz w:val="22"/>
          <w:szCs w:val="22"/>
        </w:rPr>
      </w:pPr>
      <w:r w:rsidRPr="00F77FCE">
        <w:rPr>
          <w:sz w:val="22"/>
          <w:szCs w:val="22"/>
        </w:rPr>
        <w:t>Czy Zamawiający wyrazi zgodę na modyfikację brzmienia punktu 22 na następujący: „Gwarancja techniczna przez cały okres trwania umowy uwzględniająca koszt naprawy, wymiany podzespołów, okresowych przeglądów serwisowych. Przyjazd serwisu w ciągu 24h w dni robocze od zgłoszenia awarii”</w:t>
      </w:r>
    </w:p>
    <w:p w14:paraId="57758648" w14:textId="11EA3277" w:rsidR="003E012D" w:rsidRPr="00F77FCE" w:rsidRDefault="003E012D" w:rsidP="00EC1E92">
      <w:pPr>
        <w:spacing w:after="240" w:line="276" w:lineRule="auto"/>
        <w:ind w:left="360"/>
        <w:jc w:val="both"/>
        <w:rPr>
          <w:b/>
          <w:bCs/>
          <w:sz w:val="22"/>
          <w:szCs w:val="22"/>
        </w:rPr>
      </w:pPr>
      <w:r w:rsidRPr="00F77FCE">
        <w:rPr>
          <w:b/>
          <w:bCs/>
          <w:sz w:val="22"/>
          <w:szCs w:val="22"/>
        </w:rPr>
        <w:t>Odp.:</w:t>
      </w:r>
      <w:r w:rsidR="001A5981" w:rsidRPr="00F77FCE">
        <w:t xml:space="preserve"> </w:t>
      </w:r>
      <w:r w:rsidR="001A5981" w:rsidRPr="00F77FCE">
        <w:rPr>
          <w:b/>
          <w:bCs/>
          <w:sz w:val="22"/>
          <w:szCs w:val="22"/>
        </w:rPr>
        <w:t>Zamawiający informuje o modyfikacji załącznika nr 17</w:t>
      </w:r>
      <w:r w:rsidR="000449F0" w:rsidRPr="00F77FCE">
        <w:rPr>
          <w:b/>
          <w:bCs/>
          <w:sz w:val="22"/>
          <w:szCs w:val="22"/>
        </w:rPr>
        <w:t xml:space="preserve"> Zadanie nr 7 - </w:t>
      </w:r>
      <w:r w:rsidR="001A5981" w:rsidRPr="00F77FCE">
        <w:rPr>
          <w:b/>
          <w:bCs/>
          <w:sz w:val="22"/>
          <w:szCs w:val="22"/>
        </w:rPr>
        <w:t xml:space="preserve"> Szczegółowy opis przedmiotu zamówienia</w:t>
      </w:r>
    </w:p>
    <w:p w14:paraId="52AD54EB" w14:textId="77777777" w:rsidR="00B9732D" w:rsidRPr="00F77FCE" w:rsidRDefault="003E012D" w:rsidP="003E012D">
      <w:pPr>
        <w:numPr>
          <w:ilvl w:val="0"/>
          <w:numId w:val="8"/>
        </w:numPr>
        <w:tabs>
          <w:tab w:val="left" w:pos="426"/>
        </w:tabs>
        <w:spacing w:after="240" w:line="276" w:lineRule="auto"/>
        <w:jc w:val="both"/>
        <w:rPr>
          <w:b/>
          <w:bCs/>
          <w:sz w:val="22"/>
          <w:szCs w:val="22"/>
        </w:rPr>
      </w:pPr>
      <w:bookmarkStart w:id="50" w:name="_Hlk60838323"/>
      <w:r w:rsidRPr="00F77FCE">
        <w:rPr>
          <w:b/>
          <w:bCs/>
          <w:sz w:val="22"/>
          <w:szCs w:val="22"/>
        </w:rPr>
        <w:t>Dotyczy załącznika nr SIWZ (wzór oferty XLS) zadanie nr 7</w:t>
      </w:r>
    </w:p>
    <w:bookmarkEnd w:id="50"/>
    <w:p w14:paraId="5E9F9043" w14:textId="77777777" w:rsidR="003E012D" w:rsidRPr="00F77FCE" w:rsidRDefault="003E012D" w:rsidP="003E012D">
      <w:pPr>
        <w:tabs>
          <w:tab w:val="left" w:pos="426"/>
        </w:tabs>
        <w:spacing w:after="240" w:line="276" w:lineRule="auto"/>
        <w:ind w:left="360"/>
        <w:jc w:val="both"/>
        <w:rPr>
          <w:sz w:val="22"/>
          <w:szCs w:val="22"/>
        </w:rPr>
      </w:pPr>
      <w:r w:rsidRPr="00F77FCE">
        <w:rPr>
          <w:sz w:val="22"/>
          <w:szCs w:val="22"/>
        </w:rPr>
        <w:t>Prosimy o potwierdzenie, że podana liczba oznaczeń zawiera badania kalibracyjne i kontrolne.</w:t>
      </w:r>
    </w:p>
    <w:p w14:paraId="2A6E52D4" w14:textId="77777777" w:rsidR="003E012D" w:rsidRPr="00F77FCE" w:rsidRDefault="003E012D" w:rsidP="003E012D">
      <w:pPr>
        <w:tabs>
          <w:tab w:val="left" w:pos="426"/>
        </w:tabs>
        <w:spacing w:after="240" w:line="276" w:lineRule="auto"/>
        <w:ind w:left="360"/>
        <w:jc w:val="both"/>
        <w:rPr>
          <w:b/>
          <w:bCs/>
          <w:sz w:val="22"/>
          <w:szCs w:val="22"/>
        </w:rPr>
      </w:pPr>
      <w:bookmarkStart w:id="51" w:name="_Hlk60838390"/>
      <w:r w:rsidRPr="00F77FCE">
        <w:rPr>
          <w:b/>
          <w:bCs/>
          <w:sz w:val="22"/>
          <w:szCs w:val="22"/>
        </w:rPr>
        <w:t>Odp.:</w:t>
      </w:r>
      <w:r w:rsidR="00EC1E92" w:rsidRPr="00F77FCE">
        <w:rPr>
          <w:b/>
          <w:bCs/>
          <w:sz w:val="22"/>
          <w:szCs w:val="22"/>
        </w:rPr>
        <w:t xml:space="preserve"> Zamawiający potwierdza, że podana liczba oznaczeń zawiera badania kalibracyjne i kontrolne</w:t>
      </w:r>
    </w:p>
    <w:bookmarkEnd w:id="51"/>
    <w:p w14:paraId="656C457D" w14:textId="77777777" w:rsidR="003E012D" w:rsidRPr="00F77FCE" w:rsidRDefault="003E012D"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SIWZ (wzór oferty XLS) zadanie nr 7</w:t>
      </w:r>
    </w:p>
    <w:p w14:paraId="05B2A847" w14:textId="77777777" w:rsidR="003E012D" w:rsidRPr="00F77FCE" w:rsidRDefault="003E012D" w:rsidP="003E012D">
      <w:pPr>
        <w:tabs>
          <w:tab w:val="left" w:pos="426"/>
        </w:tabs>
        <w:spacing w:after="240" w:line="276" w:lineRule="auto"/>
        <w:ind w:left="360"/>
        <w:jc w:val="both"/>
        <w:rPr>
          <w:sz w:val="22"/>
          <w:szCs w:val="22"/>
        </w:rPr>
      </w:pPr>
      <w:r w:rsidRPr="00F77FCE">
        <w:rPr>
          <w:sz w:val="22"/>
          <w:szCs w:val="22"/>
        </w:rPr>
        <w:t xml:space="preserve">Czy Zamawiający wyrazi zgodę na dostarczenie asortymentu z terminem ważności minimum 4 miesiące od daty dostawy do </w:t>
      </w:r>
      <w:r w:rsidR="00044F87" w:rsidRPr="00F77FCE">
        <w:rPr>
          <w:sz w:val="22"/>
          <w:szCs w:val="22"/>
        </w:rPr>
        <w:t>Zamawiającego</w:t>
      </w:r>
      <w:r w:rsidRPr="00F77FCE">
        <w:rPr>
          <w:sz w:val="22"/>
          <w:szCs w:val="22"/>
        </w:rPr>
        <w:t>?</w:t>
      </w:r>
    </w:p>
    <w:p w14:paraId="31EE536E" w14:textId="77777777" w:rsidR="003E012D" w:rsidRPr="00F77FCE" w:rsidRDefault="003E012D" w:rsidP="003E012D">
      <w:pPr>
        <w:tabs>
          <w:tab w:val="left" w:pos="426"/>
        </w:tabs>
        <w:spacing w:after="240" w:line="276" w:lineRule="auto"/>
        <w:ind w:left="360"/>
        <w:jc w:val="both"/>
        <w:rPr>
          <w:b/>
          <w:bCs/>
          <w:sz w:val="22"/>
          <w:szCs w:val="22"/>
        </w:rPr>
      </w:pPr>
      <w:bookmarkStart w:id="52" w:name="_Hlk60838462"/>
      <w:r w:rsidRPr="00F77FCE">
        <w:rPr>
          <w:b/>
          <w:bCs/>
          <w:sz w:val="22"/>
          <w:szCs w:val="22"/>
        </w:rPr>
        <w:t>Odp.:</w:t>
      </w:r>
      <w:r w:rsidR="00044F87" w:rsidRPr="00F77FCE">
        <w:rPr>
          <w:b/>
          <w:bCs/>
          <w:sz w:val="22"/>
          <w:szCs w:val="22"/>
        </w:rPr>
        <w:t xml:space="preserve"> </w:t>
      </w:r>
      <w:bookmarkStart w:id="53" w:name="_Hlk60912544"/>
      <w:r w:rsidR="00044F87" w:rsidRPr="00F77FCE">
        <w:rPr>
          <w:b/>
          <w:bCs/>
          <w:sz w:val="22"/>
          <w:szCs w:val="22"/>
        </w:rPr>
        <w:t>Zamawiający wyraża zgodę i jednocześnie informuję o modyfikacji załącznika nr 1 do SIWZ w powyższym zakresie dla zadania nr 7</w:t>
      </w:r>
      <w:bookmarkEnd w:id="53"/>
    </w:p>
    <w:bookmarkEnd w:id="52"/>
    <w:p w14:paraId="1F03802D" w14:textId="77777777" w:rsidR="003E012D" w:rsidRPr="00F77FCE" w:rsidRDefault="003E012D"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SIWZ (wzór oferty XLS) zadanie nr 7</w:t>
      </w:r>
    </w:p>
    <w:p w14:paraId="6458F053" w14:textId="77777777" w:rsidR="003E012D" w:rsidRPr="00F77FCE" w:rsidRDefault="003E012D" w:rsidP="003E012D">
      <w:pPr>
        <w:tabs>
          <w:tab w:val="left" w:pos="426"/>
        </w:tabs>
        <w:spacing w:after="240" w:line="276" w:lineRule="auto"/>
        <w:ind w:left="360"/>
        <w:jc w:val="both"/>
        <w:rPr>
          <w:sz w:val="22"/>
          <w:szCs w:val="22"/>
        </w:rPr>
      </w:pPr>
      <w:r w:rsidRPr="00F77FCE">
        <w:rPr>
          <w:sz w:val="22"/>
          <w:szCs w:val="22"/>
        </w:rPr>
        <w:t>Czy Zamawiający wyrazi zgodę na termin dostawy aparatu i uruchomienia maksymalnie do 14 dni kalendarzowych od daty podpisania umowy?</w:t>
      </w:r>
    </w:p>
    <w:p w14:paraId="43087FE9" w14:textId="0E2DEEBB" w:rsidR="003E012D" w:rsidRPr="00F77FCE" w:rsidRDefault="003E012D" w:rsidP="003E012D">
      <w:pPr>
        <w:tabs>
          <w:tab w:val="left" w:pos="426"/>
        </w:tabs>
        <w:spacing w:after="240" w:line="276" w:lineRule="auto"/>
        <w:ind w:left="360"/>
        <w:jc w:val="both"/>
        <w:rPr>
          <w:b/>
          <w:bCs/>
          <w:sz w:val="22"/>
          <w:szCs w:val="22"/>
        </w:rPr>
      </w:pPr>
      <w:r w:rsidRPr="00F77FCE">
        <w:rPr>
          <w:b/>
          <w:bCs/>
          <w:sz w:val="22"/>
          <w:szCs w:val="22"/>
        </w:rPr>
        <w:t>Odp.:</w:t>
      </w:r>
      <w:r w:rsidR="00DB4156" w:rsidRPr="00F77FCE">
        <w:rPr>
          <w:b/>
          <w:bCs/>
          <w:sz w:val="22"/>
          <w:szCs w:val="22"/>
        </w:rPr>
        <w:t xml:space="preserve"> Zamawiający </w:t>
      </w:r>
      <w:r w:rsidR="00BA15C2">
        <w:rPr>
          <w:b/>
          <w:bCs/>
          <w:sz w:val="22"/>
          <w:szCs w:val="22"/>
        </w:rPr>
        <w:t>dopuszcza</w:t>
      </w:r>
      <w:r w:rsidR="00DB4156" w:rsidRPr="00F77FCE">
        <w:rPr>
          <w:b/>
          <w:bCs/>
          <w:sz w:val="22"/>
          <w:szCs w:val="22"/>
        </w:rPr>
        <w:t xml:space="preserve"> i jednocześnie informuję o modyfikacji załącznika nr 1 do SIWZ w powyższym zakresie dla zadania nr 7</w:t>
      </w:r>
    </w:p>
    <w:p w14:paraId="381FECBB" w14:textId="77777777" w:rsidR="007E7C32" w:rsidRPr="00F77FCE" w:rsidRDefault="007E7C32" w:rsidP="007E7C32">
      <w:pPr>
        <w:numPr>
          <w:ilvl w:val="0"/>
          <w:numId w:val="8"/>
        </w:numPr>
        <w:tabs>
          <w:tab w:val="left" w:pos="426"/>
        </w:tabs>
        <w:spacing w:after="240" w:line="276" w:lineRule="auto"/>
        <w:jc w:val="both"/>
        <w:rPr>
          <w:b/>
          <w:bCs/>
          <w:sz w:val="22"/>
          <w:szCs w:val="22"/>
        </w:rPr>
      </w:pPr>
      <w:r w:rsidRPr="00F77FCE">
        <w:rPr>
          <w:b/>
          <w:bCs/>
          <w:sz w:val="22"/>
          <w:szCs w:val="22"/>
        </w:rPr>
        <w:lastRenderedPageBreak/>
        <w:t>Dotyczy załącznika nr SIWZ (wzór oferty XLS) zadanie nr 7</w:t>
      </w:r>
    </w:p>
    <w:p w14:paraId="3BC988AB" w14:textId="77777777" w:rsidR="007E7C32" w:rsidRPr="00F77FCE" w:rsidRDefault="007E7C32" w:rsidP="007E7C32">
      <w:pPr>
        <w:tabs>
          <w:tab w:val="left" w:pos="426"/>
        </w:tabs>
        <w:spacing w:after="240" w:line="276" w:lineRule="auto"/>
        <w:ind w:left="360"/>
        <w:jc w:val="both"/>
        <w:rPr>
          <w:sz w:val="22"/>
          <w:szCs w:val="22"/>
        </w:rPr>
      </w:pPr>
      <w:r w:rsidRPr="00F77FCE">
        <w:rPr>
          <w:sz w:val="22"/>
          <w:szCs w:val="22"/>
        </w:rPr>
        <w:t xml:space="preserve">Czy Zamawiający wyrazi zgodę na wyodrębnienie z pakietu 7 dwóch pozycji: nr 29 Badanie </w:t>
      </w:r>
      <w:proofErr w:type="spellStart"/>
      <w:r w:rsidRPr="00F77FCE">
        <w:rPr>
          <w:sz w:val="22"/>
          <w:szCs w:val="22"/>
        </w:rPr>
        <w:t>QuantiFeron</w:t>
      </w:r>
      <w:proofErr w:type="spellEnd"/>
      <w:r w:rsidRPr="00F77FCE">
        <w:rPr>
          <w:sz w:val="22"/>
          <w:szCs w:val="22"/>
        </w:rPr>
        <w:t xml:space="preserve"> w technice chemiluminescencji i nr 30 Zestawy probówek do oznaczania </w:t>
      </w:r>
      <w:proofErr w:type="spellStart"/>
      <w:r w:rsidRPr="00F77FCE">
        <w:rPr>
          <w:sz w:val="22"/>
          <w:szCs w:val="22"/>
        </w:rPr>
        <w:t>QuantiFeronu</w:t>
      </w:r>
      <w:proofErr w:type="spellEnd"/>
      <w:r w:rsidRPr="00F77FCE">
        <w:rPr>
          <w:sz w:val="22"/>
          <w:szCs w:val="22"/>
        </w:rPr>
        <w:t xml:space="preserve"> (1x kontrola negatywna NIL, 1x próba badana TB1, 1x próba badana TB2, 1x kontrola pozytywna MIT) – i w konsekwencji utworzy samodzielny pakiet 7a zawierający dwie wymienione w niniejszym pytaniu pozycje?</w:t>
      </w:r>
    </w:p>
    <w:p w14:paraId="3D8CCD95" w14:textId="02764562" w:rsidR="007E7C32" w:rsidRPr="00F77FCE" w:rsidRDefault="007E7C32" w:rsidP="007E7C32">
      <w:pPr>
        <w:tabs>
          <w:tab w:val="left" w:pos="426"/>
        </w:tabs>
        <w:spacing w:after="240" w:line="276" w:lineRule="auto"/>
        <w:ind w:left="360"/>
        <w:jc w:val="both"/>
        <w:rPr>
          <w:b/>
          <w:bCs/>
          <w:color w:val="000000" w:themeColor="text1"/>
          <w:sz w:val="22"/>
          <w:szCs w:val="22"/>
        </w:rPr>
      </w:pPr>
      <w:r w:rsidRPr="00F77FCE">
        <w:rPr>
          <w:b/>
          <w:bCs/>
          <w:color w:val="000000" w:themeColor="text1"/>
          <w:sz w:val="22"/>
          <w:szCs w:val="22"/>
        </w:rPr>
        <w:t>Odp.:</w:t>
      </w:r>
      <w:r w:rsidR="00291917" w:rsidRPr="00F77FCE">
        <w:rPr>
          <w:b/>
          <w:bCs/>
          <w:color w:val="000000" w:themeColor="text1"/>
          <w:sz w:val="22"/>
          <w:szCs w:val="22"/>
        </w:rPr>
        <w:t xml:space="preserve"> </w:t>
      </w:r>
      <w:bookmarkStart w:id="54" w:name="_Hlk61256745"/>
      <w:r w:rsidR="00291917" w:rsidRPr="00F77FCE">
        <w:rPr>
          <w:b/>
          <w:bCs/>
          <w:color w:val="000000" w:themeColor="text1"/>
          <w:sz w:val="22"/>
          <w:szCs w:val="22"/>
        </w:rPr>
        <w:t>Zamawiający informuję o modyfikacji załącznika nr 1 do SIWZ w zakresie zadania nr 7</w:t>
      </w:r>
      <w:bookmarkEnd w:id="54"/>
    </w:p>
    <w:p w14:paraId="5DB78F37" w14:textId="77777777" w:rsidR="007E7C32" w:rsidRPr="00F77FCE" w:rsidRDefault="007E7C32" w:rsidP="007E7C32">
      <w:pPr>
        <w:numPr>
          <w:ilvl w:val="0"/>
          <w:numId w:val="8"/>
        </w:numPr>
        <w:tabs>
          <w:tab w:val="left" w:pos="426"/>
        </w:tabs>
        <w:spacing w:after="240" w:line="276" w:lineRule="auto"/>
        <w:jc w:val="both"/>
        <w:rPr>
          <w:b/>
          <w:bCs/>
          <w:sz w:val="22"/>
          <w:szCs w:val="22"/>
        </w:rPr>
      </w:pPr>
      <w:r w:rsidRPr="00F77FCE">
        <w:rPr>
          <w:b/>
          <w:bCs/>
          <w:sz w:val="22"/>
          <w:szCs w:val="22"/>
        </w:rPr>
        <w:t>Dotyczy załącznika nr SIWZ (wzór oferty XLS) zadanie nr 7</w:t>
      </w:r>
    </w:p>
    <w:p w14:paraId="65FE12C3" w14:textId="77777777" w:rsidR="007E7C32" w:rsidRPr="00F77FCE" w:rsidRDefault="007E7C32" w:rsidP="007E7C32">
      <w:pPr>
        <w:tabs>
          <w:tab w:val="left" w:pos="426"/>
        </w:tabs>
        <w:spacing w:after="240" w:line="276" w:lineRule="auto"/>
        <w:ind w:left="360"/>
        <w:jc w:val="both"/>
        <w:rPr>
          <w:sz w:val="22"/>
          <w:szCs w:val="22"/>
        </w:rPr>
      </w:pPr>
      <w:r w:rsidRPr="00F77FCE">
        <w:rPr>
          <w:sz w:val="22"/>
          <w:szCs w:val="22"/>
        </w:rPr>
        <w:t xml:space="preserve">W przypadku braku odpowiedzi pozytywnej na pytanie 9, czy Zamawiający wyrazi zgodę na wyłączenie z pakietu pozycji 30 Zestawy probówek do oznaczania </w:t>
      </w:r>
      <w:proofErr w:type="spellStart"/>
      <w:r w:rsidRPr="00F77FCE">
        <w:rPr>
          <w:sz w:val="22"/>
          <w:szCs w:val="22"/>
        </w:rPr>
        <w:t>QuantiFeronu</w:t>
      </w:r>
      <w:proofErr w:type="spellEnd"/>
      <w:r w:rsidRPr="00F77FCE">
        <w:rPr>
          <w:sz w:val="22"/>
          <w:szCs w:val="22"/>
        </w:rPr>
        <w:t xml:space="preserve"> (1x kontrola negatywna NIL, 1x próba badana TB1, 1x próba badana TB2, 1x kontrola pozytywna MIT)?</w:t>
      </w:r>
    </w:p>
    <w:p w14:paraId="5F229E40" w14:textId="25A0D321" w:rsidR="007E7C32" w:rsidRPr="00F77FCE" w:rsidRDefault="007E7C32" w:rsidP="007E7C32">
      <w:pPr>
        <w:tabs>
          <w:tab w:val="left" w:pos="426"/>
        </w:tabs>
        <w:spacing w:after="240" w:line="276" w:lineRule="auto"/>
        <w:ind w:left="360"/>
        <w:jc w:val="both"/>
        <w:rPr>
          <w:b/>
          <w:bCs/>
          <w:color w:val="000000" w:themeColor="text1"/>
          <w:sz w:val="22"/>
          <w:szCs w:val="22"/>
        </w:rPr>
      </w:pPr>
      <w:bookmarkStart w:id="55" w:name="_Hlk60838785"/>
      <w:r w:rsidRPr="00F77FCE">
        <w:rPr>
          <w:b/>
          <w:bCs/>
          <w:color w:val="000000" w:themeColor="text1"/>
          <w:sz w:val="22"/>
          <w:szCs w:val="22"/>
        </w:rPr>
        <w:t>Odp.:</w:t>
      </w:r>
      <w:r w:rsidR="00C87D1D" w:rsidRPr="00F77FCE">
        <w:rPr>
          <w:b/>
          <w:bCs/>
          <w:color w:val="000000" w:themeColor="text1"/>
          <w:sz w:val="22"/>
          <w:szCs w:val="22"/>
        </w:rPr>
        <w:t xml:space="preserve"> Zamawiający informuję o modyfikacji załącznika nr 1 do SIWZ w zakresie zadania nr 7</w:t>
      </w:r>
    </w:p>
    <w:bookmarkEnd w:id="55"/>
    <w:p w14:paraId="4E1DEE2B" w14:textId="77777777" w:rsidR="003E012D" w:rsidRPr="00F77FCE" w:rsidRDefault="00451410"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31 do SIWZ „Wzór umowy”, paragraf 8 punkt 1</w:t>
      </w:r>
    </w:p>
    <w:p w14:paraId="6D46B731"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Czy Zamawiający wyrazi zgodę na otrzymywanie faktur oddzielnie od dostaw? Magazyn wysyłki odczynników znajduje się w innym miejscu niż dział finansowy firmy, w związku z tym produkty i faktury wysyłane są z różnych miejsc. Jeśli tak, to prosimy o podanie adresu e-mail, na który takie dokumenty będą mogły być wysłane.</w:t>
      </w:r>
    </w:p>
    <w:p w14:paraId="4CEECF42" w14:textId="0FEAC00A" w:rsidR="00451410" w:rsidRPr="00F77FCE" w:rsidRDefault="00451410" w:rsidP="00451410">
      <w:pPr>
        <w:tabs>
          <w:tab w:val="left" w:pos="426"/>
        </w:tabs>
        <w:spacing w:after="240" w:line="276" w:lineRule="auto"/>
        <w:ind w:left="360"/>
        <w:jc w:val="both"/>
        <w:rPr>
          <w:b/>
          <w:bCs/>
          <w:sz w:val="22"/>
          <w:szCs w:val="22"/>
        </w:rPr>
      </w:pPr>
      <w:r w:rsidRPr="00F77FCE">
        <w:rPr>
          <w:b/>
          <w:bCs/>
          <w:sz w:val="22"/>
          <w:szCs w:val="22"/>
        </w:rPr>
        <w:t>Odp.:</w:t>
      </w:r>
      <w:r w:rsidR="007769B1" w:rsidRPr="00F77FCE">
        <w:rPr>
          <w:b/>
          <w:bCs/>
          <w:sz w:val="22"/>
          <w:szCs w:val="22"/>
        </w:rPr>
        <w:t xml:space="preserve"> Odp.: Zamawiający informuję o modyfikacji wzor</w:t>
      </w:r>
      <w:r w:rsidR="00A809A0">
        <w:rPr>
          <w:b/>
          <w:bCs/>
          <w:sz w:val="22"/>
          <w:szCs w:val="22"/>
        </w:rPr>
        <w:t>ów</w:t>
      </w:r>
      <w:r w:rsidR="00301738" w:rsidRPr="00F77FCE">
        <w:rPr>
          <w:b/>
          <w:bCs/>
          <w:sz w:val="22"/>
          <w:szCs w:val="22"/>
        </w:rPr>
        <w:t xml:space="preserve"> umów </w:t>
      </w:r>
      <w:r w:rsidR="00A809A0">
        <w:rPr>
          <w:b/>
          <w:bCs/>
          <w:sz w:val="22"/>
          <w:szCs w:val="22"/>
        </w:rPr>
        <w:t xml:space="preserve"> dla wszystkich zadań </w:t>
      </w:r>
      <w:r w:rsidR="00301738" w:rsidRPr="00F77FCE">
        <w:rPr>
          <w:b/>
          <w:bCs/>
          <w:sz w:val="22"/>
          <w:szCs w:val="22"/>
        </w:rPr>
        <w:t xml:space="preserve">w zakresie paragrafu 8 pkt </w:t>
      </w:r>
      <w:r w:rsidR="00A809A0">
        <w:rPr>
          <w:b/>
          <w:bCs/>
          <w:sz w:val="22"/>
          <w:szCs w:val="22"/>
        </w:rPr>
        <w:t>2</w:t>
      </w:r>
    </w:p>
    <w:p w14:paraId="0091E595" w14:textId="77777777" w:rsidR="00451410" w:rsidRPr="00F77FCE" w:rsidRDefault="00451410"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31 do SIWZ „Wzór umowy”, paragraf 16 punkt 4</w:t>
      </w:r>
    </w:p>
    <w:p w14:paraId="782126FE"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Czy Zamawiający wyrazi zgodę na modyfikację brzmienia punktu 4 na następujący:</w:t>
      </w:r>
    </w:p>
    <w:p w14:paraId="2AE1E260"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„W przypadku niemożności usunięcia awarii/usterki w terminie 2 dni roboczych, liczonych od momentu zawiadomienia Wykonawcy zgodnie z § 16 ust. 3 umowy o konieczności przyjazdu inżyniera serwisowego, Wykonawca pokryje koszt wykonania badań w laboratorium zewnętrznym.”</w:t>
      </w:r>
    </w:p>
    <w:p w14:paraId="36B644E2" w14:textId="77777777" w:rsidR="00451410" w:rsidRPr="00F77FCE" w:rsidRDefault="00451410" w:rsidP="00451410">
      <w:pPr>
        <w:tabs>
          <w:tab w:val="left" w:pos="426"/>
        </w:tabs>
        <w:spacing w:after="240" w:line="276" w:lineRule="auto"/>
        <w:ind w:left="360"/>
        <w:jc w:val="both"/>
        <w:rPr>
          <w:b/>
          <w:bCs/>
          <w:sz w:val="22"/>
          <w:szCs w:val="22"/>
        </w:rPr>
      </w:pPr>
      <w:bookmarkStart w:id="56" w:name="_Hlk60838954"/>
      <w:r w:rsidRPr="00F77FCE">
        <w:rPr>
          <w:b/>
          <w:bCs/>
          <w:sz w:val="22"/>
          <w:szCs w:val="22"/>
        </w:rPr>
        <w:t>Odp.:</w:t>
      </w:r>
      <w:r w:rsidR="005403F7" w:rsidRPr="00F77FCE">
        <w:rPr>
          <w:b/>
          <w:bCs/>
          <w:sz w:val="22"/>
          <w:szCs w:val="22"/>
        </w:rPr>
        <w:t xml:space="preserve"> Zamawiający nie zmienia zapisów umowy.</w:t>
      </w:r>
    </w:p>
    <w:bookmarkEnd w:id="56"/>
    <w:p w14:paraId="097D5AEF" w14:textId="77777777" w:rsidR="00451410" w:rsidRPr="00F77FCE" w:rsidRDefault="00451410"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31 do SIWZ „Wzór umowy”, paragraf 9</w:t>
      </w:r>
    </w:p>
    <w:p w14:paraId="29164B95"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Zamawiający wyrazi zgodę na modyfikację brzmienia punktu 1 na następujący:</w:t>
      </w:r>
    </w:p>
    <w:p w14:paraId="575E54EA"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1. „Zamawiający będzie uprawniony do naliczenia oraz żądania zapłaty od Wykonawcy następujących kar umownych:</w:t>
      </w:r>
    </w:p>
    <w:p w14:paraId="58EC8147"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1) za opóźnienie w realizacji zamówienia, w stosunku do terminu, o którym mowa w § 5 ust. 2 - w wysokości 1% wartości brutto niezrealizowanego w terminie zamówienia, za każdy rozpoczęty dzień opóźnienia;</w:t>
      </w:r>
    </w:p>
    <w:p w14:paraId="04286CB2"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lastRenderedPageBreak/>
        <w:t>2) za opóźnienie w realizacji zamówienia, w stosunku do terminu, o którym mowa w § 5 ust. 3 - w wysokości 0,5% wartości brutto niezrealizowanego w terminie zamówienia, za każdą rozpoczętą godzinę opóźnienia;</w:t>
      </w:r>
    </w:p>
    <w:p w14:paraId="1DDE8B5C"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3) za odmowę realizacji zamówienia, o której mowa w § 5 ust. 8 - w wysokości 1% wartości brutto zamówienia którego realizacji odmówił Wykonawca, za każdy taki przypadek;</w:t>
      </w:r>
    </w:p>
    <w:p w14:paraId="7D94FFB7"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4) za opóźnienie w dostarczeniu asortymentu wolnego od wad w terminie, o którym mowa w § 5 ust. 5 - w wysokości 1% wartości brutto niedostarczonego w terminie asortymentu wolnego od wad, za każdy rozpoczęty dzień opóźnienia;</w:t>
      </w:r>
    </w:p>
    <w:p w14:paraId="582311A1"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5) z tytułu odstąpienia od umowy lub rozwiązania umowy przez którąkolwiek ze Stron z przyczyn leżących po stronie Wykonawcy - w wysokości 10% wartości brutto niezrealizowanej części umowy;</w:t>
      </w:r>
    </w:p>
    <w:p w14:paraId="54683AF5"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6) za opóźnienie w dostarczeniu lub zainstalowaniu Aparatu lub przeszkoleniu pracowników Zamawiającego, w stosunku do terminu, o którym mowa w § 12 umowy - w wysokości 10% wartości brutto miesięcznego czynszu dzierżawnego za każdy rozpoczęty dzień opóźnienia”</w:t>
      </w:r>
    </w:p>
    <w:p w14:paraId="3DAAB14E"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7) za opóźnienie w realizacji zobowiązań wynikających z § 16 ust. 2 lub 4 - w wysokości 1/30 wartości brutto czynszu dzierżawnego, za każdy rozpoczęty dzień opóźnienia.</w:t>
      </w:r>
    </w:p>
    <w:p w14:paraId="5860D12E" w14:textId="77777777" w:rsidR="00451410" w:rsidRPr="00F77FCE" w:rsidRDefault="00451410" w:rsidP="00451410">
      <w:pPr>
        <w:tabs>
          <w:tab w:val="left" w:pos="426"/>
        </w:tabs>
        <w:spacing w:after="240" w:line="276" w:lineRule="auto"/>
        <w:ind w:left="360"/>
        <w:jc w:val="both"/>
        <w:rPr>
          <w:b/>
          <w:bCs/>
          <w:sz w:val="22"/>
          <w:szCs w:val="22"/>
        </w:rPr>
      </w:pPr>
      <w:r w:rsidRPr="00F77FCE">
        <w:rPr>
          <w:b/>
          <w:bCs/>
          <w:sz w:val="22"/>
          <w:szCs w:val="22"/>
        </w:rPr>
        <w:t>Odp.:</w:t>
      </w:r>
      <w:r w:rsidR="009C6484" w:rsidRPr="00F77FCE">
        <w:rPr>
          <w:b/>
          <w:bCs/>
          <w:sz w:val="22"/>
          <w:szCs w:val="22"/>
        </w:rPr>
        <w:t xml:space="preserve"> Zamawiający nie zmienia zapisów umowy.</w:t>
      </w:r>
    </w:p>
    <w:p w14:paraId="1545B55E" w14:textId="77777777" w:rsidR="00451410" w:rsidRPr="00F77FCE" w:rsidRDefault="00451410" w:rsidP="003E012D">
      <w:pPr>
        <w:numPr>
          <w:ilvl w:val="0"/>
          <w:numId w:val="8"/>
        </w:numPr>
        <w:tabs>
          <w:tab w:val="left" w:pos="426"/>
        </w:tabs>
        <w:spacing w:after="240" w:line="276" w:lineRule="auto"/>
        <w:jc w:val="both"/>
        <w:rPr>
          <w:b/>
          <w:bCs/>
          <w:sz w:val="22"/>
          <w:szCs w:val="22"/>
        </w:rPr>
      </w:pPr>
      <w:r w:rsidRPr="00F77FCE">
        <w:rPr>
          <w:b/>
          <w:bCs/>
          <w:sz w:val="22"/>
          <w:szCs w:val="22"/>
        </w:rPr>
        <w:t>Dotyczy załącznika nr 31 do SIWZ „Wzór umowy”</w:t>
      </w:r>
    </w:p>
    <w:p w14:paraId="2E4BA0F4"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Czy Zamawiający wyrazi zgodę na zmianę wyrażenia „opóźnienie” na „zwłoka”?</w:t>
      </w:r>
    </w:p>
    <w:p w14:paraId="266A8742" w14:textId="77777777" w:rsidR="00451410" w:rsidRPr="00F77FCE" w:rsidRDefault="00451410" w:rsidP="00451410">
      <w:pPr>
        <w:tabs>
          <w:tab w:val="left" w:pos="426"/>
        </w:tabs>
        <w:spacing w:after="240" w:line="276" w:lineRule="auto"/>
        <w:ind w:left="360"/>
        <w:jc w:val="both"/>
        <w:rPr>
          <w:sz w:val="22"/>
          <w:szCs w:val="22"/>
        </w:rPr>
      </w:pPr>
      <w:r w:rsidRPr="00F77FCE">
        <w:rPr>
          <w:sz w:val="22"/>
          <w:szCs w:val="22"/>
        </w:rPr>
        <w:t>„Opóźnienie” oznacza uchybienie terminowi bez względu na przyczynę tego uchybienia, natomiast „zwłoka” zgodnie z art. 476 K.C., następuje w sytuacji gdy dłużnik nie spełnia świadczenia w skutek okoliczności, za które ponosi odpowiedzialność. Kara umowna skategoryzowana jako zryczałtowane odszkodowanie, powinna być wymagalna wyłącznie jeżeli została spowodowana okolicznościami, za które dłużnik (Wykonawca) ponosi odpowiedzialność na zasadach ogólnych. Z powyższych przesłanek wynika, iż dla zachowania istoty instytucji kary umownej nie może ona zostać zastrzeżona na wypadek niedotrzymania terminu wskutek okoliczności, za które Wykonawca nie ponosi odpowiedzialności.</w:t>
      </w:r>
    </w:p>
    <w:p w14:paraId="5FD3C7EA" w14:textId="77777777" w:rsidR="00451410" w:rsidRPr="00F77FCE" w:rsidRDefault="00451410" w:rsidP="00451410">
      <w:pPr>
        <w:tabs>
          <w:tab w:val="left" w:pos="426"/>
        </w:tabs>
        <w:spacing w:after="240" w:line="276" w:lineRule="auto"/>
        <w:ind w:left="360"/>
        <w:jc w:val="both"/>
        <w:rPr>
          <w:b/>
          <w:bCs/>
          <w:sz w:val="22"/>
          <w:szCs w:val="22"/>
        </w:rPr>
      </w:pPr>
      <w:r w:rsidRPr="00F77FCE">
        <w:rPr>
          <w:b/>
          <w:bCs/>
          <w:sz w:val="22"/>
          <w:szCs w:val="22"/>
        </w:rPr>
        <w:t>Odp.:</w:t>
      </w:r>
      <w:r w:rsidR="008E557A" w:rsidRPr="00F77FCE">
        <w:rPr>
          <w:b/>
          <w:bCs/>
          <w:sz w:val="22"/>
          <w:szCs w:val="22"/>
        </w:rPr>
        <w:t xml:space="preserve"> Zamawiający nie zmienia zapisów umowy.</w:t>
      </w:r>
    </w:p>
    <w:p w14:paraId="5AA94D26" w14:textId="77777777" w:rsidR="00451410" w:rsidRPr="00F77FCE" w:rsidRDefault="007661D8"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16</w:t>
      </w:r>
    </w:p>
    <w:p w14:paraId="2C018F49" w14:textId="77777777" w:rsidR="007661D8" w:rsidRPr="00F77FCE" w:rsidRDefault="007661D8" w:rsidP="007661D8">
      <w:pPr>
        <w:tabs>
          <w:tab w:val="left" w:pos="426"/>
        </w:tabs>
        <w:spacing w:after="240" w:line="276" w:lineRule="auto"/>
        <w:ind w:left="360"/>
        <w:jc w:val="both"/>
        <w:rPr>
          <w:sz w:val="22"/>
          <w:szCs w:val="22"/>
        </w:rPr>
      </w:pPr>
      <w:r w:rsidRPr="00F77FCE">
        <w:rPr>
          <w:sz w:val="22"/>
          <w:szCs w:val="22"/>
        </w:rPr>
        <w:t xml:space="preserve">Prosimy o podanie nazwy i dostawcy preferowanego przez Zamawiającego </w:t>
      </w:r>
      <w:proofErr w:type="spellStart"/>
      <w:r w:rsidRPr="00F77FCE">
        <w:rPr>
          <w:sz w:val="22"/>
          <w:szCs w:val="22"/>
        </w:rPr>
        <w:t>zewnątrzlaboratoryjnej</w:t>
      </w:r>
      <w:proofErr w:type="spellEnd"/>
      <w:r w:rsidRPr="00F77FCE">
        <w:rPr>
          <w:sz w:val="22"/>
          <w:szCs w:val="22"/>
        </w:rPr>
        <w:t xml:space="preserve"> kontroli jakości</w:t>
      </w:r>
    </w:p>
    <w:p w14:paraId="52E2AD40" w14:textId="77777777" w:rsidR="007661D8" w:rsidRPr="00F77FCE" w:rsidRDefault="007661D8" w:rsidP="007661D8">
      <w:pPr>
        <w:tabs>
          <w:tab w:val="left" w:pos="426"/>
        </w:tabs>
        <w:spacing w:after="240" w:line="276" w:lineRule="auto"/>
        <w:ind w:left="360"/>
        <w:jc w:val="both"/>
        <w:rPr>
          <w:b/>
          <w:bCs/>
          <w:sz w:val="22"/>
          <w:szCs w:val="22"/>
        </w:rPr>
      </w:pPr>
      <w:bookmarkStart w:id="57" w:name="_Hlk60839308"/>
      <w:r w:rsidRPr="00F77FCE">
        <w:rPr>
          <w:b/>
          <w:bCs/>
          <w:sz w:val="22"/>
          <w:szCs w:val="22"/>
        </w:rPr>
        <w:t>Odp.:</w:t>
      </w:r>
      <w:r w:rsidR="00632E7C" w:rsidRPr="00F77FCE">
        <w:rPr>
          <w:b/>
          <w:bCs/>
          <w:sz w:val="22"/>
          <w:szCs w:val="22"/>
        </w:rPr>
        <w:t xml:space="preserve"> RIQAS RANDOX</w:t>
      </w:r>
    </w:p>
    <w:bookmarkEnd w:id="57"/>
    <w:p w14:paraId="5D1D3FE6" w14:textId="77777777" w:rsidR="007661D8" w:rsidRPr="00F77FCE" w:rsidRDefault="007661D8"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16</w:t>
      </w:r>
    </w:p>
    <w:p w14:paraId="4629379E" w14:textId="77777777" w:rsidR="007661D8" w:rsidRPr="00F77FCE" w:rsidRDefault="007661D8" w:rsidP="007661D8">
      <w:pPr>
        <w:tabs>
          <w:tab w:val="left" w:pos="426"/>
        </w:tabs>
        <w:spacing w:after="240" w:line="276" w:lineRule="auto"/>
        <w:ind w:left="360"/>
        <w:jc w:val="both"/>
        <w:rPr>
          <w:sz w:val="22"/>
          <w:szCs w:val="22"/>
        </w:rPr>
      </w:pPr>
      <w:r w:rsidRPr="00F77FCE">
        <w:rPr>
          <w:sz w:val="22"/>
          <w:szCs w:val="22"/>
        </w:rPr>
        <w:t xml:space="preserve">Czy Zamawiający dopuści analizator o praktycznej wydajności 85 </w:t>
      </w:r>
      <w:proofErr w:type="spellStart"/>
      <w:r w:rsidRPr="00F77FCE">
        <w:rPr>
          <w:sz w:val="22"/>
          <w:szCs w:val="22"/>
        </w:rPr>
        <w:t>ozn</w:t>
      </w:r>
      <w:proofErr w:type="spellEnd"/>
      <w:r w:rsidRPr="00F77FCE">
        <w:rPr>
          <w:sz w:val="22"/>
          <w:szCs w:val="22"/>
        </w:rPr>
        <w:t>/</w:t>
      </w:r>
      <w:proofErr w:type="spellStart"/>
      <w:r w:rsidRPr="00F77FCE">
        <w:rPr>
          <w:sz w:val="22"/>
          <w:szCs w:val="22"/>
        </w:rPr>
        <w:t>godz</w:t>
      </w:r>
      <w:proofErr w:type="spellEnd"/>
      <w:r w:rsidRPr="00F77FCE">
        <w:rPr>
          <w:sz w:val="22"/>
          <w:szCs w:val="22"/>
        </w:rPr>
        <w:t xml:space="preserve"> ?</w:t>
      </w:r>
    </w:p>
    <w:p w14:paraId="364772CE" w14:textId="53F3319C" w:rsidR="007661D8" w:rsidRPr="00F77FCE" w:rsidRDefault="007661D8" w:rsidP="007661D8">
      <w:pPr>
        <w:tabs>
          <w:tab w:val="left" w:pos="426"/>
        </w:tabs>
        <w:spacing w:after="240" w:line="276" w:lineRule="auto"/>
        <w:ind w:left="360"/>
        <w:jc w:val="both"/>
        <w:rPr>
          <w:b/>
          <w:bCs/>
          <w:sz w:val="22"/>
          <w:szCs w:val="22"/>
        </w:rPr>
      </w:pPr>
      <w:bookmarkStart w:id="58" w:name="_Hlk60839364"/>
      <w:r w:rsidRPr="00F77FCE">
        <w:rPr>
          <w:b/>
          <w:bCs/>
          <w:sz w:val="22"/>
          <w:szCs w:val="22"/>
        </w:rPr>
        <w:lastRenderedPageBreak/>
        <w:t>Odp.:</w:t>
      </w:r>
      <w:r w:rsidR="0095502C" w:rsidRPr="00F77FCE">
        <w:rPr>
          <w:b/>
          <w:bCs/>
          <w:sz w:val="22"/>
          <w:szCs w:val="22"/>
        </w:rPr>
        <w:t xml:space="preserve"> Zamawiający dopuszcza analizator immunochemiczny o wydajności równej lub wyższej niż 85 </w:t>
      </w:r>
      <w:proofErr w:type="spellStart"/>
      <w:r w:rsidR="0095502C" w:rsidRPr="00F77FCE">
        <w:rPr>
          <w:b/>
          <w:bCs/>
          <w:sz w:val="22"/>
          <w:szCs w:val="22"/>
        </w:rPr>
        <w:t>ozn</w:t>
      </w:r>
      <w:proofErr w:type="spellEnd"/>
      <w:r w:rsidR="0095502C" w:rsidRPr="00F77FCE">
        <w:rPr>
          <w:b/>
          <w:bCs/>
          <w:sz w:val="22"/>
          <w:szCs w:val="22"/>
        </w:rPr>
        <w:t xml:space="preserve">. / godz. </w:t>
      </w:r>
      <w:r w:rsidR="003A6F58" w:rsidRPr="00F77FCE">
        <w:rPr>
          <w:b/>
          <w:bCs/>
          <w:sz w:val="22"/>
          <w:szCs w:val="22"/>
        </w:rPr>
        <w:t>Jednocześnie informuję o modyfikacji załącznika nr 23 Zadanie nr 16 – Szczegółowy Opis Przedmiotu Zamówienia</w:t>
      </w:r>
    </w:p>
    <w:bookmarkEnd w:id="58"/>
    <w:p w14:paraId="6E0C0A78" w14:textId="77777777" w:rsidR="007661D8" w:rsidRPr="00F77FCE" w:rsidRDefault="00D93D76"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17</w:t>
      </w:r>
    </w:p>
    <w:p w14:paraId="5EFAA24A" w14:textId="77777777" w:rsidR="00D93D76" w:rsidRPr="00F77FCE" w:rsidRDefault="00D93D76" w:rsidP="00D93D76">
      <w:pPr>
        <w:tabs>
          <w:tab w:val="left" w:pos="426"/>
        </w:tabs>
        <w:spacing w:after="240" w:line="276" w:lineRule="auto"/>
        <w:ind w:left="360"/>
        <w:jc w:val="both"/>
        <w:rPr>
          <w:sz w:val="22"/>
          <w:szCs w:val="22"/>
        </w:rPr>
      </w:pPr>
      <w:r w:rsidRPr="00F77FCE">
        <w:rPr>
          <w:sz w:val="22"/>
          <w:szCs w:val="22"/>
        </w:rPr>
        <w:t xml:space="preserve">Prosimy o podanie nazwy i dostawcy preferowanego przez Zamawiającego </w:t>
      </w:r>
      <w:proofErr w:type="spellStart"/>
      <w:r w:rsidRPr="00F77FCE">
        <w:rPr>
          <w:sz w:val="22"/>
          <w:szCs w:val="22"/>
        </w:rPr>
        <w:t>zewnątrzlaboratoryjnej</w:t>
      </w:r>
      <w:proofErr w:type="spellEnd"/>
      <w:r w:rsidRPr="00F77FCE">
        <w:rPr>
          <w:sz w:val="22"/>
          <w:szCs w:val="22"/>
        </w:rPr>
        <w:t xml:space="preserve"> kontroli jakości</w:t>
      </w:r>
    </w:p>
    <w:p w14:paraId="5030E519" w14:textId="77777777" w:rsidR="00D93D76" w:rsidRPr="00F77FCE" w:rsidRDefault="00D93D76" w:rsidP="00D93D76">
      <w:pPr>
        <w:tabs>
          <w:tab w:val="left" w:pos="426"/>
        </w:tabs>
        <w:spacing w:after="240" w:line="276" w:lineRule="auto"/>
        <w:ind w:left="360"/>
        <w:jc w:val="both"/>
        <w:rPr>
          <w:b/>
          <w:bCs/>
          <w:sz w:val="22"/>
          <w:szCs w:val="22"/>
        </w:rPr>
      </w:pPr>
      <w:r w:rsidRPr="00F77FCE">
        <w:rPr>
          <w:b/>
          <w:bCs/>
          <w:sz w:val="22"/>
          <w:szCs w:val="22"/>
        </w:rPr>
        <w:t>Odp.:</w:t>
      </w:r>
      <w:r w:rsidR="0095502C" w:rsidRPr="00F77FCE">
        <w:rPr>
          <w:b/>
          <w:bCs/>
          <w:sz w:val="22"/>
          <w:szCs w:val="22"/>
        </w:rPr>
        <w:t xml:space="preserve"> RIQAS RANDOX</w:t>
      </w:r>
    </w:p>
    <w:p w14:paraId="7ED1BF5A" w14:textId="77777777" w:rsidR="00D93D76" w:rsidRPr="00F77FCE" w:rsidRDefault="00D93D76"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18</w:t>
      </w:r>
    </w:p>
    <w:p w14:paraId="4FA6E6A4" w14:textId="77777777" w:rsidR="00D93D76" w:rsidRPr="00F77FCE" w:rsidRDefault="00D93D76" w:rsidP="00D93D76">
      <w:pPr>
        <w:tabs>
          <w:tab w:val="left" w:pos="426"/>
        </w:tabs>
        <w:spacing w:after="240" w:line="276" w:lineRule="auto"/>
        <w:ind w:left="360"/>
        <w:jc w:val="both"/>
        <w:rPr>
          <w:sz w:val="22"/>
          <w:szCs w:val="22"/>
        </w:rPr>
      </w:pPr>
      <w:r w:rsidRPr="00F77FCE">
        <w:rPr>
          <w:sz w:val="22"/>
          <w:szCs w:val="22"/>
        </w:rPr>
        <w:t xml:space="preserve">Prosimy o podanie nazwy i dostawcy preferowanego przez Zamawiającego </w:t>
      </w:r>
      <w:proofErr w:type="spellStart"/>
      <w:r w:rsidRPr="00F77FCE">
        <w:rPr>
          <w:sz w:val="22"/>
          <w:szCs w:val="22"/>
        </w:rPr>
        <w:t>zewnątrzlaboratoryjnej</w:t>
      </w:r>
      <w:proofErr w:type="spellEnd"/>
      <w:r w:rsidRPr="00F77FCE">
        <w:rPr>
          <w:sz w:val="22"/>
          <w:szCs w:val="22"/>
        </w:rPr>
        <w:t xml:space="preserve"> kontroli jakości</w:t>
      </w:r>
    </w:p>
    <w:p w14:paraId="50EB00A9" w14:textId="77777777" w:rsidR="00D93D76" w:rsidRPr="00F77FCE" w:rsidRDefault="00D93D76" w:rsidP="00D93D76">
      <w:pPr>
        <w:tabs>
          <w:tab w:val="left" w:pos="426"/>
        </w:tabs>
        <w:spacing w:after="240" w:line="276" w:lineRule="auto"/>
        <w:ind w:left="360"/>
        <w:jc w:val="both"/>
        <w:rPr>
          <w:b/>
          <w:bCs/>
          <w:sz w:val="22"/>
          <w:szCs w:val="22"/>
        </w:rPr>
      </w:pPr>
      <w:r w:rsidRPr="00F77FCE">
        <w:rPr>
          <w:b/>
          <w:bCs/>
          <w:sz w:val="22"/>
          <w:szCs w:val="22"/>
        </w:rPr>
        <w:t>Odp.:</w:t>
      </w:r>
      <w:r w:rsidR="00D10E92" w:rsidRPr="00F77FCE">
        <w:rPr>
          <w:b/>
          <w:bCs/>
          <w:sz w:val="22"/>
          <w:szCs w:val="22"/>
        </w:rPr>
        <w:t xml:space="preserve"> RIQAS RANDOX</w:t>
      </w:r>
    </w:p>
    <w:p w14:paraId="6285407D" w14:textId="77777777" w:rsidR="00D93D76" w:rsidRPr="00F77FCE" w:rsidRDefault="00D93D76" w:rsidP="003E012D">
      <w:pPr>
        <w:numPr>
          <w:ilvl w:val="0"/>
          <w:numId w:val="8"/>
        </w:numPr>
        <w:tabs>
          <w:tab w:val="left" w:pos="426"/>
        </w:tabs>
        <w:spacing w:after="240" w:line="276" w:lineRule="auto"/>
        <w:jc w:val="both"/>
        <w:rPr>
          <w:b/>
          <w:bCs/>
          <w:sz w:val="22"/>
          <w:szCs w:val="22"/>
        </w:rPr>
      </w:pPr>
      <w:bookmarkStart w:id="59" w:name="_Hlk60839574"/>
      <w:r w:rsidRPr="00F77FCE">
        <w:rPr>
          <w:b/>
          <w:bCs/>
          <w:sz w:val="22"/>
          <w:szCs w:val="22"/>
        </w:rPr>
        <w:t>Dotyczy Załącznik nr 4 do SIWZ, Zadanie nr 9</w:t>
      </w:r>
    </w:p>
    <w:bookmarkEnd w:id="59"/>
    <w:p w14:paraId="2D07E73C" w14:textId="77777777" w:rsidR="00D93D76" w:rsidRPr="00F77FCE" w:rsidRDefault="00D93D76" w:rsidP="00D93D76">
      <w:pPr>
        <w:tabs>
          <w:tab w:val="left" w:pos="426"/>
        </w:tabs>
        <w:spacing w:after="240" w:line="276" w:lineRule="auto"/>
        <w:ind w:left="360"/>
        <w:jc w:val="both"/>
        <w:rPr>
          <w:sz w:val="22"/>
          <w:szCs w:val="22"/>
        </w:rPr>
      </w:pPr>
      <w:r w:rsidRPr="00F77FCE">
        <w:rPr>
          <w:sz w:val="22"/>
          <w:szCs w:val="22"/>
        </w:rPr>
        <w:t>ZESTAWIENIE PARAMETRÓW PODLEGAJĄCYCH OCENIE PUNKTOWEJ</w:t>
      </w:r>
    </w:p>
    <w:p w14:paraId="233EAAE3" w14:textId="77777777" w:rsidR="00D93D76" w:rsidRPr="00F77FCE" w:rsidRDefault="00D93D76" w:rsidP="00D93D76">
      <w:pPr>
        <w:tabs>
          <w:tab w:val="left" w:pos="426"/>
        </w:tabs>
        <w:spacing w:after="240" w:line="276" w:lineRule="auto"/>
        <w:ind w:left="360"/>
        <w:jc w:val="both"/>
        <w:rPr>
          <w:sz w:val="22"/>
          <w:szCs w:val="22"/>
        </w:rPr>
      </w:pPr>
      <w:r w:rsidRPr="00F77FCE">
        <w:rPr>
          <w:sz w:val="22"/>
          <w:szCs w:val="22"/>
        </w:rPr>
        <w:t>Zwracamy się z prośbą o wyjaśnienie czy Zamawiający uzna za spełniony wymóg: "Możliwość wymiany pojedynczych opakowań odczynników (a nie wymiany kilku odczynników w zestawie)" gdy oferowany analizator pracuje w oparciu o odczynniki i kalibratory konfekcjonowane w 3 niezależne opakowania?</w:t>
      </w:r>
    </w:p>
    <w:p w14:paraId="362E81E2" w14:textId="77777777" w:rsidR="003A61B8" w:rsidRPr="00F77FCE" w:rsidRDefault="003A61B8" w:rsidP="00D93D76">
      <w:pPr>
        <w:tabs>
          <w:tab w:val="left" w:pos="426"/>
        </w:tabs>
        <w:spacing w:after="240" w:line="276" w:lineRule="auto"/>
        <w:ind w:left="360"/>
        <w:jc w:val="both"/>
        <w:rPr>
          <w:b/>
          <w:bCs/>
          <w:sz w:val="22"/>
          <w:szCs w:val="22"/>
        </w:rPr>
      </w:pPr>
      <w:bookmarkStart w:id="60" w:name="_Hlk60839632"/>
      <w:r w:rsidRPr="00F77FCE">
        <w:rPr>
          <w:b/>
          <w:bCs/>
          <w:sz w:val="22"/>
          <w:szCs w:val="22"/>
        </w:rPr>
        <w:t>Odp.:</w:t>
      </w:r>
      <w:r w:rsidR="00AA750B" w:rsidRPr="00F77FCE">
        <w:rPr>
          <w:b/>
          <w:bCs/>
          <w:sz w:val="22"/>
          <w:szCs w:val="22"/>
        </w:rPr>
        <w:t xml:space="preserve"> Zamawiający potwierdza </w:t>
      </w:r>
    </w:p>
    <w:bookmarkEnd w:id="60"/>
    <w:p w14:paraId="31399684" w14:textId="77777777" w:rsidR="003A61B8" w:rsidRPr="00F77FCE" w:rsidRDefault="003A61B8" w:rsidP="003A61B8">
      <w:pPr>
        <w:numPr>
          <w:ilvl w:val="0"/>
          <w:numId w:val="8"/>
        </w:numPr>
        <w:tabs>
          <w:tab w:val="left" w:pos="426"/>
        </w:tabs>
        <w:spacing w:after="240" w:line="276" w:lineRule="auto"/>
        <w:jc w:val="both"/>
        <w:rPr>
          <w:b/>
          <w:bCs/>
          <w:sz w:val="22"/>
          <w:szCs w:val="22"/>
        </w:rPr>
      </w:pPr>
      <w:r w:rsidRPr="00F77FCE">
        <w:rPr>
          <w:b/>
          <w:bCs/>
          <w:sz w:val="22"/>
          <w:szCs w:val="22"/>
        </w:rPr>
        <w:t>Dotyczy zadania nr 9</w:t>
      </w:r>
    </w:p>
    <w:p w14:paraId="09501083" w14:textId="77777777" w:rsidR="003A61B8" w:rsidRPr="00F77FCE" w:rsidRDefault="003A61B8" w:rsidP="003A61B8">
      <w:pPr>
        <w:tabs>
          <w:tab w:val="left" w:pos="426"/>
        </w:tabs>
        <w:spacing w:after="240" w:line="276" w:lineRule="auto"/>
        <w:ind w:left="360"/>
        <w:jc w:val="both"/>
        <w:rPr>
          <w:sz w:val="22"/>
          <w:szCs w:val="22"/>
        </w:rPr>
      </w:pPr>
      <w:r w:rsidRPr="00F77FCE">
        <w:rPr>
          <w:sz w:val="22"/>
          <w:szCs w:val="22"/>
        </w:rPr>
        <w:t xml:space="preserve">Prosimy o podanie nazwy i dostawcy preferowanego przez Zamawiającego </w:t>
      </w:r>
      <w:proofErr w:type="spellStart"/>
      <w:r w:rsidRPr="00F77FCE">
        <w:rPr>
          <w:sz w:val="22"/>
          <w:szCs w:val="22"/>
        </w:rPr>
        <w:t>zewnątrzlaboratoryjnej</w:t>
      </w:r>
      <w:proofErr w:type="spellEnd"/>
      <w:r w:rsidRPr="00F77FCE">
        <w:rPr>
          <w:sz w:val="22"/>
          <w:szCs w:val="22"/>
        </w:rPr>
        <w:t xml:space="preserve"> kontroli jakości dot. pakietu nr 9.</w:t>
      </w:r>
    </w:p>
    <w:p w14:paraId="5F961ACC" w14:textId="77777777" w:rsidR="003A61B8" w:rsidRPr="00F77FCE" w:rsidRDefault="003A61B8" w:rsidP="003A61B8">
      <w:pPr>
        <w:tabs>
          <w:tab w:val="left" w:pos="426"/>
        </w:tabs>
        <w:spacing w:after="240" w:line="276" w:lineRule="auto"/>
        <w:ind w:left="360"/>
        <w:jc w:val="both"/>
        <w:rPr>
          <w:b/>
          <w:bCs/>
          <w:sz w:val="22"/>
          <w:szCs w:val="22"/>
        </w:rPr>
      </w:pPr>
      <w:bookmarkStart w:id="61" w:name="_Hlk60839690"/>
      <w:r w:rsidRPr="00F77FCE">
        <w:rPr>
          <w:b/>
          <w:bCs/>
          <w:sz w:val="22"/>
          <w:szCs w:val="22"/>
        </w:rPr>
        <w:t>Odp.:</w:t>
      </w:r>
      <w:r w:rsidR="00F32624" w:rsidRPr="00F77FCE">
        <w:rPr>
          <w:b/>
          <w:bCs/>
          <w:sz w:val="22"/>
          <w:szCs w:val="22"/>
        </w:rPr>
        <w:t xml:space="preserve"> RIQAS RANDOX</w:t>
      </w:r>
    </w:p>
    <w:bookmarkEnd w:id="61"/>
    <w:p w14:paraId="1C8F0091" w14:textId="77777777" w:rsidR="00D93D76" w:rsidRPr="00F77FCE" w:rsidRDefault="00CD5945" w:rsidP="003E012D">
      <w:pPr>
        <w:numPr>
          <w:ilvl w:val="0"/>
          <w:numId w:val="8"/>
        </w:numPr>
        <w:tabs>
          <w:tab w:val="left" w:pos="426"/>
        </w:tabs>
        <w:spacing w:after="240" w:line="276" w:lineRule="auto"/>
        <w:jc w:val="both"/>
        <w:rPr>
          <w:b/>
          <w:bCs/>
          <w:sz w:val="22"/>
          <w:szCs w:val="22"/>
        </w:rPr>
      </w:pPr>
      <w:r w:rsidRPr="00F77FCE">
        <w:rPr>
          <w:b/>
          <w:bCs/>
          <w:sz w:val="22"/>
          <w:szCs w:val="22"/>
        </w:rPr>
        <w:t>Dotyczy wzoru umowy</w:t>
      </w:r>
    </w:p>
    <w:p w14:paraId="35158934" w14:textId="77777777" w:rsidR="00CD5945" w:rsidRPr="00F77FCE" w:rsidRDefault="00CD5945" w:rsidP="00CD5945">
      <w:pPr>
        <w:tabs>
          <w:tab w:val="left" w:pos="426"/>
        </w:tabs>
        <w:spacing w:after="240" w:line="276" w:lineRule="auto"/>
        <w:ind w:left="360"/>
        <w:jc w:val="both"/>
        <w:rPr>
          <w:sz w:val="22"/>
          <w:szCs w:val="22"/>
        </w:rPr>
      </w:pPr>
      <w:r w:rsidRPr="00F77FCE">
        <w:rPr>
          <w:sz w:val="22"/>
          <w:szCs w:val="22"/>
        </w:rPr>
        <w:t>Czy Zamawiający wyraża zgodę na zawarcie umowy w formie elektronicznej przy wykorzystaniu kwalifikowanego podpisu elektronicznego przez Wykonawcę? W obecnej sytuacji epidemii Urząd Zamówień Publicznych zachęca zamawiających do komunikowania się z wykonawcami za pomocą środków komunikacji elektronicznej. Kwalifikowany podpis elektroniczny ma skutek prawny równoważny podpisowi własnoręcznemu. Potwierdzenie tej zasady znajduje się w art. 78(1) kodeksu cywilnego, który zrównuje kwalifikowany podpis elektroniczny z podpisem własnoręcznym.</w:t>
      </w:r>
    </w:p>
    <w:p w14:paraId="163D5128" w14:textId="3D65633D" w:rsidR="00CD5945" w:rsidRPr="00F77FCE" w:rsidRDefault="00CD5945" w:rsidP="00CD5945">
      <w:pPr>
        <w:tabs>
          <w:tab w:val="left" w:pos="426"/>
        </w:tabs>
        <w:spacing w:after="240" w:line="276" w:lineRule="auto"/>
        <w:ind w:left="360"/>
        <w:jc w:val="both"/>
        <w:rPr>
          <w:b/>
          <w:bCs/>
          <w:sz w:val="22"/>
          <w:szCs w:val="22"/>
        </w:rPr>
      </w:pPr>
      <w:r w:rsidRPr="00F77FCE">
        <w:rPr>
          <w:b/>
          <w:bCs/>
          <w:sz w:val="22"/>
          <w:szCs w:val="22"/>
        </w:rPr>
        <w:t>Odp.:</w:t>
      </w:r>
      <w:r w:rsidR="00301738" w:rsidRPr="00F77FCE">
        <w:rPr>
          <w:b/>
          <w:bCs/>
          <w:sz w:val="22"/>
          <w:szCs w:val="22"/>
        </w:rPr>
        <w:t xml:space="preserve"> Zamawiający wyraża zgodę</w:t>
      </w:r>
    </w:p>
    <w:p w14:paraId="495F2706" w14:textId="77777777" w:rsidR="00CD5945" w:rsidRPr="00F77FCE" w:rsidRDefault="00CD5945" w:rsidP="003E012D">
      <w:pPr>
        <w:numPr>
          <w:ilvl w:val="0"/>
          <w:numId w:val="8"/>
        </w:numPr>
        <w:tabs>
          <w:tab w:val="left" w:pos="426"/>
        </w:tabs>
        <w:spacing w:after="240" w:line="276" w:lineRule="auto"/>
        <w:jc w:val="both"/>
        <w:rPr>
          <w:sz w:val="22"/>
          <w:szCs w:val="22"/>
        </w:rPr>
      </w:pPr>
      <w:r w:rsidRPr="00F77FCE">
        <w:rPr>
          <w:sz w:val="22"/>
          <w:szCs w:val="22"/>
        </w:rPr>
        <w:t>Dotyczy wzoru umowy</w:t>
      </w:r>
    </w:p>
    <w:p w14:paraId="6268F38F" w14:textId="77777777" w:rsidR="00CD5945" w:rsidRPr="00F77FCE" w:rsidRDefault="00CD5945" w:rsidP="00CD5945">
      <w:pPr>
        <w:tabs>
          <w:tab w:val="left" w:pos="426"/>
        </w:tabs>
        <w:spacing w:after="240" w:line="276" w:lineRule="auto"/>
        <w:ind w:left="360"/>
        <w:jc w:val="both"/>
        <w:rPr>
          <w:sz w:val="22"/>
          <w:szCs w:val="22"/>
        </w:rPr>
      </w:pPr>
      <w:r w:rsidRPr="00F77FCE">
        <w:rPr>
          <w:sz w:val="22"/>
          <w:szCs w:val="22"/>
        </w:rPr>
        <w:lastRenderedPageBreak/>
        <w:t xml:space="preserve">Czy Zamawiający wyraża zgodę na dodanie we wzorze umowy następującego postanowienia? Poza zmianami umowy dopuszczonymi w art.144 ust.1 </w:t>
      </w:r>
      <w:proofErr w:type="spellStart"/>
      <w:r w:rsidRPr="00F77FCE">
        <w:rPr>
          <w:sz w:val="22"/>
          <w:szCs w:val="22"/>
        </w:rPr>
        <w:t>Pzp</w:t>
      </w:r>
      <w:proofErr w:type="spellEnd"/>
      <w:r w:rsidRPr="00F77FCE">
        <w:rPr>
          <w:sz w:val="22"/>
          <w:szCs w:val="22"/>
        </w:rPr>
        <w:t xml:space="preserve"> dopuszcza się możliwość zmian postanowień zawartej umowy, mając na uwadze aktualną pandemię wirusa SARS-CoV-2, związaną z tym sytuację globalnego zagrożenia zdrowia oraz dynamicznie zmieniające się okoliczności zewnętrzne, na które Wykonawca nie ma wpływu (w tym ograniczenia nakładane przez państwa dotknięte pandemią), stanowiące okoliczność o charakterze tzw. siły wyższej, Strony zgodnie postanawiają, że w czasie trwania pandemii dokonywanie napraw Urządzenia będzie uzależnione od aktualnej sytuacji epidemiologicznej w kraju i za granicą oraz związanych z tą sytuacją okoliczności, w tym w szczególności od dostępności części zamiennych do Urządzenia, dostępności zdolnych do przeprowadzenia naprawy inżynierów serwisowych i faktycznej możliwości bezpiecznego dla pacjentów, personelu Kupującego oraz inżynierów serwisu Wykonawcy przeprowadzenia naprawy Urządzenia w miejscu jego funkcjonowania. Strony niniejszym akceptują, że czas naprawy może ulec przedłużeniu, a sama naprawa może zostać odroczona w czasie</w:t>
      </w:r>
    </w:p>
    <w:p w14:paraId="6F54A1BE" w14:textId="77777777" w:rsidR="00CD5945" w:rsidRPr="00F77FCE" w:rsidRDefault="00CD5945" w:rsidP="00CD5945">
      <w:pPr>
        <w:tabs>
          <w:tab w:val="left" w:pos="426"/>
        </w:tabs>
        <w:spacing w:after="240" w:line="276" w:lineRule="auto"/>
        <w:ind w:left="360"/>
        <w:jc w:val="both"/>
        <w:rPr>
          <w:sz w:val="22"/>
          <w:szCs w:val="22"/>
        </w:rPr>
      </w:pPr>
      <w:r w:rsidRPr="00F77FCE">
        <w:rPr>
          <w:sz w:val="22"/>
          <w:szCs w:val="22"/>
        </w:rPr>
        <w:t>Z uwagi na wyjątkowość sytuacji, jaką jest wybuch pandemii SARS-CoV-2, oraz dynamicznie zmieniające się okoliczności zewnętrzne, na które Wykonawca nie ma wpływu, w tym: potencjalnie ograniczoną dostępność wybranych usług związaną z nagłym i niemożliwym do przewidzenia zwiększeniem światowego zapotrzebowania na wyroby medyczne do diagnostyki in vitro oraz podejmowane przez państwa dotknięte epidemią – w tym Polskę – środki profilaktyczne i zaradcze, takie jak: zamknięcie granic i ograniczenie międzynarodowego transportu, zwiększone kontrole na lotniskach i granicach, a także inne dodatkowe obowiązki nakładane na producentów i dystrybutorów produktów w sektorze ochrony zdrowia, stanowiące okoliczność o charakterze tzw. siły wyższej, złożone przez Zamawiającego zamówienia mogą nie zostać zrealizowane lub mogą zostać zrealizowane w późniejszym terminie. Wykonawca zobowiązuje się informować Zamawiającego niezwłocznie i na bieżąco o wszelkich trudnościach związanych ze zrealizowaniem zamówionych usług.</w:t>
      </w:r>
    </w:p>
    <w:p w14:paraId="1CCDEC56" w14:textId="456B6B8F" w:rsidR="00676D31" w:rsidRPr="00F77FCE" w:rsidRDefault="00676D31" w:rsidP="00CD5945">
      <w:pPr>
        <w:tabs>
          <w:tab w:val="left" w:pos="426"/>
        </w:tabs>
        <w:spacing w:after="240" w:line="276" w:lineRule="auto"/>
        <w:ind w:left="360"/>
        <w:jc w:val="both"/>
        <w:rPr>
          <w:b/>
          <w:bCs/>
          <w:sz w:val="22"/>
          <w:szCs w:val="22"/>
        </w:rPr>
      </w:pPr>
      <w:r w:rsidRPr="00F77FCE">
        <w:rPr>
          <w:b/>
          <w:bCs/>
          <w:sz w:val="22"/>
          <w:szCs w:val="22"/>
        </w:rPr>
        <w:t>Odp.:</w:t>
      </w:r>
      <w:r w:rsidR="009950ED" w:rsidRPr="00F77FCE">
        <w:rPr>
          <w:b/>
          <w:bCs/>
          <w:sz w:val="22"/>
          <w:szCs w:val="22"/>
        </w:rPr>
        <w:t xml:space="preserve"> </w:t>
      </w:r>
      <w:r w:rsidR="008379B4" w:rsidRPr="00F77FCE">
        <w:rPr>
          <w:b/>
          <w:bCs/>
          <w:sz w:val="22"/>
          <w:szCs w:val="22"/>
        </w:rPr>
        <w:t>Zamawiający pozostawia zapisy wzoru umowy bez zmian.</w:t>
      </w:r>
    </w:p>
    <w:p w14:paraId="22F071E4" w14:textId="77777777" w:rsidR="00CD5945" w:rsidRPr="00F77FCE" w:rsidRDefault="00676D31" w:rsidP="003E012D">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7D4DF8B6" w14:textId="77777777"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 xml:space="preserve">par. 4 </w:t>
      </w:r>
    </w:p>
    <w:p w14:paraId="334B69DC" w14:textId="77777777" w:rsidR="00676D31" w:rsidRPr="00F77FCE" w:rsidRDefault="00676D31" w:rsidP="00676D31">
      <w:pPr>
        <w:tabs>
          <w:tab w:val="left" w:pos="426"/>
        </w:tabs>
        <w:spacing w:after="240" w:line="276" w:lineRule="auto"/>
        <w:ind w:left="360"/>
        <w:jc w:val="both"/>
        <w:rPr>
          <w:sz w:val="22"/>
          <w:szCs w:val="22"/>
        </w:rPr>
      </w:pPr>
      <w:r w:rsidRPr="00F77FCE">
        <w:rPr>
          <w:sz w:val="22"/>
          <w:szCs w:val="22"/>
        </w:rPr>
        <w:t>Czy Zamawiający wyrazi zgodę, żeby ograniczenie nie było większe niż 20% dla każdego rodzaju asortymentu objętego umową?</w:t>
      </w:r>
    </w:p>
    <w:p w14:paraId="6F28ED9E" w14:textId="483C1978"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Odp.:</w:t>
      </w:r>
      <w:r w:rsidR="00722CF6" w:rsidRPr="00F77FCE">
        <w:rPr>
          <w:b/>
          <w:bCs/>
          <w:sz w:val="22"/>
          <w:szCs w:val="22"/>
        </w:rPr>
        <w:t xml:space="preserve"> Zamawiający nie zmienia zapisów </w:t>
      </w:r>
      <w:r w:rsidR="008E63A7" w:rsidRPr="00F77FCE">
        <w:rPr>
          <w:b/>
          <w:bCs/>
          <w:sz w:val="22"/>
          <w:szCs w:val="22"/>
        </w:rPr>
        <w:t xml:space="preserve">wzoru </w:t>
      </w:r>
      <w:r w:rsidR="00722CF6" w:rsidRPr="00F77FCE">
        <w:rPr>
          <w:b/>
          <w:bCs/>
          <w:sz w:val="22"/>
          <w:szCs w:val="22"/>
        </w:rPr>
        <w:t>umowy</w:t>
      </w:r>
      <w:r w:rsidR="003741F3" w:rsidRPr="00F77FCE">
        <w:rPr>
          <w:b/>
          <w:bCs/>
          <w:sz w:val="22"/>
          <w:szCs w:val="22"/>
        </w:rPr>
        <w:t xml:space="preserve"> w powyższym zakresie</w:t>
      </w:r>
    </w:p>
    <w:p w14:paraId="1030B84B" w14:textId="77777777" w:rsidR="00676D31" w:rsidRPr="00F77FCE" w:rsidRDefault="00676D31" w:rsidP="003E012D">
      <w:pPr>
        <w:numPr>
          <w:ilvl w:val="0"/>
          <w:numId w:val="8"/>
        </w:numPr>
        <w:tabs>
          <w:tab w:val="left" w:pos="426"/>
        </w:tabs>
        <w:spacing w:after="240" w:line="276" w:lineRule="auto"/>
        <w:jc w:val="both"/>
        <w:rPr>
          <w:b/>
          <w:bCs/>
          <w:sz w:val="22"/>
          <w:szCs w:val="22"/>
        </w:rPr>
      </w:pPr>
      <w:r w:rsidRPr="00F77FCE">
        <w:rPr>
          <w:b/>
          <w:bCs/>
          <w:sz w:val="22"/>
          <w:szCs w:val="22"/>
        </w:rPr>
        <w:t>Dotyczy</w:t>
      </w:r>
      <w:r w:rsidRPr="00F77FCE">
        <w:t xml:space="preserve"> </w:t>
      </w:r>
      <w:r w:rsidRPr="00F77FCE">
        <w:rPr>
          <w:b/>
          <w:bCs/>
          <w:sz w:val="22"/>
          <w:szCs w:val="22"/>
        </w:rPr>
        <w:t>Wzoru umowy – sukcesywne dostawy z dzierżawą aparatu dla zadania nr 6,7,9,10,11,12,13,17,18,19,20,21</w:t>
      </w:r>
    </w:p>
    <w:p w14:paraId="381ACC52" w14:textId="77777777"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 xml:space="preserve">par. 5 ust. 8 </w:t>
      </w:r>
    </w:p>
    <w:p w14:paraId="771D2CAB" w14:textId="77777777" w:rsidR="00676D31" w:rsidRPr="00F77FCE" w:rsidRDefault="00676D31" w:rsidP="00676D31">
      <w:pPr>
        <w:tabs>
          <w:tab w:val="left" w:pos="426"/>
        </w:tabs>
        <w:spacing w:after="240" w:line="276" w:lineRule="auto"/>
        <w:ind w:left="360"/>
        <w:jc w:val="both"/>
        <w:rPr>
          <w:sz w:val="22"/>
          <w:szCs w:val="22"/>
        </w:rPr>
      </w:pPr>
      <w:r w:rsidRPr="00F77FCE">
        <w:rPr>
          <w:sz w:val="22"/>
          <w:szCs w:val="22"/>
        </w:rPr>
        <w:t xml:space="preserve">Czy Zamawiający wyrazi zgodę na zmianę niniejszego postanowienia tak, aby skorzystanie z zakupu interwencyjnego wykluczało zastosowanie kar umownych? Uzasadnienie: Zamawiający przyznaje sobie prawo do sankcjonowania za to samo przewinienie dwa razy. Zastrzeżenie kary umownej ma cel odszkodowawczy z tytułu niewykonania lub nienależytego wykonania umowy. Kara umowna ma na celu naprawienie szkody poniesionej przez Zamawiającego, ale nie może być </w:t>
      </w:r>
      <w:r w:rsidRPr="00F77FCE">
        <w:rPr>
          <w:sz w:val="22"/>
          <w:szCs w:val="22"/>
        </w:rPr>
        <w:lastRenderedPageBreak/>
        <w:t>nadmierna i nie może dążyć do przewyższenia poniesionej szkody. Poprzez dokonanie zakupu interwencyjnego następuje naprawienie szkody. Ponadto, czy Zamawiający wyraża zgodę na modyfikację tego postanowienia poprzez dodanie w jego treści, że Zamawiający może skorzystać z prawa do wykonania zastępczego „po bezskutecznym upływie przynajmniej 5- dniowego dodatkowego terminu wyznaczonego Wykonawcy do realizacji zobowiązania”?</w:t>
      </w:r>
    </w:p>
    <w:p w14:paraId="354795E1" w14:textId="708C524F"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Odp.:</w:t>
      </w:r>
      <w:r w:rsidR="00526F81" w:rsidRPr="00F77FCE">
        <w:rPr>
          <w:b/>
          <w:bCs/>
          <w:sz w:val="22"/>
          <w:szCs w:val="22"/>
        </w:rPr>
        <w:t xml:space="preserve"> </w:t>
      </w:r>
      <w:r w:rsidR="008379B4" w:rsidRPr="00F77FCE">
        <w:rPr>
          <w:b/>
          <w:bCs/>
          <w:sz w:val="22"/>
          <w:szCs w:val="22"/>
        </w:rPr>
        <w:t>Zamawiający pozostawia zapisy wzoru umowy bez zmian</w:t>
      </w:r>
      <w:r w:rsidR="003741F3" w:rsidRPr="00F77FCE">
        <w:rPr>
          <w:b/>
          <w:bCs/>
          <w:sz w:val="22"/>
          <w:szCs w:val="22"/>
        </w:rPr>
        <w:t xml:space="preserve"> w powyższym zakresie</w:t>
      </w:r>
    </w:p>
    <w:p w14:paraId="164DB906" w14:textId="77777777" w:rsidR="00676D31" w:rsidRPr="00F77FCE" w:rsidRDefault="00676D31" w:rsidP="00676D31">
      <w:pPr>
        <w:numPr>
          <w:ilvl w:val="0"/>
          <w:numId w:val="8"/>
        </w:numPr>
        <w:tabs>
          <w:tab w:val="left" w:pos="426"/>
        </w:tabs>
        <w:spacing w:after="240" w:line="276" w:lineRule="auto"/>
        <w:jc w:val="both"/>
        <w:rPr>
          <w:b/>
          <w:bCs/>
          <w:sz w:val="22"/>
          <w:szCs w:val="22"/>
        </w:rPr>
      </w:pPr>
      <w:bookmarkStart w:id="62" w:name="_Hlk60840360"/>
      <w:r w:rsidRPr="00F77FCE">
        <w:rPr>
          <w:b/>
          <w:bCs/>
          <w:sz w:val="22"/>
          <w:szCs w:val="22"/>
        </w:rPr>
        <w:t>Dotyczy Wzoru umowy – sukcesywne dostawy z dzierżawą aparatu dla zadania nr 6,7,9,10,11,12,13,17,18,19,20,21</w:t>
      </w:r>
    </w:p>
    <w:bookmarkEnd w:id="62"/>
    <w:p w14:paraId="3EBFDE51" w14:textId="77777777"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 xml:space="preserve">par. 6 ust. 2 </w:t>
      </w:r>
    </w:p>
    <w:p w14:paraId="61C099AC" w14:textId="77777777" w:rsidR="00676D31" w:rsidRPr="00F77FCE" w:rsidRDefault="00676D31" w:rsidP="00676D31">
      <w:pPr>
        <w:tabs>
          <w:tab w:val="left" w:pos="426"/>
        </w:tabs>
        <w:spacing w:after="240" w:line="276" w:lineRule="auto"/>
        <w:ind w:left="360"/>
        <w:jc w:val="both"/>
        <w:rPr>
          <w:sz w:val="22"/>
          <w:szCs w:val="22"/>
        </w:rPr>
      </w:pPr>
      <w:r w:rsidRPr="00F77FCE">
        <w:rPr>
          <w:sz w:val="22"/>
          <w:szCs w:val="22"/>
        </w:rPr>
        <w:t>Czy Zamawiający wyrazi zgodę, aby termin ważności przedmiotu umowy wynosił minimum 6 miesięcy od dnia dostawy? Uzasadnienie: Proponowany termin ważności wydaje się być wymaganiem zbyt wygórowanym.</w:t>
      </w:r>
    </w:p>
    <w:p w14:paraId="34D449EE" w14:textId="50F8D22D"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Odp.:</w:t>
      </w:r>
      <w:r w:rsidR="0044025B"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p w14:paraId="4F24FF42" w14:textId="77777777" w:rsidR="00676D31" w:rsidRPr="00F77FCE" w:rsidRDefault="00676D31" w:rsidP="00676D31">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596171F9" w14:textId="77777777"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 xml:space="preserve">par. 7 ust. 1 pkt. 1-5 </w:t>
      </w:r>
    </w:p>
    <w:p w14:paraId="0A5E45FC" w14:textId="77777777" w:rsidR="00676D31" w:rsidRPr="00F77FCE" w:rsidRDefault="00676D31" w:rsidP="00676D31">
      <w:pPr>
        <w:tabs>
          <w:tab w:val="left" w:pos="426"/>
        </w:tabs>
        <w:spacing w:after="240" w:line="276" w:lineRule="auto"/>
        <w:ind w:left="360"/>
        <w:jc w:val="both"/>
        <w:rPr>
          <w:sz w:val="22"/>
          <w:szCs w:val="22"/>
        </w:rPr>
      </w:pPr>
      <w:r w:rsidRPr="00F77FCE">
        <w:rPr>
          <w:sz w:val="22"/>
          <w:szCs w:val="22"/>
        </w:rPr>
        <w:t>Czy Zamawiający wyrazi zgodę, aby uprawnienie do odstąpienia od umowy przysługiwało po bezskutecznym pisemnym wezwaniu Wykonawcy do należytego wykonania umowy z wyznaczeniem dodatkowego terminu, nie krótszego niż 5 dni roboczych?</w:t>
      </w:r>
    </w:p>
    <w:p w14:paraId="5DAF96EF" w14:textId="62538F7E" w:rsidR="00676D31" w:rsidRPr="00F77FCE" w:rsidRDefault="00676D31" w:rsidP="00676D31">
      <w:pPr>
        <w:tabs>
          <w:tab w:val="left" w:pos="426"/>
        </w:tabs>
        <w:spacing w:after="240" w:line="276" w:lineRule="auto"/>
        <w:ind w:left="360"/>
        <w:jc w:val="both"/>
        <w:rPr>
          <w:b/>
          <w:bCs/>
          <w:sz w:val="22"/>
          <w:szCs w:val="22"/>
        </w:rPr>
      </w:pPr>
      <w:bookmarkStart w:id="63" w:name="_Hlk60840486"/>
      <w:r w:rsidRPr="00F77FCE">
        <w:rPr>
          <w:b/>
          <w:bCs/>
          <w:sz w:val="22"/>
          <w:szCs w:val="22"/>
        </w:rPr>
        <w:t>Odp.:</w:t>
      </w:r>
      <w:r w:rsidR="00661816"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bookmarkEnd w:id="63"/>
    <w:p w14:paraId="343E261E" w14:textId="77777777" w:rsidR="00676D31" w:rsidRPr="00F77FCE" w:rsidRDefault="00676D31" w:rsidP="00676D31">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4F4917D3" w14:textId="77777777" w:rsidR="00676D31" w:rsidRPr="00F77FCE" w:rsidRDefault="00676D31" w:rsidP="00676D31">
      <w:pPr>
        <w:tabs>
          <w:tab w:val="left" w:pos="426"/>
        </w:tabs>
        <w:spacing w:after="240" w:line="276" w:lineRule="auto"/>
        <w:ind w:left="360"/>
        <w:jc w:val="both"/>
        <w:rPr>
          <w:b/>
          <w:bCs/>
          <w:sz w:val="22"/>
          <w:szCs w:val="22"/>
        </w:rPr>
      </w:pPr>
      <w:r w:rsidRPr="00F77FCE">
        <w:rPr>
          <w:b/>
          <w:bCs/>
          <w:sz w:val="22"/>
          <w:szCs w:val="22"/>
        </w:rPr>
        <w:t xml:space="preserve">par. 8 </w:t>
      </w:r>
    </w:p>
    <w:p w14:paraId="4223EC11" w14:textId="77777777" w:rsidR="00676D31" w:rsidRPr="00F77FCE" w:rsidRDefault="00676D31" w:rsidP="00676D31">
      <w:pPr>
        <w:tabs>
          <w:tab w:val="left" w:pos="426"/>
        </w:tabs>
        <w:spacing w:after="240" w:line="276" w:lineRule="auto"/>
        <w:ind w:left="360"/>
        <w:jc w:val="both"/>
        <w:rPr>
          <w:sz w:val="22"/>
          <w:szCs w:val="22"/>
        </w:rPr>
      </w:pPr>
      <w:r w:rsidRPr="00F77FCE">
        <w:rPr>
          <w:sz w:val="22"/>
          <w:szCs w:val="22"/>
        </w:rPr>
        <w:t>Zwracamy się z prośbą do Zamawiającego o korektę numeracji.</w:t>
      </w:r>
    </w:p>
    <w:p w14:paraId="77243006" w14:textId="77777777" w:rsidR="008E56F6" w:rsidRPr="00F77FCE" w:rsidRDefault="008E56F6" w:rsidP="00676D31">
      <w:pPr>
        <w:tabs>
          <w:tab w:val="left" w:pos="426"/>
        </w:tabs>
        <w:spacing w:after="240" w:line="276" w:lineRule="auto"/>
        <w:ind w:left="360"/>
        <w:jc w:val="both"/>
        <w:rPr>
          <w:b/>
          <w:bCs/>
          <w:sz w:val="22"/>
          <w:szCs w:val="22"/>
        </w:rPr>
      </w:pPr>
      <w:r w:rsidRPr="00F77FCE">
        <w:rPr>
          <w:b/>
          <w:bCs/>
          <w:sz w:val="22"/>
          <w:szCs w:val="22"/>
        </w:rPr>
        <w:t>Odp.:</w:t>
      </w:r>
      <w:r w:rsidR="00661816" w:rsidRPr="00F77FCE">
        <w:rPr>
          <w:b/>
          <w:bCs/>
          <w:sz w:val="22"/>
          <w:szCs w:val="22"/>
        </w:rPr>
        <w:t xml:space="preserve"> Zamawiający zmodyfikowała wzór umowy pod względem numeracji w paragrafie 8</w:t>
      </w:r>
    </w:p>
    <w:p w14:paraId="42534CF1" w14:textId="77777777" w:rsidR="00DA7ABD" w:rsidRPr="00F77FCE" w:rsidRDefault="00DA7ABD" w:rsidP="00DA7ABD">
      <w:pPr>
        <w:numPr>
          <w:ilvl w:val="0"/>
          <w:numId w:val="8"/>
        </w:numPr>
        <w:tabs>
          <w:tab w:val="left" w:pos="426"/>
        </w:tabs>
        <w:spacing w:after="240" w:line="276" w:lineRule="auto"/>
        <w:jc w:val="both"/>
        <w:rPr>
          <w:b/>
          <w:bCs/>
          <w:sz w:val="22"/>
          <w:szCs w:val="22"/>
        </w:rPr>
      </w:pPr>
      <w:bookmarkStart w:id="64" w:name="_Hlk60840688"/>
      <w:r w:rsidRPr="00F77FCE">
        <w:rPr>
          <w:b/>
          <w:bCs/>
          <w:sz w:val="22"/>
          <w:szCs w:val="22"/>
        </w:rPr>
        <w:t>Dotyczy Wzoru umowy – sukcesywne dostawy z dzierżawą aparatu dla zadania nr 6,7,9,10,11,12,13,17,18,19,20,21</w:t>
      </w:r>
    </w:p>
    <w:bookmarkEnd w:id="64"/>
    <w:p w14:paraId="10BB8FA6" w14:textId="77777777" w:rsidR="00DA7ABD" w:rsidRPr="00F77FCE" w:rsidRDefault="00DA7ABD" w:rsidP="00DA7ABD">
      <w:pPr>
        <w:tabs>
          <w:tab w:val="left" w:pos="426"/>
        </w:tabs>
        <w:spacing w:after="240" w:line="276" w:lineRule="auto"/>
        <w:ind w:left="360"/>
        <w:jc w:val="both"/>
        <w:rPr>
          <w:b/>
          <w:bCs/>
          <w:sz w:val="22"/>
          <w:szCs w:val="22"/>
        </w:rPr>
      </w:pPr>
      <w:r w:rsidRPr="00F77FCE">
        <w:rPr>
          <w:b/>
          <w:bCs/>
          <w:sz w:val="22"/>
          <w:szCs w:val="22"/>
        </w:rPr>
        <w:t xml:space="preserve">par. 8 ust. 2, 5 </w:t>
      </w:r>
    </w:p>
    <w:p w14:paraId="06827B78" w14:textId="77777777" w:rsidR="00DA7ABD" w:rsidRPr="00F77FCE" w:rsidRDefault="00DA7ABD" w:rsidP="00DA7ABD">
      <w:pPr>
        <w:tabs>
          <w:tab w:val="left" w:pos="426"/>
        </w:tabs>
        <w:spacing w:after="240" w:line="276" w:lineRule="auto"/>
        <w:ind w:left="360"/>
        <w:jc w:val="both"/>
        <w:rPr>
          <w:sz w:val="22"/>
          <w:szCs w:val="22"/>
        </w:rPr>
      </w:pPr>
      <w:r w:rsidRPr="00F77FCE">
        <w:rPr>
          <w:sz w:val="22"/>
          <w:szCs w:val="22"/>
        </w:rPr>
        <w:t>Czy Zamawiający wyrazi zgodę na to, aby termin płatności był liczony od daty wystawienia faktury? Uzasadnienie: Utrzymanie zapisu w obecnej postaci spowoduje, iż niemożliwe może być dokładne określenie terminu płatności.</w:t>
      </w:r>
    </w:p>
    <w:p w14:paraId="56C76BDB" w14:textId="7D8899AD" w:rsidR="00DA7ABD" w:rsidRPr="00F77FCE" w:rsidRDefault="00DA7ABD" w:rsidP="00DA7ABD">
      <w:pPr>
        <w:tabs>
          <w:tab w:val="left" w:pos="426"/>
        </w:tabs>
        <w:spacing w:after="240" w:line="276" w:lineRule="auto"/>
        <w:ind w:left="360"/>
        <w:jc w:val="both"/>
        <w:rPr>
          <w:b/>
          <w:bCs/>
          <w:sz w:val="22"/>
          <w:szCs w:val="22"/>
        </w:rPr>
      </w:pPr>
      <w:r w:rsidRPr="00F77FCE">
        <w:rPr>
          <w:b/>
          <w:bCs/>
          <w:sz w:val="22"/>
          <w:szCs w:val="22"/>
        </w:rPr>
        <w:t>Odp.:</w:t>
      </w:r>
      <w:r w:rsidR="00331A89"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p w14:paraId="3B81926A" w14:textId="77777777" w:rsidR="00DA7ABD" w:rsidRPr="00F77FCE" w:rsidRDefault="00DA7ABD" w:rsidP="00DA7ABD">
      <w:pPr>
        <w:numPr>
          <w:ilvl w:val="0"/>
          <w:numId w:val="8"/>
        </w:numPr>
        <w:tabs>
          <w:tab w:val="left" w:pos="426"/>
        </w:tabs>
        <w:spacing w:after="240" w:line="276" w:lineRule="auto"/>
        <w:jc w:val="both"/>
        <w:rPr>
          <w:b/>
          <w:bCs/>
          <w:sz w:val="22"/>
          <w:szCs w:val="22"/>
        </w:rPr>
      </w:pPr>
      <w:r w:rsidRPr="00F77FCE">
        <w:rPr>
          <w:b/>
          <w:bCs/>
          <w:sz w:val="22"/>
          <w:szCs w:val="22"/>
        </w:rPr>
        <w:lastRenderedPageBreak/>
        <w:t>Dotyczy Wzoru umowy – sukcesywne dostawy z dzierżawą aparatu dla zadania nr 6,7,9,10,11,12,13,17,18,19,20,21</w:t>
      </w:r>
    </w:p>
    <w:p w14:paraId="74DACEE3" w14:textId="77777777" w:rsidR="00DA7ABD" w:rsidRPr="00F77FCE" w:rsidRDefault="00DA7ABD" w:rsidP="00DA7ABD">
      <w:pPr>
        <w:tabs>
          <w:tab w:val="left" w:pos="426"/>
        </w:tabs>
        <w:spacing w:after="240" w:line="276" w:lineRule="auto"/>
        <w:ind w:left="360"/>
        <w:jc w:val="both"/>
        <w:rPr>
          <w:b/>
          <w:bCs/>
          <w:sz w:val="22"/>
          <w:szCs w:val="22"/>
        </w:rPr>
      </w:pPr>
      <w:r w:rsidRPr="00F77FCE">
        <w:rPr>
          <w:b/>
          <w:bCs/>
          <w:sz w:val="22"/>
          <w:szCs w:val="22"/>
        </w:rPr>
        <w:t xml:space="preserve">par. 9 </w:t>
      </w:r>
    </w:p>
    <w:p w14:paraId="093FC744" w14:textId="77777777" w:rsidR="00DA7ABD" w:rsidRPr="00F77FCE" w:rsidRDefault="00DA7ABD" w:rsidP="00DA7ABD">
      <w:pPr>
        <w:tabs>
          <w:tab w:val="left" w:pos="426"/>
        </w:tabs>
        <w:spacing w:after="240" w:line="276" w:lineRule="auto"/>
        <w:ind w:left="360"/>
        <w:jc w:val="both"/>
        <w:rPr>
          <w:sz w:val="22"/>
          <w:szCs w:val="22"/>
        </w:rPr>
      </w:pPr>
      <w:r w:rsidRPr="00F77FCE">
        <w:rPr>
          <w:sz w:val="22"/>
          <w:szCs w:val="22"/>
        </w:rPr>
        <w:t>Czy Zamawiający wyrazi zgodę na dodanie postanowienia w brzmieniu: „Zamawiający może w każdym czasie odstąpić od żądania zapłaty przez Wykonawcę kary umownej.’’</w:t>
      </w:r>
    </w:p>
    <w:p w14:paraId="6ECC2549" w14:textId="4EEF84D5" w:rsidR="00DA7ABD" w:rsidRPr="00F77FCE" w:rsidRDefault="00DA7ABD" w:rsidP="00DA7ABD">
      <w:pPr>
        <w:tabs>
          <w:tab w:val="left" w:pos="426"/>
        </w:tabs>
        <w:spacing w:after="240" w:line="276" w:lineRule="auto"/>
        <w:ind w:left="360"/>
        <w:jc w:val="both"/>
        <w:rPr>
          <w:b/>
          <w:bCs/>
          <w:sz w:val="22"/>
          <w:szCs w:val="22"/>
        </w:rPr>
      </w:pPr>
      <w:r w:rsidRPr="00F77FCE">
        <w:rPr>
          <w:b/>
          <w:bCs/>
          <w:sz w:val="22"/>
          <w:szCs w:val="22"/>
        </w:rPr>
        <w:t>Odp.:</w:t>
      </w:r>
      <w:r w:rsidR="005F4DB4"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p w14:paraId="28BF5A75" w14:textId="77777777" w:rsidR="00DA7ABD" w:rsidRPr="00F77FCE" w:rsidRDefault="00DA7ABD" w:rsidP="00DA7ABD">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4FFDF493" w14:textId="77777777" w:rsidR="00DA7ABD" w:rsidRPr="00F77FCE" w:rsidRDefault="00DA7ABD" w:rsidP="00DA7ABD">
      <w:pPr>
        <w:tabs>
          <w:tab w:val="left" w:pos="426"/>
        </w:tabs>
        <w:spacing w:after="240" w:line="276" w:lineRule="auto"/>
        <w:ind w:left="360"/>
        <w:jc w:val="both"/>
        <w:rPr>
          <w:b/>
          <w:bCs/>
          <w:sz w:val="22"/>
          <w:szCs w:val="22"/>
        </w:rPr>
      </w:pPr>
      <w:r w:rsidRPr="00F77FCE">
        <w:rPr>
          <w:b/>
          <w:bCs/>
          <w:sz w:val="22"/>
          <w:szCs w:val="22"/>
        </w:rPr>
        <w:t xml:space="preserve">par. 9 ust. 1 pkt. 1-2, 4, 6-7 </w:t>
      </w:r>
    </w:p>
    <w:p w14:paraId="5C9C7C79" w14:textId="77777777" w:rsidR="00DA7ABD" w:rsidRPr="00F77FCE" w:rsidRDefault="00DA7ABD" w:rsidP="00DA7ABD">
      <w:pPr>
        <w:tabs>
          <w:tab w:val="left" w:pos="426"/>
        </w:tabs>
        <w:spacing w:after="240" w:line="276" w:lineRule="auto"/>
        <w:ind w:left="360"/>
        <w:jc w:val="both"/>
        <w:rPr>
          <w:sz w:val="22"/>
          <w:szCs w:val="22"/>
        </w:rPr>
      </w:pPr>
      <w:r w:rsidRPr="00F77FCE">
        <w:rPr>
          <w:sz w:val="22"/>
          <w:szCs w:val="22"/>
        </w:rPr>
        <w:t>Czy Zamawiający wyrazi zgodę na zmianę słowa „opóźnienia” na „zwłoki”?</w:t>
      </w:r>
    </w:p>
    <w:p w14:paraId="17D4CDD9" w14:textId="59E9CDDB" w:rsidR="003741F3" w:rsidRPr="00F77FCE" w:rsidRDefault="00DA7ABD" w:rsidP="003741F3">
      <w:pPr>
        <w:tabs>
          <w:tab w:val="left" w:pos="426"/>
        </w:tabs>
        <w:spacing w:after="240" w:line="276" w:lineRule="auto"/>
        <w:ind w:left="360"/>
        <w:jc w:val="both"/>
        <w:rPr>
          <w:b/>
          <w:bCs/>
          <w:sz w:val="22"/>
          <w:szCs w:val="22"/>
        </w:rPr>
      </w:pPr>
      <w:r w:rsidRPr="00F77FCE">
        <w:rPr>
          <w:b/>
          <w:bCs/>
          <w:sz w:val="22"/>
          <w:szCs w:val="22"/>
        </w:rPr>
        <w:t>Odp.:</w:t>
      </w:r>
      <w:r w:rsidR="005F4DB4"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p w14:paraId="542B8B58" w14:textId="77777777" w:rsidR="00D05781" w:rsidRPr="00F77FCE" w:rsidRDefault="00D05781" w:rsidP="00D05781">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258D9E17" w14:textId="77777777" w:rsidR="00D05781" w:rsidRPr="00F77FCE" w:rsidRDefault="00D05781" w:rsidP="00D05781">
      <w:pPr>
        <w:tabs>
          <w:tab w:val="left" w:pos="426"/>
        </w:tabs>
        <w:spacing w:after="240" w:line="276" w:lineRule="auto"/>
        <w:ind w:left="360"/>
        <w:jc w:val="both"/>
        <w:rPr>
          <w:b/>
          <w:bCs/>
          <w:sz w:val="22"/>
          <w:szCs w:val="22"/>
        </w:rPr>
      </w:pPr>
      <w:r w:rsidRPr="00F77FCE">
        <w:rPr>
          <w:b/>
          <w:bCs/>
          <w:sz w:val="22"/>
          <w:szCs w:val="22"/>
        </w:rPr>
        <w:t xml:space="preserve">par. 9 ust. 1 pkt. 5 </w:t>
      </w:r>
    </w:p>
    <w:p w14:paraId="44F69A24" w14:textId="77777777" w:rsidR="00D05781" w:rsidRPr="00F77FCE" w:rsidRDefault="00D05781" w:rsidP="00D05781">
      <w:pPr>
        <w:tabs>
          <w:tab w:val="left" w:pos="426"/>
        </w:tabs>
        <w:spacing w:after="240" w:line="276" w:lineRule="auto"/>
        <w:ind w:left="360"/>
        <w:jc w:val="both"/>
        <w:rPr>
          <w:sz w:val="22"/>
          <w:szCs w:val="22"/>
        </w:rPr>
      </w:pPr>
      <w:r w:rsidRPr="00F77FCE">
        <w:rPr>
          <w:sz w:val="22"/>
          <w:szCs w:val="22"/>
        </w:rPr>
        <w:t>Czy Zamawiający wyrazi zgodę by wysokość kary wynosiła 10% wartości brutto niezrealizowanej części umowy? Ponadto: Czy Zamawiający wyrazi zgodę na zmianę wyrażenia "z przyczyn leżących po stronie Wykonawcy" na "z przyczyn zawinionych przez Wykonawcę"? Zgodnie z art. 471 k.c. dłużnik odpowiada za nienależyte wykonanie umowy jeżeli wynika ono z przyczyn za które ponosi odpowiedzialność.</w:t>
      </w:r>
    </w:p>
    <w:p w14:paraId="6B83E65C" w14:textId="3E2941E5" w:rsidR="003741F3" w:rsidRPr="00F77FCE" w:rsidRDefault="00D05781" w:rsidP="003741F3">
      <w:pPr>
        <w:tabs>
          <w:tab w:val="left" w:pos="426"/>
        </w:tabs>
        <w:spacing w:after="240" w:line="276" w:lineRule="auto"/>
        <w:ind w:left="360"/>
        <w:jc w:val="both"/>
        <w:rPr>
          <w:b/>
          <w:bCs/>
          <w:sz w:val="22"/>
          <w:szCs w:val="22"/>
        </w:rPr>
      </w:pPr>
      <w:r w:rsidRPr="00F77FCE">
        <w:rPr>
          <w:b/>
          <w:bCs/>
          <w:sz w:val="22"/>
          <w:szCs w:val="22"/>
        </w:rPr>
        <w:t>Odp.:</w:t>
      </w:r>
      <w:r w:rsidR="005F4DB4"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 </w:t>
      </w:r>
    </w:p>
    <w:p w14:paraId="4418993B" w14:textId="77777777" w:rsidR="00D05781" w:rsidRPr="00F77FCE" w:rsidRDefault="00D05781" w:rsidP="00D05781">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7EBB357C" w14:textId="77777777" w:rsidR="00D05781" w:rsidRPr="00F77FCE" w:rsidRDefault="00D05781" w:rsidP="00D05781">
      <w:pPr>
        <w:tabs>
          <w:tab w:val="left" w:pos="426"/>
        </w:tabs>
        <w:spacing w:after="240" w:line="276" w:lineRule="auto"/>
        <w:ind w:left="360"/>
        <w:jc w:val="both"/>
        <w:rPr>
          <w:b/>
          <w:bCs/>
          <w:sz w:val="22"/>
          <w:szCs w:val="22"/>
        </w:rPr>
      </w:pPr>
      <w:r w:rsidRPr="00F77FCE">
        <w:rPr>
          <w:b/>
          <w:bCs/>
          <w:sz w:val="22"/>
          <w:szCs w:val="22"/>
        </w:rPr>
        <w:t xml:space="preserve">par. 10 ust. 1 </w:t>
      </w:r>
    </w:p>
    <w:p w14:paraId="6EFFDA11" w14:textId="77777777" w:rsidR="00D05781" w:rsidRPr="00F77FCE" w:rsidRDefault="00D05781" w:rsidP="00D05781">
      <w:pPr>
        <w:tabs>
          <w:tab w:val="left" w:pos="426"/>
        </w:tabs>
        <w:spacing w:after="240" w:line="276" w:lineRule="auto"/>
        <w:ind w:left="360"/>
        <w:jc w:val="both"/>
        <w:rPr>
          <w:sz w:val="22"/>
          <w:szCs w:val="22"/>
        </w:rPr>
      </w:pPr>
      <w:r w:rsidRPr="00F77FCE">
        <w:rPr>
          <w:sz w:val="22"/>
          <w:szCs w:val="22"/>
        </w:rPr>
        <w:t>Czy Zamawiający wyrazi zgodę aby termin dostawy analizatora wynosił 21 dni od daty podpisania umowy a termin jego instalacji 7 dni od daty dostarczenia?</w:t>
      </w:r>
    </w:p>
    <w:p w14:paraId="685DC079" w14:textId="522E5D6A" w:rsidR="00D05781" w:rsidRPr="00F77FCE" w:rsidRDefault="00D05781" w:rsidP="00D05781">
      <w:pPr>
        <w:tabs>
          <w:tab w:val="left" w:pos="426"/>
        </w:tabs>
        <w:spacing w:after="240" w:line="276" w:lineRule="auto"/>
        <w:ind w:left="360"/>
        <w:jc w:val="both"/>
        <w:rPr>
          <w:b/>
          <w:bCs/>
          <w:sz w:val="22"/>
          <w:szCs w:val="22"/>
        </w:rPr>
      </w:pPr>
      <w:bookmarkStart w:id="65" w:name="_Hlk60841020"/>
      <w:r w:rsidRPr="00F77FCE">
        <w:rPr>
          <w:b/>
          <w:bCs/>
          <w:sz w:val="22"/>
          <w:szCs w:val="22"/>
        </w:rPr>
        <w:t>Odp.:</w:t>
      </w:r>
      <w:r w:rsidR="005F4DB4"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bookmarkEnd w:id="65"/>
    <w:p w14:paraId="6FADDD5D" w14:textId="77777777" w:rsidR="00D05781" w:rsidRPr="00F77FCE" w:rsidRDefault="00D05781" w:rsidP="00D05781">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7C1218D7" w14:textId="77777777" w:rsidR="00D05781" w:rsidRPr="00F77FCE" w:rsidRDefault="00D05781" w:rsidP="00D05781">
      <w:pPr>
        <w:tabs>
          <w:tab w:val="left" w:pos="426"/>
        </w:tabs>
        <w:spacing w:after="240" w:line="276" w:lineRule="auto"/>
        <w:ind w:left="360"/>
        <w:jc w:val="both"/>
        <w:rPr>
          <w:b/>
          <w:bCs/>
          <w:sz w:val="22"/>
          <w:szCs w:val="22"/>
        </w:rPr>
      </w:pPr>
      <w:r w:rsidRPr="00F77FCE">
        <w:rPr>
          <w:b/>
          <w:bCs/>
          <w:sz w:val="22"/>
          <w:szCs w:val="22"/>
        </w:rPr>
        <w:t xml:space="preserve">par. 12 </w:t>
      </w:r>
    </w:p>
    <w:p w14:paraId="5D4FEB36" w14:textId="77777777" w:rsidR="00D05781" w:rsidRPr="00F77FCE" w:rsidRDefault="00D05781" w:rsidP="00D05781">
      <w:pPr>
        <w:tabs>
          <w:tab w:val="left" w:pos="426"/>
        </w:tabs>
        <w:spacing w:after="240" w:line="276" w:lineRule="auto"/>
        <w:ind w:left="360"/>
        <w:jc w:val="both"/>
        <w:rPr>
          <w:sz w:val="22"/>
          <w:szCs w:val="22"/>
        </w:rPr>
      </w:pPr>
      <w:r w:rsidRPr="00F77FCE">
        <w:rPr>
          <w:sz w:val="22"/>
          <w:szCs w:val="22"/>
        </w:rPr>
        <w:t>Czy Zamawiający wyrazi zgodę na doprecyzowanie niniejszego postanowienia umowy poprzez wskazanie liczby osób, które mają zostać poddane szkoleniu, o którym mowa w niniejszym postanowieniu umowy?</w:t>
      </w:r>
    </w:p>
    <w:p w14:paraId="5DFF613D" w14:textId="5C7AEEE2" w:rsidR="00D05781" w:rsidRPr="00F77FCE" w:rsidRDefault="00D05781" w:rsidP="00D05781">
      <w:pPr>
        <w:tabs>
          <w:tab w:val="left" w:pos="426"/>
        </w:tabs>
        <w:spacing w:after="240" w:line="276" w:lineRule="auto"/>
        <w:ind w:left="360"/>
        <w:jc w:val="both"/>
        <w:rPr>
          <w:b/>
          <w:bCs/>
          <w:sz w:val="22"/>
          <w:szCs w:val="22"/>
        </w:rPr>
      </w:pPr>
      <w:r w:rsidRPr="00F77FCE">
        <w:rPr>
          <w:b/>
          <w:bCs/>
          <w:sz w:val="22"/>
          <w:szCs w:val="22"/>
        </w:rPr>
        <w:lastRenderedPageBreak/>
        <w:t>Odp.:</w:t>
      </w:r>
      <w:r w:rsidR="00481990"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w:t>
      </w:r>
    </w:p>
    <w:p w14:paraId="29424D35" w14:textId="77777777" w:rsidR="00A46565" w:rsidRPr="00F77FCE" w:rsidRDefault="00A46565" w:rsidP="00A46565">
      <w:pPr>
        <w:numPr>
          <w:ilvl w:val="0"/>
          <w:numId w:val="8"/>
        </w:numPr>
        <w:tabs>
          <w:tab w:val="left" w:pos="426"/>
        </w:tabs>
        <w:spacing w:after="240" w:line="276" w:lineRule="auto"/>
        <w:jc w:val="both"/>
        <w:rPr>
          <w:b/>
          <w:bCs/>
          <w:sz w:val="22"/>
          <w:szCs w:val="22"/>
        </w:rPr>
      </w:pPr>
      <w:r w:rsidRPr="00F77FCE">
        <w:rPr>
          <w:b/>
          <w:bCs/>
          <w:sz w:val="22"/>
          <w:szCs w:val="22"/>
        </w:rPr>
        <w:t>Dotyczy Wzoru umowy – sukcesywne dostawy z dzierżawą aparatu dla zadania nr 6,7,9,10,11,12,13,17,18,19,20,21</w:t>
      </w:r>
    </w:p>
    <w:p w14:paraId="6F98C13E" w14:textId="77777777"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 xml:space="preserve">par. 20 </w:t>
      </w:r>
    </w:p>
    <w:p w14:paraId="523A634E" w14:textId="77777777" w:rsidR="00A46565" w:rsidRPr="00F77FCE" w:rsidRDefault="00A46565" w:rsidP="00A46565">
      <w:pPr>
        <w:tabs>
          <w:tab w:val="left" w:pos="426"/>
        </w:tabs>
        <w:spacing w:after="240" w:line="276" w:lineRule="auto"/>
        <w:ind w:left="360"/>
        <w:jc w:val="both"/>
        <w:rPr>
          <w:sz w:val="22"/>
          <w:szCs w:val="22"/>
        </w:rPr>
      </w:pPr>
      <w:r w:rsidRPr="00F77FCE">
        <w:rPr>
          <w:sz w:val="22"/>
          <w:szCs w:val="22"/>
        </w:rPr>
        <w:t>Czy Zamawiający wyrazi zgodę, aby termin wymiany wynosił 5 dni roboczych?</w:t>
      </w:r>
    </w:p>
    <w:p w14:paraId="250083E0" w14:textId="4FDB19E6" w:rsidR="00A46565" w:rsidRPr="00F77FCE" w:rsidRDefault="00A46565" w:rsidP="00A46565">
      <w:pPr>
        <w:tabs>
          <w:tab w:val="left" w:pos="426"/>
        </w:tabs>
        <w:spacing w:after="240" w:line="276" w:lineRule="auto"/>
        <w:ind w:left="360"/>
        <w:jc w:val="both"/>
        <w:rPr>
          <w:b/>
          <w:bCs/>
          <w:sz w:val="22"/>
          <w:szCs w:val="22"/>
        </w:rPr>
      </w:pPr>
      <w:bookmarkStart w:id="66" w:name="_Hlk60841191"/>
      <w:r w:rsidRPr="00F77FCE">
        <w:rPr>
          <w:b/>
          <w:bCs/>
          <w:sz w:val="22"/>
          <w:szCs w:val="22"/>
        </w:rPr>
        <w:t>Odp.:</w:t>
      </w:r>
      <w:r w:rsidR="00481990" w:rsidRPr="00F77FCE">
        <w:rPr>
          <w:b/>
          <w:bCs/>
          <w:sz w:val="22"/>
          <w:szCs w:val="22"/>
        </w:rPr>
        <w:t xml:space="preserve">  </w:t>
      </w:r>
      <w:r w:rsidR="00AD41FA" w:rsidRPr="00F77FCE">
        <w:rPr>
          <w:b/>
          <w:bCs/>
          <w:sz w:val="22"/>
          <w:szCs w:val="22"/>
        </w:rPr>
        <w:t>Zamawiający pozostawia zapisy wzoru umowy bez zmian</w:t>
      </w:r>
      <w:r w:rsidR="003741F3" w:rsidRPr="00F77FCE">
        <w:rPr>
          <w:b/>
          <w:bCs/>
          <w:sz w:val="22"/>
          <w:szCs w:val="22"/>
        </w:rPr>
        <w:t xml:space="preserve"> w powyższym zakresie </w:t>
      </w:r>
    </w:p>
    <w:p w14:paraId="1FCFE85E" w14:textId="77777777" w:rsidR="00676D31" w:rsidRPr="00F77FCE" w:rsidRDefault="00A46565" w:rsidP="003E012D">
      <w:pPr>
        <w:numPr>
          <w:ilvl w:val="0"/>
          <w:numId w:val="8"/>
        </w:numPr>
        <w:tabs>
          <w:tab w:val="left" w:pos="426"/>
        </w:tabs>
        <w:spacing w:after="240" w:line="276" w:lineRule="auto"/>
        <w:jc w:val="both"/>
        <w:rPr>
          <w:b/>
          <w:bCs/>
          <w:sz w:val="22"/>
          <w:szCs w:val="22"/>
        </w:rPr>
      </w:pPr>
      <w:bookmarkStart w:id="67" w:name="_Hlk60841216"/>
      <w:bookmarkEnd w:id="66"/>
      <w:r w:rsidRPr="00F77FCE">
        <w:rPr>
          <w:b/>
          <w:bCs/>
          <w:sz w:val="22"/>
          <w:szCs w:val="22"/>
        </w:rPr>
        <w:t>Dotyczy Wzór umowy powierzania przetwarzania danych osobowych</w:t>
      </w:r>
    </w:p>
    <w:bookmarkEnd w:id="67"/>
    <w:p w14:paraId="06121646" w14:textId="77777777"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 xml:space="preserve">par. 5 ust. 2 </w:t>
      </w:r>
    </w:p>
    <w:p w14:paraId="7EED30C6" w14:textId="77777777" w:rsidR="00A46565" w:rsidRPr="00F77FCE" w:rsidRDefault="00A46565" w:rsidP="00A46565">
      <w:pPr>
        <w:tabs>
          <w:tab w:val="left" w:pos="426"/>
        </w:tabs>
        <w:spacing w:after="240" w:line="276" w:lineRule="auto"/>
        <w:ind w:left="360"/>
        <w:jc w:val="both"/>
        <w:rPr>
          <w:sz w:val="22"/>
          <w:szCs w:val="22"/>
        </w:rPr>
      </w:pPr>
      <w:r w:rsidRPr="00F77FCE">
        <w:rPr>
          <w:sz w:val="22"/>
          <w:szCs w:val="22"/>
        </w:rPr>
        <w:t>Czy Zamawiający wyrazi zgodę na zmianę wyrażenia „</w:t>
      </w:r>
      <w:proofErr w:type="spellStart"/>
      <w:r w:rsidRPr="00F77FCE">
        <w:rPr>
          <w:sz w:val="22"/>
          <w:szCs w:val="22"/>
        </w:rPr>
        <w:t>natychmias</w:t>
      </w:r>
      <w:proofErr w:type="spellEnd"/>
      <w:r w:rsidRPr="00F77FCE">
        <w:rPr>
          <w:sz w:val="22"/>
          <w:szCs w:val="22"/>
        </w:rPr>
        <w:t>\” sformułowaniem „w ciągu 3 dni”. Zmiana zapisu będzie sprzyjała jasnemu ukształtowaniu obowiązków stron</w:t>
      </w:r>
    </w:p>
    <w:p w14:paraId="6C7528B8" w14:textId="13B7B20E"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Odp.:</w:t>
      </w:r>
      <w:r w:rsidR="00AF5145" w:rsidRPr="00F77FCE">
        <w:rPr>
          <w:b/>
          <w:bCs/>
          <w:sz w:val="22"/>
          <w:szCs w:val="22"/>
        </w:rPr>
        <w:t xml:space="preserve"> </w:t>
      </w:r>
      <w:r w:rsidR="00AD41FA" w:rsidRPr="00F77FCE">
        <w:rPr>
          <w:b/>
          <w:bCs/>
          <w:sz w:val="22"/>
          <w:szCs w:val="22"/>
        </w:rPr>
        <w:t>Zamawiający pozostawia zapisy wzoru umowy bez zmian.</w:t>
      </w:r>
    </w:p>
    <w:p w14:paraId="65A8005F" w14:textId="77777777" w:rsidR="00A46565" w:rsidRPr="00F77FCE" w:rsidRDefault="00A46565" w:rsidP="00A46565">
      <w:pPr>
        <w:numPr>
          <w:ilvl w:val="0"/>
          <w:numId w:val="8"/>
        </w:numPr>
        <w:tabs>
          <w:tab w:val="left" w:pos="426"/>
        </w:tabs>
        <w:spacing w:after="240" w:line="276" w:lineRule="auto"/>
        <w:jc w:val="both"/>
        <w:rPr>
          <w:b/>
          <w:bCs/>
          <w:sz w:val="22"/>
          <w:szCs w:val="22"/>
        </w:rPr>
      </w:pPr>
      <w:bookmarkStart w:id="68" w:name="_Hlk60841273"/>
      <w:r w:rsidRPr="00F77FCE">
        <w:rPr>
          <w:b/>
          <w:bCs/>
          <w:sz w:val="22"/>
          <w:szCs w:val="22"/>
        </w:rPr>
        <w:t>Dotyczy Wzór umowy powierzania przetwarzania danych osobowych</w:t>
      </w:r>
    </w:p>
    <w:bookmarkEnd w:id="68"/>
    <w:p w14:paraId="79231B25" w14:textId="77777777"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 xml:space="preserve">par. 7 ust. 3 </w:t>
      </w:r>
    </w:p>
    <w:p w14:paraId="52D54417" w14:textId="77777777" w:rsidR="00A46565" w:rsidRPr="00F77FCE" w:rsidRDefault="00A46565" w:rsidP="00A46565">
      <w:pPr>
        <w:tabs>
          <w:tab w:val="left" w:pos="426"/>
        </w:tabs>
        <w:spacing w:after="240" w:line="276" w:lineRule="auto"/>
        <w:ind w:left="360"/>
        <w:jc w:val="both"/>
        <w:rPr>
          <w:sz w:val="22"/>
          <w:szCs w:val="22"/>
        </w:rPr>
      </w:pPr>
      <w:r w:rsidRPr="00F77FCE">
        <w:rPr>
          <w:sz w:val="22"/>
          <w:szCs w:val="22"/>
        </w:rPr>
        <w:t>Czy Zamawiający wyrazi zgodę by prawo kontroli było realizowane z co najmniej 14-dniowym wyprzedzeniem?</w:t>
      </w:r>
    </w:p>
    <w:p w14:paraId="5AA204B0" w14:textId="5D18F0FB"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Odp.:</w:t>
      </w:r>
      <w:r w:rsidR="00AF5145" w:rsidRPr="00F77FCE">
        <w:rPr>
          <w:b/>
          <w:bCs/>
          <w:sz w:val="22"/>
          <w:szCs w:val="22"/>
        </w:rPr>
        <w:t xml:space="preserve"> </w:t>
      </w:r>
      <w:r w:rsidR="00AD41FA" w:rsidRPr="00F77FCE">
        <w:rPr>
          <w:b/>
          <w:bCs/>
          <w:sz w:val="22"/>
          <w:szCs w:val="22"/>
        </w:rPr>
        <w:t>Zamawiający pozostawia zapisy wzoru umowy bez zmian.</w:t>
      </w:r>
    </w:p>
    <w:p w14:paraId="149AC814" w14:textId="77777777" w:rsidR="00A46565" w:rsidRPr="00F77FCE" w:rsidRDefault="00A46565" w:rsidP="00A46565">
      <w:pPr>
        <w:numPr>
          <w:ilvl w:val="0"/>
          <w:numId w:val="8"/>
        </w:numPr>
        <w:tabs>
          <w:tab w:val="left" w:pos="426"/>
        </w:tabs>
        <w:spacing w:after="240" w:line="276" w:lineRule="auto"/>
        <w:jc w:val="both"/>
        <w:rPr>
          <w:b/>
          <w:bCs/>
          <w:sz w:val="22"/>
          <w:szCs w:val="22"/>
        </w:rPr>
      </w:pPr>
      <w:bookmarkStart w:id="69" w:name="_Hlk60841331"/>
      <w:r w:rsidRPr="00F77FCE">
        <w:rPr>
          <w:b/>
          <w:bCs/>
          <w:sz w:val="22"/>
          <w:szCs w:val="22"/>
        </w:rPr>
        <w:t>Dotyczy Wzór umowy powierzania przetwarzania danych osobowych</w:t>
      </w:r>
    </w:p>
    <w:bookmarkEnd w:id="69"/>
    <w:p w14:paraId="10FA6F93" w14:textId="77777777"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 xml:space="preserve">par. 8 ust. 1 lit. b </w:t>
      </w:r>
    </w:p>
    <w:p w14:paraId="729718BD" w14:textId="77777777" w:rsidR="00A46565" w:rsidRPr="00F77FCE" w:rsidRDefault="00A46565" w:rsidP="00A46565">
      <w:pPr>
        <w:tabs>
          <w:tab w:val="left" w:pos="426"/>
        </w:tabs>
        <w:spacing w:after="240" w:line="276" w:lineRule="auto"/>
        <w:ind w:left="360"/>
        <w:jc w:val="both"/>
        <w:rPr>
          <w:sz w:val="22"/>
          <w:szCs w:val="22"/>
        </w:rPr>
      </w:pPr>
      <w:r w:rsidRPr="00F77FCE">
        <w:rPr>
          <w:sz w:val="22"/>
          <w:szCs w:val="22"/>
        </w:rPr>
        <w:t>Czy Zamawiający wyrazi zgodę na zmianę wyrażenia „natychmiastowego” sformułowaniem „w ciągu 2 dni”. Zmiana zapisu będzie sprzyjała jasnemu ukształtowaniu obowiązków stron</w:t>
      </w:r>
    </w:p>
    <w:p w14:paraId="299D0FA9" w14:textId="16367D16"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Odp.:</w:t>
      </w:r>
      <w:r w:rsidR="00AF5145" w:rsidRPr="00F77FCE">
        <w:rPr>
          <w:b/>
          <w:bCs/>
          <w:sz w:val="22"/>
          <w:szCs w:val="22"/>
        </w:rPr>
        <w:t xml:space="preserve"> </w:t>
      </w:r>
      <w:r w:rsidR="005D5968" w:rsidRPr="00F77FCE">
        <w:rPr>
          <w:b/>
          <w:bCs/>
          <w:sz w:val="22"/>
          <w:szCs w:val="22"/>
        </w:rPr>
        <w:t>Zamawiający pozostawia zapisy wzoru umowy bez zmian.</w:t>
      </w:r>
    </w:p>
    <w:p w14:paraId="096E89C2" w14:textId="77777777" w:rsidR="00A46565" w:rsidRPr="00F77FCE" w:rsidRDefault="00A46565" w:rsidP="00A46565">
      <w:pPr>
        <w:numPr>
          <w:ilvl w:val="0"/>
          <w:numId w:val="8"/>
        </w:numPr>
        <w:tabs>
          <w:tab w:val="left" w:pos="426"/>
        </w:tabs>
        <w:spacing w:after="240" w:line="276" w:lineRule="auto"/>
        <w:jc w:val="both"/>
        <w:rPr>
          <w:b/>
          <w:bCs/>
          <w:sz w:val="22"/>
          <w:szCs w:val="22"/>
        </w:rPr>
      </w:pPr>
      <w:r w:rsidRPr="00F77FCE">
        <w:rPr>
          <w:b/>
          <w:bCs/>
          <w:sz w:val="22"/>
          <w:szCs w:val="22"/>
        </w:rPr>
        <w:t>Dotyczy Wzór umowy powierzania przetwarzania danych osobowych</w:t>
      </w:r>
    </w:p>
    <w:p w14:paraId="70A79644" w14:textId="77777777"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 xml:space="preserve">par. 9 ust. 1 </w:t>
      </w:r>
    </w:p>
    <w:p w14:paraId="683C90C8" w14:textId="77777777" w:rsidR="00A46565" w:rsidRPr="00F77FCE" w:rsidRDefault="00A46565" w:rsidP="00A46565">
      <w:pPr>
        <w:tabs>
          <w:tab w:val="left" w:pos="426"/>
        </w:tabs>
        <w:spacing w:after="240" w:line="276" w:lineRule="auto"/>
        <w:ind w:left="360"/>
        <w:jc w:val="both"/>
        <w:rPr>
          <w:sz w:val="22"/>
          <w:szCs w:val="22"/>
        </w:rPr>
      </w:pPr>
      <w:r w:rsidRPr="00F77FCE">
        <w:rPr>
          <w:sz w:val="22"/>
          <w:szCs w:val="22"/>
        </w:rPr>
        <w:t>Czy Zamawiający wyrazi zgodę na zmianę wyrażenia „natychmiastowej” sformułowaniem „w ciągu 2 dni”. Zmiana zapisu będzie sprzyjała jasnemu ukształtowaniu obowiązków stron</w:t>
      </w:r>
    </w:p>
    <w:p w14:paraId="768B4004" w14:textId="22C2D28C" w:rsidR="00A46565" w:rsidRPr="00F77FCE" w:rsidRDefault="00A46565" w:rsidP="00A46565">
      <w:pPr>
        <w:tabs>
          <w:tab w:val="left" w:pos="426"/>
        </w:tabs>
        <w:spacing w:after="240" w:line="276" w:lineRule="auto"/>
        <w:ind w:left="360"/>
        <w:jc w:val="both"/>
        <w:rPr>
          <w:b/>
          <w:bCs/>
          <w:sz w:val="22"/>
          <w:szCs w:val="22"/>
        </w:rPr>
      </w:pPr>
      <w:r w:rsidRPr="00F77FCE">
        <w:rPr>
          <w:b/>
          <w:bCs/>
          <w:sz w:val="22"/>
          <w:szCs w:val="22"/>
        </w:rPr>
        <w:t>Odp.:</w:t>
      </w:r>
      <w:r w:rsidR="00674E09" w:rsidRPr="00F77FCE">
        <w:rPr>
          <w:b/>
          <w:bCs/>
          <w:sz w:val="22"/>
          <w:szCs w:val="22"/>
        </w:rPr>
        <w:t xml:space="preserve"> </w:t>
      </w:r>
      <w:r w:rsidR="00AD41FA" w:rsidRPr="00F77FCE">
        <w:rPr>
          <w:b/>
          <w:bCs/>
          <w:sz w:val="22"/>
          <w:szCs w:val="22"/>
        </w:rPr>
        <w:t>Zamawiający pozostawia zapisy wzoru umowy bez zmian.</w:t>
      </w:r>
    </w:p>
    <w:p w14:paraId="5723C0DA" w14:textId="77777777" w:rsidR="00A46565" w:rsidRPr="00F77FCE" w:rsidRDefault="0096092F"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1AA5E83"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pkt.7: Wszystkie mikrokarty gotowe do użycia i przechowywane w temperaturze pokojowej.</w:t>
      </w:r>
    </w:p>
    <w:p w14:paraId="4FF88FF8"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lastRenderedPageBreak/>
        <w:t>Pytanie: Uprzejmie prosimy o potwierdzenie dopuszczenia kart do kontroli grup krwi dawców w zakresie anty-A, anty-B, anty-DVI(-).</w:t>
      </w:r>
    </w:p>
    <w:p w14:paraId="0DB808C5"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Zgodnie z aktualnym Obwieszczeniem Ministra Zdrowia, nie ma wymogu oznaczania u dawców antygenu D kategorii VI. Jedynie w sytuacji dobierania krwi dla biorcy </w:t>
      </w:r>
      <w:proofErr w:type="spellStart"/>
      <w:r w:rsidRPr="00F77FCE">
        <w:rPr>
          <w:sz w:val="22"/>
          <w:szCs w:val="22"/>
        </w:rPr>
        <w:t>RhD</w:t>
      </w:r>
      <w:proofErr w:type="spellEnd"/>
      <w:r w:rsidRPr="00F77FCE">
        <w:rPr>
          <w:sz w:val="22"/>
          <w:szCs w:val="22"/>
        </w:rPr>
        <w:t xml:space="preserve"> ujemnego należy oznaczać antygen D (brak jednak wymogu sprawdzenia kategorii VI).</w:t>
      </w:r>
    </w:p>
    <w:p w14:paraId="683521B7" w14:textId="77777777" w:rsidR="0096092F" w:rsidRPr="00F77FCE" w:rsidRDefault="0096092F" w:rsidP="0096092F">
      <w:pPr>
        <w:tabs>
          <w:tab w:val="left" w:pos="426"/>
        </w:tabs>
        <w:spacing w:after="240" w:line="276" w:lineRule="auto"/>
        <w:ind w:left="360"/>
        <w:jc w:val="both"/>
        <w:rPr>
          <w:b/>
          <w:bCs/>
          <w:sz w:val="22"/>
          <w:szCs w:val="22"/>
        </w:rPr>
      </w:pPr>
      <w:bookmarkStart w:id="70" w:name="_Hlk60849252"/>
      <w:r w:rsidRPr="00F77FCE">
        <w:rPr>
          <w:b/>
          <w:bCs/>
          <w:sz w:val="22"/>
          <w:szCs w:val="22"/>
        </w:rPr>
        <w:t>Odp.:</w:t>
      </w:r>
      <w:r w:rsidR="00674E09" w:rsidRPr="00F77FCE">
        <w:rPr>
          <w:b/>
          <w:bCs/>
          <w:sz w:val="22"/>
          <w:szCs w:val="22"/>
        </w:rPr>
        <w:t xml:space="preserve"> Zamawiający potwierdza dopuszczenie kart do kontroli grup krwi dawców w zakresie anty-A, anty-B, anty-DVI(-).</w:t>
      </w:r>
    </w:p>
    <w:bookmarkEnd w:id="70"/>
    <w:p w14:paraId="595B5381" w14:textId="77777777" w:rsidR="0096092F" w:rsidRPr="00F77FCE" w:rsidRDefault="0096092F"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F9F5687"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xml:space="preserve">, pkt. 11: Możliwość jednoczesnego załadowania minimum 84 próbek badanych na analizator główny i 50 próbek badanych na analizator </w:t>
      </w:r>
      <w:proofErr w:type="spellStart"/>
      <w:r w:rsidRPr="00F77FCE">
        <w:rPr>
          <w:sz w:val="22"/>
          <w:szCs w:val="22"/>
        </w:rPr>
        <w:t>back</w:t>
      </w:r>
      <w:proofErr w:type="spellEnd"/>
      <w:r w:rsidRPr="00F77FCE">
        <w:rPr>
          <w:sz w:val="22"/>
          <w:szCs w:val="22"/>
        </w:rPr>
        <w:t xml:space="preserve"> up.</w:t>
      </w:r>
    </w:p>
    <w:p w14:paraId="3EC74AA4"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Pytanie: Prosimy o potwierdzenie, że Zamawiający dopuszcza analizatory, z których zarówno główny jak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xml:space="preserve"> mają możliwość jednoczesnego załadowania po 72 próbek badanych każdy. Zamawiający wymaga, aby suma próbek na obydwu analizatorach wynosiła 134. Dopuszczając dwa analizatory o pojemności 72 próbek, Zamawiający uzyskuje jeszcze większą pojemność magazynu (144 próbki badane).</w:t>
      </w:r>
    </w:p>
    <w:p w14:paraId="7E8747FF" w14:textId="62746FEE" w:rsidR="0096092F" w:rsidRPr="00F77FCE" w:rsidRDefault="0096092F" w:rsidP="0096092F">
      <w:pPr>
        <w:tabs>
          <w:tab w:val="left" w:pos="426"/>
        </w:tabs>
        <w:spacing w:after="240" w:line="276" w:lineRule="auto"/>
        <w:ind w:left="360"/>
        <w:jc w:val="both"/>
        <w:rPr>
          <w:b/>
          <w:bCs/>
          <w:sz w:val="22"/>
          <w:szCs w:val="22"/>
        </w:rPr>
      </w:pPr>
      <w:bookmarkStart w:id="71" w:name="_Hlk60849351"/>
      <w:r w:rsidRPr="00F77FCE">
        <w:rPr>
          <w:b/>
          <w:bCs/>
          <w:sz w:val="22"/>
          <w:szCs w:val="22"/>
        </w:rPr>
        <w:t>Odp.:</w:t>
      </w:r>
      <w:r w:rsidR="0056035F" w:rsidRPr="00F77FCE">
        <w:rPr>
          <w:b/>
          <w:bCs/>
          <w:sz w:val="22"/>
          <w:szCs w:val="22"/>
        </w:rPr>
        <w:t xml:space="preserve"> Zamawiający dopuszcza </w:t>
      </w:r>
      <w:r w:rsidR="00684462" w:rsidRPr="00F77FCE">
        <w:rPr>
          <w:b/>
          <w:bCs/>
          <w:sz w:val="22"/>
          <w:szCs w:val="22"/>
        </w:rPr>
        <w:t xml:space="preserve">i modyfikuje </w:t>
      </w:r>
      <w:bookmarkStart w:id="72" w:name="_Hlk60914512"/>
      <w:r w:rsidR="00684462" w:rsidRPr="00F77FCE">
        <w:rPr>
          <w:b/>
          <w:bCs/>
          <w:sz w:val="22"/>
          <w:szCs w:val="22"/>
        </w:rPr>
        <w:t xml:space="preserve">zapisy załącznika nr 22  do SIWZ - Zadanie nr 13- Szczegółowy Opis Przedmiotu Zamówienia </w:t>
      </w:r>
      <w:bookmarkEnd w:id="72"/>
    </w:p>
    <w:bookmarkEnd w:id="71"/>
    <w:p w14:paraId="26E1FA59" w14:textId="77777777" w:rsidR="0096092F" w:rsidRPr="00F77FCE" w:rsidRDefault="0096092F"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464DF3C9"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 13: Możliwość akceptowania przez analizator próbek badanych w postaci: odwirowanej krwi pełnej, koncentratu krwinek czerwonych, 3-5% zawiesiny krwinek czerwonych, surowicy lub osocza.</w:t>
      </w:r>
    </w:p>
    <w:p w14:paraId="378E3C7D"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Pytanie: Czy Zamawiający zgodzi się na dopuszczenie analizatora, w którym nie ma możliwości wykonywania badań z próbek badanych w postaci 3-5% zawiesiny krwinek czerwonych? </w:t>
      </w:r>
    </w:p>
    <w:p w14:paraId="66B35269"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Metodyka badań wymaganych w SIWZ nie wymaga sporządzania powyżej wymaganej zawiesiny.</w:t>
      </w:r>
    </w:p>
    <w:p w14:paraId="086D7F88" w14:textId="27F6E58A" w:rsidR="0096092F" w:rsidRPr="00F77FCE" w:rsidRDefault="0096092F" w:rsidP="0096092F">
      <w:pPr>
        <w:tabs>
          <w:tab w:val="left" w:pos="426"/>
        </w:tabs>
        <w:spacing w:after="240" w:line="276" w:lineRule="auto"/>
        <w:ind w:left="360"/>
        <w:jc w:val="both"/>
        <w:rPr>
          <w:b/>
          <w:bCs/>
          <w:sz w:val="22"/>
          <w:szCs w:val="22"/>
        </w:rPr>
      </w:pPr>
      <w:r w:rsidRPr="00F77FCE">
        <w:rPr>
          <w:b/>
          <w:bCs/>
          <w:sz w:val="22"/>
          <w:szCs w:val="22"/>
        </w:rPr>
        <w:t>Odp.:</w:t>
      </w:r>
      <w:r w:rsidR="004708C0" w:rsidRPr="00F77FCE">
        <w:rPr>
          <w:b/>
          <w:bCs/>
          <w:sz w:val="22"/>
          <w:szCs w:val="22"/>
        </w:rPr>
        <w:t xml:space="preserve"> </w:t>
      </w:r>
      <w:bookmarkStart w:id="73" w:name="_Hlk60914670"/>
      <w:r w:rsidR="004708C0" w:rsidRPr="00F77FCE">
        <w:rPr>
          <w:b/>
          <w:bCs/>
          <w:sz w:val="22"/>
          <w:szCs w:val="22"/>
        </w:rPr>
        <w:t xml:space="preserve">Zamawiający modyfikuje zapisy załącznika nr 22  do SIWZ - Zadanie nr 13- Szczegółowy Opis Przedmiotu Zamówienia </w:t>
      </w:r>
      <w:bookmarkEnd w:id="73"/>
    </w:p>
    <w:p w14:paraId="6BC241C5" w14:textId="77777777" w:rsidR="0096092F" w:rsidRPr="00F77FCE" w:rsidRDefault="0096092F"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66219B5"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xml:space="preserve">, pkt.14: Wydajność analizatora minimum 20 próbek na godzinę dla każdego analizatora w zakresie wykonywania oznaczeń: antygenów układu AB0, izoaglutynin, oznaczania antygenu D z układu Rh, badania przeglądowego na obecność przeciwciał na 3 krwinkach w PTA </w:t>
      </w:r>
    </w:p>
    <w:p w14:paraId="4C80E109" w14:textId="77777777" w:rsidR="0096092F" w:rsidRPr="00F77FCE" w:rsidRDefault="0096092F" w:rsidP="0096092F">
      <w:pPr>
        <w:tabs>
          <w:tab w:val="left" w:pos="426"/>
        </w:tabs>
        <w:spacing w:after="240" w:line="276" w:lineRule="auto"/>
        <w:ind w:left="360"/>
        <w:jc w:val="both"/>
        <w:rPr>
          <w:sz w:val="22"/>
          <w:szCs w:val="22"/>
        </w:rPr>
      </w:pPr>
      <w:r w:rsidRPr="00F77FCE">
        <w:rPr>
          <w:sz w:val="22"/>
          <w:szCs w:val="22"/>
        </w:rPr>
        <w:t>Pytanie: Czy Zamawiający dopuści panel do badania przeglądowego w kierunku przeciwciał odpornościowych składający się z 4 krwinek?</w:t>
      </w:r>
    </w:p>
    <w:p w14:paraId="0745FD86" w14:textId="45D09E13" w:rsidR="0096092F" w:rsidRPr="00F77FCE" w:rsidRDefault="0096092F" w:rsidP="0096092F">
      <w:pPr>
        <w:tabs>
          <w:tab w:val="left" w:pos="426"/>
        </w:tabs>
        <w:spacing w:after="240" w:line="276" w:lineRule="auto"/>
        <w:ind w:left="360"/>
        <w:jc w:val="both"/>
        <w:rPr>
          <w:b/>
          <w:bCs/>
          <w:sz w:val="22"/>
          <w:szCs w:val="22"/>
        </w:rPr>
      </w:pPr>
      <w:r w:rsidRPr="00F77FCE">
        <w:rPr>
          <w:b/>
          <w:bCs/>
          <w:sz w:val="22"/>
          <w:szCs w:val="22"/>
        </w:rPr>
        <w:lastRenderedPageBreak/>
        <w:t>Odp.:</w:t>
      </w:r>
      <w:r w:rsidR="00A9228E" w:rsidRPr="00F77FCE">
        <w:rPr>
          <w:b/>
          <w:bCs/>
          <w:sz w:val="22"/>
          <w:szCs w:val="22"/>
        </w:rPr>
        <w:t xml:space="preserve"> Zamawiający dopuszcza i modyfikuje zapisy załącznika nr 22  do SIWZ - Zadanie nr 13- Szczegółowy Opis Przedmiotu Zamówienia </w:t>
      </w:r>
    </w:p>
    <w:p w14:paraId="231BBCB2" w14:textId="77777777" w:rsidR="0096092F"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7A22C949"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xml:space="preserve">, pkt.17: Zapewnienie udziału w </w:t>
      </w:r>
      <w:proofErr w:type="spellStart"/>
      <w:r w:rsidRPr="00F77FCE">
        <w:rPr>
          <w:sz w:val="22"/>
          <w:szCs w:val="22"/>
        </w:rPr>
        <w:t>zewnątrzlaboratoryjnym</w:t>
      </w:r>
      <w:proofErr w:type="spellEnd"/>
      <w:r w:rsidRPr="00F77FCE">
        <w:rPr>
          <w:sz w:val="22"/>
          <w:szCs w:val="22"/>
        </w:rPr>
        <w:t xml:space="preserve"> programie jakości badań immunochemicznych krajowym (4x w roku) i międzynarodowym (4x w roku)</w:t>
      </w:r>
    </w:p>
    <w:p w14:paraId="2390E072"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Pytanie: Prosimy o potwierdzenie, że Zamawiający wymagając zapewnienia udziału w </w:t>
      </w:r>
      <w:proofErr w:type="spellStart"/>
      <w:r w:rsidRPr="00F77FCE">
        <w:rPr>
          <w:sz w:val="22"/>
          <w:szCs w:val="22"/>
        </w:rPr>
        <w:t>zewnątrzlaboratoryjnym</w:t>
      </w:r>
      <w:proofErr w:type="spellEnd"/>
      <w:r w:rsidRPr="00F77FCE">
        <w:rPr>
          <w:sz w:val="22"/>
          <w:szCs w:val="22"/>
        </w:rPr>
        <w:t xml:space="preserve"> programie jakości badań omyłkowo wpisał: immunochemicznych. Właściwe brzmienie to immunohematologicznych.</w:t>
      </w:r>
    </w:p>
    <w:p w14:paraId="07FF30B0" w14:textId="77777777" w:rsidR="009E503B" w:rsidRPr="00F77FCE" w:rsidRDefault="009E503B" w:rsidP="009E503B">
      <w:pPr>
        <w:tabs>
          <w:tab w:val="left" w:pos="426"/>
        </w:tabs>
        <w:spacing w:after="240" w:line="276" w:lineRule="auto"/>
        <w:ind w:left="360"/>
        <w:jc w:val="both"/>
        <w:rPr>
          <w:b/>
          <w:bCs/>
          <w:sz w:val="22"/>
          <w:szCs w:val="22"/>
        </w:rPr>
      </w:pPr>
      <w:bookmarkStart w:id="74" w:name="_Hlk60849626"/>
      <w:r w:rsidRPr="00F77FCE">
        <w:rPr>
          <w:b/>
          <w:bCs/>
          <w:sz w:val="22"/>
          <w:szCs w:val="22"/>
        </w:rPr>
        <w:t>Odp.:</w:t>
      </w:r>
      <w:r w:rsidR="0015494E" w:rsidRPr="00F77FCE">
        <w:rPr>
          <w:b/>
          <w:bCs/>
          <w:sz w:val="22"/>
          <w:szCs w:val="22"/>
        </w:rPr>
        <w:t xml:space="preserve"> Zamawiający modyfikuje zapisy załącznika nr 22  do SIWZ - Zadanie nr 13- Szczegółowy Opis Przedmiotu Zamówienia w powyższym zakresie</w:t>
      </w:r>
    </w:p>
    <w:bookmarkEnd w:id="74"/>
    <w:p w14:paraId="63FB770C"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41130085"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pkt.18: Manualny system (wirówka, inkubator, statyw pipeta elektroniczna) do wykonywania badań serologicznych - wykorzystujący te same mikrokarty co automatyczny analizator. System fabrycznie nowy lub używany rok produkcji nie starszy niż 2015.</w:t>
      </w:r>
    </w:p>
    <w:p w14:paraId="1107BD25"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Pytanie: Prosimy o doprecyzowanie, czy Zamawiający dopuści zaoferowanie pipet, dozownika i końcówek, które są sprzętem laboratoryjnym ogólnego zastosowania i w związku z tym nie podlegają zapisom ustawy o wyrobach medycznych z dnia 20.05.2010 r i nie posiadają deklaracji zgodności?</w:t>
      </w:r>
    </w:p>
    <w:p w14:paraId="70EFEB36" w14:textId="77777777" w:rsidR="009E503B" w:rsidRPr="00F77FCE" w:rsidRDefault="009E503B" w:rsidP="009E503B">
      <w:pPr>
        <w:tabs>
          <w:tab w:val="left" w:pos="426"/>
        </w:tabs>
        <w:spacing w:after="240" w:line="276" w:lineRule="auto"/>
        <w:ind w:left="360"/>
        <w:jc w:val="both"/>
        <w:rPr>
          <w:b/>
          <w:bCs/>
          <w:sz w:val="22"/>
          <w:szCs w:val="22"/>
        </w:rPr>
      </w:pPr>
      <w:bookmarkStart w:id="75" w:name="_Hlk60849694"/>
      <w:r w:rsidRPr="00F77FCE">
        <w:rPr>
          <w:b/>
          <w:bCs/>
          <w:sz w:val="22"/>
          <w:szCs w:val="22"/>
        </w:rPr>
        <w:t>Odp.:</w:t>
      </w:r>
      <w:r w:rsidR="00324EB3" w:rsidRPr="00F77FCE">
        <w:rPr>
          <w:b/>
          <w:bCs/>
          <w:sz w:val="22"/>
          <w:szCs w:val="22"/>
        </w:rPr>
        <w:t xml:space="preserve"> Zamawiający nie dopuszcza, zapisy SIWZ pozostają bez zmian.</w:t>
      </w:r>
    </w:p>
    <w:bookmarkEnd w:id="75"/>
    <w:p w14:paraId="3F1F6E5A"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33D956BA"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pkt.19: Zapewnienie wirówki do odwirowania próbek immunohematologicznych, zapewnienie witryny chłodniczej na odczynniki.</w:t>
      </w:r>
    </w:p>
    <w:p w14:paraId="33E0E3DB"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Pytanie: Prosimy o doprecyzowanie: jakiej pojemności oraz rodzaju wirnika (kątowy czy horyzontalny) Zamawiający oczekuje w oferowanej wirówce?</w:t>
      </w:r>
    </w:p>
    <w:p w14:paraId="55920A92" w14:textId="77777777" w:rsidR="009E503B" w:rsidRPr="00F77FCE" w:rsidRDefault="009E503B" w:rsidP="009E503B">
      <w:pPr>
        <w:tabs>
          <w:tab w:val="left" w:pos="426"/>
        </w:tabs>
        <w:spacing w:after="240" w:line="276" w:lineRule="auto"/>
        <w:ind w:left="360"/>
        <w:jc w:val="both"/>
        <w:rPr>
          <w:b/>
          <w:bCs/>
          <w:sz w:val="22"/>
          <w:szCs w:val="22"/>
        </w:rPr>
      </w:pPr>
      <w:bookmarkStart w:id="76" w:name="_Hlk60849758"/>
      <w:r w:rsidRPr="00F77FCE">
        <w:rPr>
          <w:b/>
          <w:bCs/>
          <w:sz w:val="22"/>
          <w:szCs w:val="22"/>
        </w:rPr>
        <w:t>Odp.:</w:t>
      </w:r>
      <w:r w:rsidR="00095970" w:rsidRPr="00F77FCE">
        <w:rPr>
          <w:b/>
          <w:bCs/>
          <w:sz w:val="22"/>
          <w:szCs w:val="22"/>
        </w:rPr>
        <w:t xml:space="preserve"> pojemność 4x9, wirnik horyzontalny, z chłodzeniem</w:t>
      </w:r>
    </w:p>
    <w:bookmarkEnd w:id="76"/>
    <w:p w14:paraId="5EAC5DDA"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59953BB"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pkt.21: Przystosowanie pomieszczenia do prawidłowego funkcjonowania analizatorów (meble, klimatyzacja).</w:t>
      </w:r>
    </w:p>
    <w:p w14:paraId="362DF71D"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Pytanie: W związku z wymogiem zaoferowania przystosowania pomieszczenia, uprzejmie prosimy o doprecyzowanie, jakiej ilości pomieszczeń oraz zakresu prac ma dotyczyć adaptacja? Czy Zamawiający umożliwi wizję lokalną w opisywanych wyżej pomieszczeniach?</w:t>
      </w:r>
    </w:p>
    <w:p w14:paraId="1C6DE6A2" w14:textId="2FFA8130" w:rsidR="009E503B" w:rsidRPr="00F77FCE" w:rsidRDefault="009E503B" w:rsidP="00950841">
      <w:pPr>
        <w:tabs>
          <w:tab w:val="left" w:pos="426"/>
        </w:tabs>
        <w:spacing w:before="240" w:after="240" w:line="276" w:lineRule="auto"/>
        <w:ind w:left="360"/>
        <w:jc w:val="both"/>
        <w:rPr>
          <w:b/>
          <w:bCs/>
          <w:sz w:val="22"/>
          <w:szCs w:val="22"/>
        </w:rPr>
      </w:pPr>
      <w:r w:rsidRPr="00F77FCE">
        <w:rPr>
          <w:b/>
          <w:bCs/>
          <w:sz w:val="22"/>
          <w:szCs w:val="22"/>
        </w:rPr>
        <w:lastRenderedPageBreak/>
        <w:t>Odp.:</w:t>
      </w:r>
      <w:r w:rsidR="00A670DB" w:rsidRPr="00F77FCE">
        <w:rPr>
          <w:b/>
          <w:bCs/>
          <w:sz w:val="22"/>
          <w:szCs w:val="22"/>
        </w:rPr>
        <w:t xml:space="preserve"> Jedno pomieszczenie, w zakresie ustawienia aparatu i zapewnienia stanowiska pracy</w:t>
      </w:r>
      <w:r w:rsidR="00950841" w:rsidRPr="00F77FCE">
        <w:rPr>
          <w:b/>
          <w:bCs/>
          <w:sz w:val="22"/>
          <w:szCs w:val="22"/>
        </w:rPr>
        <w:t xml:space="preserve"> (stoły, szafki, krzesła laboratoryjne</w:t>
      </w:r>
      <w:r w:rsidR="00A670DB" w:rsidRPr="00F77FCE">
        <w:rPr>
          <w:b/>
          <w:bCs/>
          <w:sz w:val="22"/>
          <w:szCs w:val="22"/>
        </w:rPr>
        <w:t xml:space="preserve"> – minimum 3 stanowiska oraz klimatyzacja.</w:t>
      </w:r>
      <w:r w:rsidR="009E7138">
        <w:rPr>
          <w:b/>
          <w:bCs/>
          <w:sz w:val="22"/>
          <w:szCs w:val="22"/>
        </w:rPr>
        <w:t>)</w:t>
      </w:r>
      <w:r w:rsidR="00A670DB" w:rsidRPr="00F77FCE">
        <w:rPr>
          <w:b/>
          <w:bCs/>
          <w:sz w:val="22"/>
          <w:szCs w:val="22"/>
        </w:rPr>
        <w:t xml:space="preserve"> </w:t>
      </w:r>
    </w:p>
    <w:p w14:paraId="3F359930"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06429318"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Wymagane parametry wymagane dla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pkt.22: Gwarancja techniczna przez cały okres trwania umowy uwzględniająca koszt naprawy, wymiany podzespołów, okresowych przeglądów serwisowych. Wymagana infolinia serwisowa czynna 7 dni w tygodniu w godz. 8-20 obsługiwana przez inżyniera serwisu. Minimum dwóch inżynierów serwisu dostępnych w województwie mazowieckim. Serwis dostępny w ciągu 4 godzin od zgłoszenia awarii.</w:t>
      </w:r>
    </w:p>
    <w:p w14:paraId="4311AC3A"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Prosimy o zmianę zapisu na brzmiący: </w:t>
      </w:r>
    </w:p>
    <w:p w14:paraId="180902DE"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Gwarancja techniczna przez cały okres trwania umowy uwzględniająca koszt naprawy, wymiany podzespołów, okresowych przeglądów serwisowych. Wymagana infolinia serwisowa czynna 6 dni w tygodniu w godz. 7-19 obsługiwana przez inżyniera serwisu lub specjalistę aplikacyjnego. Minimum dwóch inżynierów serwisu dostępnych w województwie mazowieckim. Serwis dostępny w ciągu 4 godzin od zgłoszenia awarii w dni robocze, od poniedziałku do piątku.</w:t>
      </w:r>
    </w:p>
    <w:p w14:paraId="2CBFB14D" w14:textId="77777777" w:rsidR="009E503B" w:rsidRPr="00F77FCE" w:rsidRDefault="009E503B" w:rsidP="009E503B">
      <w:pPr>
        <w:tabs>
          <w:tab w:val="left" w:pos="426"/>
        </w:tabs>
        <w:spacing w:after="240" w:line="276" w:lineRule="auto"/>
        <w:ind w:left="360"/>
        <w:jc w:val="both"/>
        <w:rPr>
          <w:b/>
          <w:bCs/>
          <w:sz w:val="22"/>
          <w:szCs w:val="22"/>
        </w:rPr>
      </w:pPr>
      <w:bookmarkStart w:id="77" w:name="_Hlk60849997"/>
      <w:r w:rsidRPr="00F77FCE">
        <w:rPr>
          <w:b/>
          <w:bCs/>
          <w:sz w:val="22"/>
          <w:szCs w:val="22"/>
        </w:rPr>
        <w:t>Odp.:</w:t>
      </w:r>
      <w:r w:rsidR="002D45B8" w:rsidRPr="00F77FCE">
        <w:rPr>
          <w:b/>
          <w:bCs/>
          <w:sz w:val="22"/>
          <w:szCs w:val="22"/>
        </w:rPr>
        <w:t xml:space="preserve"> Zamawiający nie zmienia zapisów SIWZ</w:t>
      </w:r>
    </w:p>
    <w:bookmarkEnd w:id="77"/>
    <w:p w14:paraId="5101A8B8"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47B27B34"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 xml:space="preserve">Dotyczy Załącznika nr 22 do SIWZ, Zad. 13,  Tabela: Wymagania do analizatora głównego i </w:t>
      </w:r>
      <w:proofErr w:type="spellStart"/>
      <w:r w:rsidRPr="00F77FCE">
        <w:rPr>
          <w:sz w:val="22"/>
          <w:szCs w:val="22"/>
        </w:rPr>
        <w:t>back</w:t>
      </w:r>
      <w:proofErr w:type="spellEnd"/>
      <w:r w:rsidRPr="00F77FCE">
        <w:rPr>
          <w:sz w:val="22"/>
          <w:szCs w:val="22"/>
        </w:rPr>
        <w:t xml:space="preserve"> </w:t>
      </w:r>
      <w:proofErr w:type="spellStart"/>
      <w:r w:rsidRPr="00F77FCE">
        <w:rPr>
          <w:sz w:val="22"/>
          <w:szCs w:val="22"/>
        </w:rPr>
        <w:t>up</w:t>
      </w:r>
      <w:proofErr w:type="spellEnd"/>
      <w:r w:rsidRPr="00F77FCE">
        <w:rPr>
          <w:sz w:val="22"/>
          <w:szCs w:val="22"/>
        </w:rPr>
        <w:t xml:space="preserve">, pkt.2: Manualny system do testów immunohematologicznych ( cieplarka i wirówka do kard). Dwa komputery (stacja robocza o minimalnych parametrach: </w:t>
      </w:r>
      <w:proofErr w:type="spellStart"/>
      <w:r w:rsidRPr="00F77FCE">
        <w:rPr>
          <w:sz w:val="22"/>
          <w:szCs w:val="22"/>
        </w:rPr>
        <w:t>rocesor</w:t>
      </w:r>
      <w:proofErr w:type="spellEnd"/>
      <w:r w:rsidRPr="00F77FCE">
        <w:rPr>
          <w:sz w:val="22"/>
          <w:szCs w:val="22"/>
        </w:rPr>
        <w:t xml:space="preserve"> - </w:t>
      </w:r>
      <w:proofErr w:type="spellStart"/>
      <w:r w:rsidRPr="00F77FCE">
        <w:rPr>
          <w:sz w:val="22"/>
          <w:szCs w:val="22"/>
        </w:rPr>
        <w:t>intel</w:t>
      </w:r>
      <w:proofErr w:type="spellEnd"/>
      <w:r w:rsidRPr="00F77FCE">
        <w:rPr>
          <w:sz w:val="22"/>
          <w:szCs w:val="22"/>
        </w:rPr>
        <w:t xml:space="preserve"> 64 bit architektura x86 </w:t>
      </w:r>
      <w:proofErr w:type="spellStart"/>
      <w:r w:rsidRPr="00F77FCE">
        <w:rPr>
          <w:sz w:val="22"/>
          <w:szCs w:val="22"/>
        </w:rPr>
        <w:t>rocesor</w:t>
      </w:r>
      <w:proofErr w:type="spellEnd"/>
      <w:r w:rsidRPr="00F77FCE">
        <w:rPr>
          <w:sz w:val="22"/>
          <w:szCs w:val="22"/>
        </w:rPr>
        <w:t xml:space="preserve"> powinien osiągać w teście wydajność </w:t>
      </w:r>
      <w:proofErr w:type="spellStart"/>
      <w:r w:rsidRPr="00F77FCE">
        <w:rPr>
          <w:sz w:val="22"/>
          <w:szCs w:val="22"/>
        </w:rPr>
        <w:t>PassMark</w:t>
      </w:r>
      <w:proofErr w:type="spellEnd"/>
      <w:r w:rsidRPr="00F77FCE">
        <w:rPr>
          <w:sz w:val="22"/>
          <w:szCs w:val="22"/>
        </w:rPr>
        <w:t xml:space="preserve"> Performance Test co najmniej wynik 8000 punktów </w:t>
      </w:r>
      <w:proofErr w:type="spellStart"/>
      <w:r w:rsidRPr="00F77FCE">
        <w:rPr>
          <w:sz w:val="22"/>
          <w:szCs w:val="22"/>
        </w:rPr>
        <w:t>PassMark</w:t>
      </w:r>
      <w:proofErr w:type="spellEnd"/>
      <w:r w:rsidRPr="00F77FCE">
        <w:rPr>
          <w:sz w:val="22"/>
          <w:szCs w:val="22"/>
        </w:rPr>
        <w:t xml:space="preserve"> </w:t>
      </w:r>
      <w:proofErr w:type="spellStart"/>
      <w:r w:rsidRPr="00F77FCE">
        <w:rPr>
          <w:sz w:val="22"/>
          <w:szCs w:val="22"/>
        </w:rPr>
        <w:t>CPU,;Pamięć</w:t>
      </w:r>
      <w:proofErr w:type="spellEnd"/>
      <w:r w:rsidRPr="00F77FCE">
        <w:rPr>
          <w:sz w:val="22"/>
          <w:szCs w:val="22"/>
        </w:rPr>
        <w:t xml:space="preserve"> RAM-8GB; miejsce na dysku twardym min 250GB; karta graficzna- zintegrowana z płytą główną z możliwością dynamicznego przydzielania pamięci systemowej np. Intel UHD 620; wyświetlacz - matryca LED mat 1920x1080 lub lepsza; oprogramowanie Windows 10 pro, z monitorem, klawiaturą i czytnikiem kodów kreskowych) do podłączenia analizatorów do LIS.</w:t>
      </w:r>
    </w:p>
    <w:p w14:paraId="252D43FF"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Pytanie: Prosimy o wyjaśnienie, czy sprzęt (dwa komputery do podłączenia analizatorów do LIS) są przeznaczone na stacje robocze, umożliwiające obsługę programu e- Krew Plus, czy też mają być przeznaczone do bezpośredniej obsługi analizatorów?</w:t>
      </w:r>
    </w:p>
    <w:p w14:paraId="549659C3"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Na rynku obecne są analizatory, posiadające zintegrowane komputery, wbudowane w aparat. W związku z tym faktem, nie ma potrzeby oferowania dodatkowych stanowisk komputerowych.</w:t>
      </w:r>
    </w:p>
    <w:p w14:paraId="26FE7CA9" w14:textId="77777777" w:rsidR="009E503B" w:rsidRPr="00F77FCE" w:rsidRDefault="009E503B" w:rsidP="009E503B">
      <w:pPr>
        <w:tabs>
          <w:tab w:val="left" w:pos="426"/>
        </w:tabs>
        <w:spacing w:after="240" w:line="276" w:lineRule="auto"/>
        <w:ind w:left="360"/>
        <w:jc w:val="both"/>
        <w:rPr>
          <w:b/>
          <w:bCs/>
          <w:sz w:val="22"/>
          <w:szCs w:val="22"/>
        </w:rPr>
      </w:pPr>
      <w:bookmarkStart w:id="78" w:name="_Hlk60850058"/>
      <w:r w:rsidRPr="00F77FCE">
        <w:rPr>
          <w:b/>
          <w:bCs/>
          <w:sz w:val="22"/>
          <w:szCs w:val="22"/>
        </w:rPr>
        <w:t>Odp.:</w:t>
      </w:r>
      <w:r w:rsidR="009C36D2" w:rsidRPr="00F77FCE">
        <w:rPr>
          <w:b/>
          <w:bCs/>
          <w:sz w:val="22"/>
          <w:szCs w:val="22"/>
        </w:rPr>
        <w:t xml:space="preserve"> Komputery przeznaczone do obsługi programu e- Krew Plus.</w:t>
      </w:r>
    </w:p>
    <w:bookmarkEnd w:id="78"/>
    <w:p w14:paraId="0C012BAD" w14:textId="77777777" w:rsidR="009E503B" w:rsidRPr="00F77FCE" w:rsidRDefault="009E503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23F53BE1"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Dotyczy Załącznika nr 7 do SIWZ, Zad. 13, Tabela: Zestawienie parametrów podlegających ocenie punktowej, pkt.1: Czas wirowania nie dłuższy niż 6 min.</w:t>
      </w:r>
    </w:p>
    <w:p w14:paraId="1206EAC7" w14:textId="77777777" w:rsidR="009E503B" w:rsidRPr="00F77FCE" w:rsidRDefault="009E503B" w:rsidP="009E503B">
      <w:pPr>
        <w:tabs>
          <w:tab w:val="left" w:pos="426"/>
        </w:tabs>
        <w:spacing w:after="240" w:line="276" w:lineRule="auto"/>
        <w:ind w:left="360"/>
        <w:jc w:val="both"/>
        <w:rPr>
          <w:sz w:val="22"/>
          <w:szCs w:val="22"/>
        </w:rPr>
      </w:pPr>
      <w:r w:rsidRPr="00F77FCE">
        <w:rPr>
          <w:sz w:val="22"/>
          <w:szCs w:val="22"/>
        </w:rPr>
        <w:t>Pytanie: Czy Zamawiający przyzna 5 punktów rozwiązaniu, w którym czas wirowania badanej próbki wynosi 9 minut?</w:t>
      </w:r>
    </w:p>
    <w:p w14:paraId="2E698513" w14:textId="77777777" w:rsidR="009E503B" w:rsidRPr="00F77FCE" w:rsidRDefault="009E503B" w:rsidP="009E503B">
      <w:pPr>
        <w:tabs>
          <w:tab w:val="left" w:pos="426"/>
        </w:tabs>
        <w:spacing w:after="240" w:line="276" w:lineRule="auto"/>
        <w:ind w:left="360"/>
        <w:jc w:val="both"/>
        <w:rPr>
          <w:b/>
          <w:bCs/>
          <w:sz w:val="22"/>
          <w:szCs w:val="22"/>
        </w:rPr>
      </w:pPr>
      <w:bookmarkStart w:id="79" w:name="_Hlk60850149"/>
      <w:r w:rsidRPr="00F77FCE">
        <w:rPr>
          <w:b/>
          <w:bCs/>
          <w:sz w:val="22"/>
          <w:szCs w:val="22"/>
        </w:rPr>
        <w:lastRenderedPageBreak/>
        <w:t>Odp.:</w:t>
      </w:r>
      <w:r w:rsidR="00DB37EE" w:rsidRPr="00F77FCE">
        <w:rPr>
          <w:b/>
          <w:bCs/>
          <w:sz w:val="22"/>
          <w:szCs w:val="22"/>
        </w:rPr>
        <w:t xml:space="preserve"> NIE</w:t>
      </w:r>
    </w:p>
    <w:bookmarkEnd w:id="79"/>
    <w:p w14:paraId="2122E6E5" w14:textId="77777777" w:rsidR="009E503B" w:rsidRPr="00F77FCE" w:rsidRDefault="00CE6DA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5300B37C"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Dotyczy Załącznika nr 7 do SIWZ, Zad. 13,  Tabela: Zestawienie parametrów podlegających ocenie punktowej, pkt. 8: Wszystkie odczynniki w tym materiały zużywalne takie same i tak samo konfekcjonowane dla obu analizatorów</w:t>
      </w:r>
    </w:p>
    <w:p w14:paraId="5CF28326"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Pytanie: Uprzejmie prosimy o potwierdzenie, że Zamawiający oczekuje zaoferowania odczynników, płynów eksploatacyjnych i materiałów zużywalnych tak samo konfekcjonowanych zarówno do obydwu oferowanych analizatorów jak i metody manualnej, zgodnie z materiałami firmowymi (instrukcje obsługi, katalogi). Płyny systemowe oraz eksploatacyjne powinny być jednakowe i w pełni wymienialne pomiędzy zaoferowanymi analizatorami i zestawem manualnym.</w:t>
      </w:r>
    </w:p>
    <w:p w14:paraId="5E9E203F" w14:textId="77777777" w:rsidR="00CE6DAE" w:rsidRPr="00F77FCE" w:rsidRDefault="00CE6DAE" w:rsidP="00CE6DAE">
      <w:pPr>
        <w:tabs>
          <w:tab w:val="left" w:pos="426"/>
        </w:tabs>
        <w:spacing w:after="240" w:line="276" w:lineRule="auto"/>
        <w:ind w:left="360"/>
        <w:jc w:val="both"/>
        <w:rPr>
          <w:b/>
          <w:bCs/>
          <w:sz w:val="22"/>
          <w:szCs w:val="22"/>
        </w:rPr>
      </w:pPr>
      <w:r w:rsidRPr="00F77FCE">
        <w:rPr>
          <w:b/>
          <w:bCs/>
          <w:sz w:val="22"/>
          <w:szCs w:val="22"/>
        </w:rPr>
        <w:t>Odp.:</w:t>
      </w:r>
      <w:r w:rsidR="00BE1033" w:rsidRPr="00F77FCE">
        <w:rPr>
          <w:b/>
          <w:bCs/>
          <w:sz w:val="22"/>
          <w:szCs w:val="22"/>
        </w:rPr>
        <w:t xml:space="preserve"> Zamawiający potwierdza</w:t>
      </w:r>
      <w:r w:rsidR="00F456D4" w:rsidRPr="00F77FCE">
        <w:rPr>
          <w:b/>
          <w:bCs/>
          <w:sz w:val="22"/>
          <w:szCs w:val="22"/>
        </w:rPr>
        <w:t xml:space="preserve"> oraz modyfikuje załącznik nr 7 do SIWZ Zadanie nr 13 – Ocena w powyższym zakresie </w:t>
      </w:r>
    </w:p>
    <w:p w14:paraId="7347E9C0" w14:textId="77777777" w:rsidR="00CE6DAE" w:rsidRPr="00F77FCE" w:rsidRDefault="00CE6DA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28DF54ED"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 xml:space="preserve">Dotyczy Załącznika Wzór oferty do SIWZ, Zad. 13, Szczegółowy podział zadania, Tabela, pkt. 3: Przeciwciała w pośrednim teście </w:t>
      </w:r>
      <w:proofErr w:type="spellStart"/>
      <w:r w:rsidRPr="00F77FCE">
        <w:rPr>
          <w:sz w:val="22"/>
          <w:szCs w:val="22"/>
        </w:rPr>
        <w:t>antyglobulinowym</w:t>
      </w:r>
      <w:proofErr w:type="spellEnd"/>
      <w:r w:rsidRPr="00F77FCE">
        <w:rPr>
          <w:sz w:val="22"/>
          <w:szCs w:val="22"/>
        </w:rPr>
        <w:t xml:space="preserve"> z panelem 3-krwinkowym</w:t>
      </w:r>
    </w:p>
    <w:p w14:paraId="1AC9CA69"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Pytanie: Czy Zamawiający dopuści panel do przeglądowego screeningu przeciwciał składający się z 4 krwinek.</w:t>
      </w:r>
    </w:p>
    <w:p w14:paraId="4A66EE78" w14:textId="77777777" w:rsidR="00CE6DAE" w:rsidRPr="00F77FCE" w:rsidRDefault="00CE6DAE" w:rsidP="00CE6DAE">
      <w:pPr>
        <w:tabs>
          <w:tab w:val="left" w:pos="426"/>
        </w:tabs>
        <w:spacing w:after="240" w:line="276" w:lineRule="auto"/>
        <w:ind w:left="360"/>
        <w:jc w:val="both"/>
        <w:rPr>
          <w:b/>
          <w:bCs/>
          <w:sz w:val="22"/>
          <w:szCs w:val="22"/>
        </w:rPr>
      </w:pPr>
      <w:r w:rsidRPr="00F77FCE">
        <w:rPr>
          <w:b/>
          <w:bCs/>
          <w:sz w:val="22"/>
          <w:szCs w:val="22"/>
        </w:rPr>
        <w:t>Odp.:</w:t>
      </w:r>
      <w:r w:rsidR="00906C00" w:rsidRPr="00F77FCE">
        <w:rPr>
          <w:b/>
          <w:bCs/>
          <w:sz w:val="22"/>
          <w:szCs w:val="22"/>
        </w:rPr>
        <w:t xml:space="preserve"> Zamawiający dopuszcza </w:t>
      </w:r>
      <w:r w:rsidR="005C5CF1" w:rsidRPr="00F77FCE">
        <w:rPr>
          <w:b/>
          <w:bCs/>
          <w:sz w:val="22"/>
          <w:szCs w:val="22"/>
        </w:rPr>
        <w:t xml:space="preserve"> oraz modyfikuje załącznik nr 1 do SIWZ w powyższym zakresie dla zadania nr 13</w:t>
      </w:r>
    </w:p>
    <w:p w14:paraId="69D740A4" w14:textId="77777777" w:rsidR="00CE6DAE" w:rsidRPr="00F77FCE" w:rsidRDefault="00CE6DA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01D7C5A0"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Dotyczy Załącznika Wzór oferty do SIWZ, Zad. 13, Szczegółowy podział zadania, Tabela 2.</w:t>
      </w:r>
    </w:p>
    <w:p w14:paraId="4DC529C5"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 xml:space="preserve">Pytanie: Prosimy o potwierdzenie, że Zamawiający w podanych ilościach oznaczeń uwzględnił zarówno ilość testów potrzebną na wykonanie codziennej kontroli wewnętrznej jak również ilości przeznaczone na kontrole w </w:t>
      </w:r>
      <w:proofErr w:type="spellStart"/>
      <w:r w:rsidRPr="00F77FCE">
        <w:rPr>
          <w:sz w:val="22"/>
          <w:szCs w:val="22"/>
        </w:rPr>
        <w:t>zewnątrzlaboratoryjnych</w:t>
      </w:r>
      <w:proofErr w:type="spellEnd"/>
      <w:r w:rsidRPr="00F77FCE">
        <w:rPr>
          <w:sz w:val="22"/>
          <w:szCs w:val="22"/>
        </w:rPr>
        <w:t xml:space="preserve"> programach jakości badań immunohematologicznych (krajowym 4x w roku i międzynarodowym 4x w roku) oraz do wykonania kwalifikacji odczynników przy zmianie serii podczas kolejnych dostaw. </w:t>
      </w:r>
    </w:p>
    <w:p w14:paraId="1FE04F93"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Jeżeli nie uwzględniono tych ilości, prosimy o podanie odpowiedniej ilości dodatkowych oznaczeń kontrolnych.</w:t>
      </w:r>
    </w:p>
    <w:p w14:paraId="7B597F2F" w14:textId="77777777" w:rsidR="00CE6DAE" w:rsidRPr="00F77FCE" w:rsidRDefault="00CE6DAE" w:rsidP="00CE6DAE">
      <w:pPr>
        <w:tabs>
          <w:tab w:val="left" w:pos="426"/>
        </w:tabs>
        <w:spacing w:after="240" w:line="276" w:lineRule="auto"/>
        <w:ind w:left="360"/>
        <w:jc w:val="both"/>
        <w:rPr>
          <w:b/>
          <w:bCs/>
          <w:sz w:val="22"/>
          <w:szCs w:val="22"/>
        </w:rPr>
      </w:pPr>
      <w:bookmarkStart w:id="80" w:name="_Hlk60850336"/>
      <w:r w:rsidRPr="00F77FCE">
        <w:rPr>
          <w:b/>
          <w:bCs/>
          <w:sz w:val="22"/>
          <w:szCs w:val="22"/>
        </w:rPr>
        <w:t>Odp.:</w:t>
      </w:r>
      <w:r w:rsidR="00906C00" w:rsidRPr="00F77FCE">
        <w:rPr>
          <w:b/>
          <w:bCs/>
          <w:sz w:val="22"/>
          <w:szCs w:val="22"/>
        </w:rPr>
        <w:t xml:space="preserve"> Zamawiający potwierdza uwzględnienie w podanych ilościach oznaczeń uwzględnił zarówno ilość testów potrzebną na wykonanie codziennej kontroli wewnętrznej jak również ilości przeznaczone na kontrole w </w:t>
      </w:r>
      <w:proofErr w:type="spellStart"/>
      <w:r w:rsidR="00906C00" w:rsidRPr="00F77FCE">
        <w:rPr>
          <w:b/>
          <w:bCs/>
          <w:sz w:val="22"/>
          <w:szCs w:val="22"/>
        </w:rPr>
        <w:t>zewnątrzlaboratoryjnych</w:t>
      </w:r>
      <w:proofErr w:type="spellEnd"/>
      <w:r w:rsidR="00906C00" w:rsidRPr="00F77FCE">
        <w:rPr>
          <w:b/>
          <w:bCs/>
          <w:sz w:val="22"/>
          <w:szCs w:val="22"/>
        </w:rPr>
        <w:t xml:space="preserve"> programach jakości badań immunohematologicznych (krajowym 4x w roku i międzynarodowym 4x w roku) oraz do wykonania kwalifikacji odczynników przy zmianie serii podczas kolejnych dostaw</w:t>
      </w:r>
    </w:p>
    <w:bookmarkEnd w:id="80"/>
    <w:p w14:paraId="33712489" w14:textId="77777777" w:rsidR="00CE6DAE" w:rsidRPr="00F77FCE" w:rsidRDefault="00CE6DA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6937C5B"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Dotyczy Załącznika Wzór oferty do SIWZ, Zad. 13,  Szczegółowy podział zadania, Tabela 2.</w:t>
      </w:r>
    </w:p>
    <w:p w14:paraId="331667B5"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lastRenderedPageBreak/>
        <w:t xml:space="preserve"> Czy Zamawiający dopuści, aby materiały zużywalne i eksploatacyjne, takie jak: tonery do drukarek, etykiety do drukarek kodów kreskowych oraz preparat do dezynfekcji analizatora były uwzględnione w czynszu dzierżawnym? Materiały te będą dostarczane w ilości odpowiedniej do potrzeb Zamawiającego.</w:t>
      </w:r>
    </w:p>
    <w:p w14:paraId="7D954A84" w14:textId="77777777" w:rsidR="00CE6DAE" w:rsidRPr="00F77FCE" w:rsidRDefault="00CE6DAE" w:rsidP="00CE6DAE">
      <w:pPr>
        <w:tabs>
          <w:tab w:val="left" w:pos="426"/>
        </w:tabs>
        <w:spacing w:after="240" w:line="276" w:lineRule="auto"/>
        <w:ind w:left="360"/>
        <w:jc w:val="both"/>
        <w:rPr>
          <w:b/>
          <w:bCs/>
          <w:sz w:val="22"/>
          <w:szCs w:val="22"/>
        </w:rPr>
      </w:pPr>
      <w:bookmarkStart w:id="81" w:name="_Hlk60850484"/>
      <w:r w:rsidRPr="00F77FCE">
        <w:rPr>
          <w:b/>
          <w:bCs/>
          <w:sz w:val="22"/>
          <w:szCs w:val="22"/>
        </w:rPr>
        <w:t>Odp.:</w:t>
      </w:r>
      <w:r w:rsidR="005315F1" w:rsidRPr="00F77FCE">
        <w:rPr>
          <w:b/>
          <w:bCs/>
          <w:sz w:val="22"/>
          <w:szCs w:val="22"/>
        </w:rPr>
        <w:t xml:space="preserve"> Zamawiający nie dopuszcza i wymaga aby materiały zużywalne i eksploatacyjne oraz preparat do dezynfekcji analizatora były uwzględnione w ofercie cenowej. </w:t>
      </w:r>
    </w:p>
    <w:bookmarkEnd w:id="81"/>
    <w:p w14:paraId="635899E5" w14:textId="77777777" w:rsidR="00CE6DAE" w:rsidRPr="00F77FCE" w:rsidRDefault="00CE6DA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5914CE6A"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Dotyczy Załącznika Wzór oferty do SIWZ, Zad. 13, Szczegółowy podział zadania, Tabela 2</w:t>
      </w:r>
    </w:p>
    <w:p w14:paraId="0E3FABC0" w14:textId="77777777" w:rsidR="00CE6DAE" w:rsidRPr="00F77FCE" w:rsidRDefault="00CE6DAE" w:rsidP="00CE6DAE">
      <w:pPr>
        <w:tabs>
          <w:tab w:val="left" w:pos="426"/>
        </w:tabs>
        <w:spacing w:after="240" w:line="276" w:lineRule="auto"/>
        <w:ind w:left="360"/>
        <w:jc w:val="both"/>
        <w:rPr>
          <w:sz w:val="22"/>
          <w:szCs w:val="22"/>
        </w:rPr>
      </w:pPr>
      <w:r w:rsidRPr="00F77FCE">
        <w:rPr>
          <w:sz w:val="22"/>
          <w:szCs w:val="22"/>
        </w:rPr>
        <w:t>Pytanie: Prosimy o potwierdzenie, że Zamawiający w kolumnie: Szacunkowa ilość na 48 miesięcy, oczekuje zaoferowania szacunkowej ilości danego produktu (kart, ml), niezbędnej do wykonania poszczególnego, wyspecyfikowanego badania.</w:t>
      </w:r>
    </w:p>
    <w:p w14:paraId="3BACA62A" w14:textId="77777777" w:rsidR="004C34FE" w:rsidRPr="00F77FCE" w:rsidRDefault="004C34FE" w:rsidP="00CE6DAE">
      <w:pPr>
        <w:tabs>
          <w:tab w:val="left" w:pos="426"/>
        </w:tabs>
        <w:spacing w:after="240" w:line="276" w:lineRule="auto"/>
        <w:ind w:left="360"/>
        <w:jc w:val="both"/>
        <w:rPr>
          <w:b/>
          <w:bCs/>
          <w:sz w:val="22"/>
          <w:szCs w:val="22"/>
        </w:rPr>
      </w:pPr>
      <w:r w:rsidRPr="00F77FCE">
        <w:rPr>
          <w:b/>
          <w:bCs/>
          <w:sz w:val="22"/>
          <w:szCs w:val="22"/>
        </w:rPr>
        <w:t>Odp.:</w:t>
      </w:r>
      <w:r w:rsidR="005173FF" w:rsidRPr="00F77FCE">
        <w:rPr>
          <w:b/>
          <w:bCs/>
          <w:sz w:val="22"/>
          <w:szCs w:val="22"/>
        </w:rPr>
        <w:t xml:space="preserve"> Zamawiający wymaga podania ilości opakowań</w:t>
      </w:r>
      <w:r w:rsidR="006A5D2A" w:rsidRPr="00F77FCE">
        <w:rPr>
          <w:b/>
          <w:bCs/>
          <w:sz w:val="22"/>
          <w:szCs w:val="22"/>
        </w:rPr>
        <w:t xml:space="preserve"> (zaokrąglone w górę)</w:t>
      </w:r>
      <w:r w:rsidR="005173FF" w:rsidRPr="00F77FCE">
        <w:rPr>
          <w:b/>
          <w:bCs/>
          <w:sz w:val="22"/>
          <w:szCs w:val="22"/>
        </w:rPr>
        <w:t xml:space="preserve"> na 48 miesięcy</w:t>
      </w:r>
    </w:p>
    <w:p w14:paraId="696F62AF" w14:textId="77777777" w:rsidR="00CE6DAE" w:rsidRPr="00F77FCE" w:rsidRDefault="004C34FE"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7129D413" w14:textId="77777777" w:rsidR="004C34FE" w:rsidRPr="00F77FCE" w:rsidRDefault="004C34FE" w:rsidP="004C34FE">
      <w:pPr>
        <w:tabs>
          <w:tab w:val="left" w:pos="426"/>
        </w:tabs>
        <w:spacing w:after="240" w:line="276" w:lineRule="auto"/>
        <w:ind w:left="360"/>
        <w:jc w:val="both"/>
        <w:rPr>
          <w:sz w:val="22"/>
          <w:szCs w:val="22"/>
        </w:rPr>
      </w:pPr>
      <w:r w:rsidRPr="00F77FCE">
        <w:rPr>
          <w:sz w:val="22"/>
          <w:szCs w:val="22"/>
        </w:rPr>
        <w:t>Dotyczy Załącznika Wzór oferty do SIWZ, Zad. 13, Szczegółowy podział zadania, Tabela 2</w:t>
      </w:r>
    </w:p>
    <w:p w14:paraId="6CB9CA72" w14:textId="77777777" w:rsidR="004C34FE" w:rsidRPr="00F77FCE" w:rsidRDefault="004C34FE" w:rsidP="004C34FE">
      <w:pPr>
        <w:tabs>
          <w:tab w:val="left" w:pos="426"/>
        </w:tabs>
        <w:spacing w:after="240" w:line="276" w:lineRule="auto"/>
        <w:ind w:left="360"/>
        <w:jc w:val="both"/>
        <w:rPr>
          <w:sz w:val="22"/>
          <w:szCs w:val="22"/>
        </w:rPr>
      </w:pPr>
      <w:r w:rsidRPr="00F77FCE">
        <w:rPr>
          <w:sz w:val="22"/>
          <w:szCs w:val="22"/>
        </w:rPr>
        <w:t xml:space="preserve">Pytanie: Prosimy o doprecyzowanie, czy Zamawiający oczekuje zaoferowania </w:t>
      </w:r>
      <w:proofErr w:type="spellStart"/>
      <w:r w:rsidRPr="00F77FCE">
        <w:rPr>
          <w:sz w:val="22"/>
          <w:szCs w:val="22"/>
        </w:rPr>
        <w:t>zewnątrzlaboratoryjnej</w:t>
      </w:r>
      <w:proofErr w:type="spellEnd"/>
      <w:r w:rsidRPr="00F77FCE">
        <w:rPr>
          <w:sz w:val="22"/>
          <w:szCs w:val="22"/>
        </w:rPr>
        <w:t xml:space="preserve"> krajowej oraz międzynarodowej kontroli jakości w formularzu asortymentowo-cenowym (umieszczona i wyceniona w tabeli), co skutkuje faktem, iż Zamawiający będzie obciążony kosztem kontroli, czy też Wykonawcy nie powinni takiej pozycji umieszczać w formularzu i wówczas koszt zostanie uwzględniony w ofercie?</w:t>
      </w:r>
    </w:p>
    <w:p w14:paraId="2E9866D5" w14:textId="77777777" w:rsidR="004C34FE" w:rsidRPr="00F77FCE" w:rsidRDefault="004C34FE" w:rsidP="004C34FE">
      <w:pPr>
        <w:tabs>
          <w:tab w:val="left" w:pos="426"/>
        </w:tabs>
        <w:spacing w:after="240" w:line="276" w:lineRule="auto"/>
        <w:ind w:left="360"/>
        <w:jc w:val="both"/>
        <w:rPr>
          <w:b/>
          <w:bCs/>
          <w:sz w:val="22"/>
          <w:szCs w:val="22"/>
        </w:rPr>
      </w:pPr>
      <w:bookmarkStart w:id="82" w:name="_Hlk60850686"/>
      <w:r w:rsidRPr="00F77FCE">
        <w:rPr>
          <w:b/>
          <w:bCs/>
          <w:sz w:val="22"/>
          <w:szCs w:val="22"/>
        </w:rPr>
        <w:t>Odp.:</w:t>
      </w:r>
      <w:r w:rsidR="00603BD3" w:rsidRPr="00F77FCE">
        <w:rPr>
          <w:b/>
          <w:bCs/>
          <w:sz w:val="22"/>
          <w:szCs w:val="22"/>
        </w:rPr>
        <w:t xml:space="preserve"> Koszt </w:t>
      </w:r>
      <w:proofErr w:type="spellStart"/>
      <w:r w:rsidR="00603BD3" w:rsidRPr="00F77FCE">
        <w:rPr>
          <w:b/>
          <w:bCs/>
          <w:sz w:val="22"/>
          <w:szCs w:val="22"/>
        </w:rPr>
        <w:t>zewnątrzlaboratoryjnej</w:t>
      </w:r>
      <w:proofErr w:type="spellEnd"/>
      <w:r w:rsidR="00603BD3" w:rsidRPr="00F77FCE">
        <w:rPr>
          <w:b/>
          <w:bCs/>
          <w:sz w:val="22"/>
          <w:szCs w:val="22"/>
        </w:rPr>
        <w:t xml:space="preserve"> krajowej oraz międzynarodowej kontroli jakości musi zostać uwzględniony w ofercie.</w:t>
      </w:r>
    </w:p>
    <w:bookmarkEnd w:id="82"/>
    <w:p w14:paraId="27ADD71E" w14:textId="77777777" w:rsidR="004C34FE" w:rsidRPr="00F77FCE" w:rsidRDefault="00666D44"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5322564A" w14:textId="77777777" w:rsidR="00666D44" w:rsidRPr="00F77FCE" w:rsidRDefault="00666D44" w:rsidP="005413AC">
      <w:pPr>
        <w:tabs>
          <w:tab w:val="left" w:pos="426"/>
        </w:tabs>
        <w:spacing w:after="240" w:line="276" w:lineRule="auto"/>
        <w:ind w:left="360"/>
        <w:jc w:val="both"/>
        <w:rPr>
          <w:sz w:val="22"/>
          <w:szCs w:val="22"/>
        </w:rPr>
      </w:pPr>
      <w:r w:rsidRPr="00F77FCE">
        <w:rPr>
          <w:sz w:val="22"/>
          <w:szCs w:val="22"/>
        </w:rPr>
        <w:t xml:space="preserve">Czy w zakresie zadania 13, ze względu na specyfikę asortymentową niezbędną do wykonania badań z zakresu serologii </w:t>
      </w:r>
      <w:proofErr w:type="spellStart"/>
      <w:r w:rsidRPr="00F77FCE">
        <w:rPr>
          <w:sz w:val="22"/>
          <w:szCs w:val="22"/>
        </w:rPr>
        <w:t>immunotransfuzjologicznej</w:t>
      </w:r>
      <w:proofErr w:type="spellEnd"/>
      <w:r w:rsidRPr="00F77FCE">
        <w:rPr>
          <w:sz w:val="22"/>
          <w:szCs w:val="22"/>
        </w:rPr>
        <w:t>, cykl produkcyjny wymaganych wyrobów (zwłaszcza produktów krwinkowych) oraz szczególne warunki transportu kart/kaset „w pozycji pionowej z oznaczeniem opakowań transportowych góra/dół”, Zamawiający dopuszcza dostawy odczynników, kart/kaset i innych materiałów zużywalnych, cyklicznie nie rzadziej niż 1 raz na miesiąc, zgodnie z załączonym do oferty/dostarczanym raz w roku harmonogramem dostaw na dany rok, zapewniające bieżące potrzeby, przy jednoczesnym zapewnieniu dostaw pilnych na cito</w:t>
      </w:r>
      <w:r w:rsidR="005413AC" w:rsidRPr="00F77FCE">
        <w:rPr>
          <w:sz w:val="22"/>
          <w:szCs w:val="22"/>
        </w:rPr>
        <w:t xml:space="preserve"> </w:t>
      </w:r>
      <w:r w:rsidRPr="00F77FCE">
        <w:rPr>
          <w:sz w:val="22"/>
          <w:szCs w:val="22"/>
        </w:rPr>
        <w:t>- w ciągu 24 godzin od złożenia zamówienia licząc w dni robocze?</w:t>
      </w:r>
    </w:p>
    <w:p w14:paraId="67553E28" w14:textId="6E00C8E8" w:rsidR="005413AC" w:rsidRPr="00F77FCE" w:rsidRDefault="005413AC" w:rsidP="005413AC">
      <w:pPr>
        <w:tabs>
          <w:tab w:val="left" w:pos="426"/>
        </w:tabs>
        <w:spacing w:after="240" w:line="276" w:lineRule="auto"/>
        <w:ind w:left="360"/>
        <w:jc w:val="both"/>
        <w:rPr>
          <w:b/>
          <w:bCs/>
          <w:sz w:val="22"/>
          <w:szCs w:val="22"/>
        </w:rPr>
      </w:pPr>
      <w:r w:rsidRPr="00F77FCE">
        <w:rPr>
          <w:b/>
          <w:bCs/>
          <w:sz w:val="22"/>
          <w:szCs w:val="22"/>
        </w:rPr>
        <w:t>Odp.:</w:t>
      </w:r>
      <w:r w:rsidR="005C5CF1" w:rsidRPr="00F77FCE">
        <w:rPr>
          <w:b/>
          <w:bCs/>
          <w:sz w:val="22"/>
          <w:szCs w:val="22"/>
        </w:rPr>
        <w:t xml:space="preserve"> </w:t>
      </w:r>
      <w:r w:rsidR="003741F3" w:rsidRPr="00F77FCE">
        <w:rPr>
          <w:b/>
          <w:bCs/>
          <w:sz w:val="22"/>
          <w:szCs w:val="22"/>
        </w:rPr>
        <w:t>Zamawiający informuję o modyfikacji wzoru umowy dla zadania nr 13</w:t>
      </w:r>
    </w:p>
    <w:p w14:paraId="4C3E663D" w14:textId="77777777" w:rsidR="00666D44" w:rsidRPr="00F77FCE" w:rsidRDefault="005413AC"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0E5069C" w14:textId="77777777" w:rsidR="005413AC" w:rsidRPr="00F77FCE" w:rsidRDefault="005413AC" w:rsidP="005413AC">
      <w:pPr>
        <w:tabs>
          <w:tab w:val="left" w:pos="426"/>
        </w:tabs>
        <w:spacing w:after="240" w:line="276" w:lineRule="auto"/>
        <w:ind w:left="360"/>
        <w:jc w:val="both"/>
        <w:rPr>
          <w:sz w:val="22"/>
          <w:szCs w:val="22"/>
        </w:rPr>
      </w:pPr>
      <w:r w:rsidRPr="00F77FCE">
        <w:rPr>
          <w:sz w:val="22"/>
          <w:szCs w:val="22"/>
        </w:rPr>
        <w:t xml:space="preserve">Czy pod pojęciem </w:t>
      </w:r>
      <w:proofErr w:type="spellStart"/>
      <w:r w:rsidRPr="00F77FCE">
        <w:rPr>
          <w:sz w:val="22"/>
          <w:szCs w:val="22"/>
        </w:rPr>
        <w:t>random</w:t>
      </w:r>
      <w:proofErr w:type="spellEnd"/>
      <w:r w:rsidRPr="00F77FCE">
        <w:rPr>
          <w:sz w:val="22"/>
          <w:szCs w:val="22"/>
        </w:rPr>
        <w:t xml:space="preserve"> </w:t>
      </w:r>
      <w:proofErr w:type="spellStart"/>
      <w:r w:rsidRPr="00F77FCE">
        <w:rPr>
          <w:sz w:val="22"/>
          <w:szCs w:val="22"/>
        </w:rPr>
        <w:t>access</w:t>
      </w:r>
      <w:proofErr w:type="spellEnd"/>
      <w:r w:rsidRPr="00F77FCE">
        <w:rPr>
          <w:sz w:val="22"/>
          <w:szCs w:val="22"/>
        </w:rPr>
        <w:t xml:space="preserve"> (wolny dostęp) Zamawiający ma na myśli – analizatory umożliwiające rozpoczęcie wykonywania badań, łącznie z zakropieniem materiału badanego, w trakcie trwania procedury wykonywania badań zleconych wcześniej również w trakcie wymiany płynów systemowych analizatorów oraz czy analizatory winny posiadać funkcję wykonywania </w:t>
      </w:r>
      <w:r w:rsidRPr="00F77FCE">
        <w:rPr>
          <w:sz w:val="22"/>
          <w:szCs w:val="22"/>
        </w:rPr>
        <w:lastRenderedPageBreak/>
        <w:t>badań pilnych (STAT) bez ingerencji operatora i bez czasu oczekiwania na zakończenie aktualnie trwających procesów na pokładzie analizatora?</w:t>
      </w:r>
    </w:p>
    <w:p w14:paraId="3D3B36FC" w14:textId="455E0FF8" w:rsidR="005413AC" w:rsidRPr="00F77FCE" w:rsidRDefault="005413AC" w:rsidP="005413AC">
      <w:pPr>
        <w:tabs>
          <w:tab w:val="left" w:pos="426"/>
        </w:tabs>
        <w:spacing w:after="240" w:line="276" w:lineRule="auto"/>
        <w:ind w:left="360"/>
        <w:jc w:val="both"/>
        <w:rPr>
          <w:b/>
          <w:bCs/>
          <w:sz w:val="22"/>
          <w:szCs w:val="22"/>
        </w:rPr>
      </w:pPr>
      <w:bookmarkStart w:id="83" w:name="_Hlk60851430"/>
      <w:r w:rsidRPr="00F77FCE">
        <w:rPr>
          <w:b/>
          <w:bCs/>
          <w:sz w:val="22"/>
          <w:szCs w:val="22"/>
        </w:rPr>
        <w:t>Odp.:</w:t>
      </w:r>
      <w:r w:rsidR="00597EB6" w:rsidRPr="00F77FCE">
        <w:rPr>
          <w:b/>
          <w:bCs/>
          <w:sz w:val="22"/>
          <w:szCs w:val="22"/>
        </w:rPr>
        <w:t xml:space="preserve"> Zamawiający pod pojęciem </w:t>
      </w:r>
      <w:proofErr w:type="spellStart"/>
      <w:r w:rsidR="00597EB6" w:rsidRPr="00F77FCE">
        <w:rPr>
          <w:b/>
          <w:bCs/>
          <w:sz w:val="22"/>
          <w:szCs w:val="22"/>
        </w:rPr>
        <w:t>random</w:t>
      </w:r>
      <w:proofErr w:type="spellEnd"/>
      <w:r w:rsidR="00597EB6" w:rsidRPr="00F77FCE">
        <w:rPr>
          <w:b/>
          <w:bCs/>
          <w:sz w:val="22"/>
          <w:szCs w:val="22"/>
        </w:rPr>
        <w:t xml:space="preserve"> </w:t>
      </w:r>
      <w:proofErr w:type="spellStart"/>
      <w:r w:rsidR="00597EB6" w:rsidRPr="00F77FCE">
        <w:rPr>
          <w:b/>
          <w:bCs/>
          <w:sz w:val="22"/>
          <w:szCs w:val="22"/>
        </w:rPr>
        <w:t>access</w:t>
      </w:r>
      <w:proofErr w:type="spellEnd"/>
      <w:r w:rsidR="00597EB6" w:rsidRPr="00F77FCE">
        <w:rPr>
          <w:b/>
          <w:bCs/>
          <w:sz w:val="22"/>
          <w:szCs w:val="22"/>
        </w:rPr>
        <w:t xml:space="preserve"> możliwość ciągłego dostawiania próbek w tym próbek pilnych oraz oczekujemy wykonania badań pilnych STAT bez ingerencji operatora. </w:t>
      </w:r>
    </w:p>
    <w:bookmarkEnd w:id="83"/>
    <w:p w14:paraId="23B930C0" w14:textId="77777777" w:rsidR="005413AC"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128FE901"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Czy Zamawiający dopuści zaoferowanie analizatora głównego fabrycznie nowego, do którego można załadować jednoczasowo na pokład minimum 50 próbek badanych, ale odznaczającego się zwiększoną przepustowością wykonywanych badań, tj. wydajnością na poziomie 32 pełnych oznaczeń grupy krwi z izoaglutyninami oraz screeningiem przeciwciał, co przyczyni się do możliwości przeprowadzania większej liczby badań na godzinę, z jednoczesną możliwością doładowania kolejnych próbek jak również pozostałych niezbędnych odczynników, kart czy krwinek w każdym momencie pracy urządzenia, bez konieczności przerywania aktualnie wykonywanych badań?</w:t>
      </w:r>
    </w:p>
    <w:p w14:paraId="35EA8822" w14:textId="4891211D" w:rsidR="00103B8B" w:rsidRPr="00F77FCE" w:rsidRDefault="00103B8B" w:rsidP="00103B8B">
      <w:pPr>
        <w:tabs>
          <w:tab w:val="left" w:pos="426"/>
        </w:tabs>
        <w:spacing w:after="240" w:line="276" w:lineRule="auto"/>
        <w:ind w:left="360"/>
        <w:jc w:val="both"/>
        <w:rPr>
          <w:b/>
          <w:bCs/>
          <w:sz w:val="22"/>
          <w:szCs w:val="22"/>
        </w:rPr>
      </w:pPr>
      <w:r w:rsidRPr="00F77FCE">
        <w:rPr>
          <w:b/>
          <w:bCs/>
          <w:sz w:val="22"/>
          <w:szCs w:val="22"/>
        </w:rPr>
        <w:t>Odp.:</w:t>
      </w:r>
      <w:r w:rsidR="00D01B12" w:rsidRPr="00F77FCE">
        <w:rPr>
          <w:b/>
          <w:bCs/>
          <w:sz w:val="22"/>
          <w:szCs w:val="22"/>
        </w:rPr>
        <w:t xml:space="preserve"> Zamawiający dopuszcza powyższe rozwiązanie </w:t>
      </w:r>
    </w:p>
    <w:p w14:paraId="01753FBF"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0A1B2921"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Prosimy o doprecyzowanie czy do drukarek typu Zebra, Zamawiający oczekuje zaoferowania etykiet, jeśli tak - prosimy o podanie wymaganej ich ilości?</w:t>
      </w:r>
    </w:p>
    <w:p w14:paraId="4F0586F1" w14:textId="02171808" w:rsidR="00103B8B" w:rsidRPr="00F77FCE" w:rsidRDefault="00103B8B" w:rsidP="00103B8B">
      <w:pPr>
        <w:tabs>
          <w:tab w:val="left" w:pos="426"/>
        </w:tabs>
        <w:spacing w:after="240" w:line="276" w:lineRule="auto"/>
        <w:ind w:left="360"/>
        <w:jc w:val="both"/>
        <w:rPr>
          <w:b/>
          <w:bCs/>
          <w:sz w:val="22"/>
          <w:szCs w:val="22"/>
        </w:rPr>
      </w:pPr>
      <w:bookmarkStart w:id="84" w:name="_Hlk60851605"/>
      <w:r w:rsidRPr="00F77FCE">
        <w:rPr>
          <w:b/>
          <w:bCs/>
          <w:sz w:val="22"/>
          <w:szCs w:val="22"/>
        </w:rPr>
        <w:t>Odp.:</w:t>
      </w:r>
      <w:r w:rsidR="00004FC1" w:rsidRPr="00F77FCE">
        <w:rPr>
          <w:b/>
          <w:bCs/>
          <w:sz w:val="22"/>
          <w:szCs w:val="22"/>
        </w:rPr>
        <w:t xml:space="preserve"> </w:t>
      </w:r>
      <w:r w:rsidR="00E4069E" w:rsidRPr="00F77FCE">
        <w:rPr>
          <w:b/>
          <w:bCs/>
          <w:sz w:val="22"/>
          <w:szCs w:val="22"/>
        </w:rPr>
        <w:t xml:space="preserve">TAK, </w:t>
      </w:r>
      <w:r w:rsidR="00606CE8" w:rsidRPr="00F77FCE">
        <w:rPr>
          <w:b/>
          <w:bCs/>
          <w:sz w:val="22"/>
          <w:szCs w:val="22"/>
        </w:rPr>
        <w:t xml:space="preserve">310 000 tysięcy </w:t>
      </w:r>
      <w:r w:rsidR="00E4069E" w:rsidRPr="00F77FCE">
        <w:rPr>
          <w:b/>
          <w:bCs/>
          <w:sz w:val="22"/>
          <w:szCs w:val="22"/>
        </w:rPr>
        <w:t>na rok.</w:t>
      </w:r>
    </w:p>
    <w:bookmarkEnd w:id="84"/>
    <w:p w14:paraId="2216BA7C"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5CFCEAA1"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 xml:space="preserve">Prosimy o potwierdzenie, czy w związku z prowadzoną przez Zamawiającego działalnością leczniczą obejmującą również transplantacje, aby został spełniony parametr oceniany - pkt 4: „Możliwość wykonywania przeciwciał oraz mianowania przeciwciał minimum dla jednego z analizatorów” , Zamawiający oczekuje możliwości wykonywania miana przeciwciał zarówno na kartach z surowicą </w:t>
      </w:r>
      <w:proofErr w:type="spellStart"/>
      <w:r w:rsidRPr="00F77FCE">
        <w:rPr>
          <w:sz w:val="22"/>
          <w:szCs w:val="22"/>
        </w:rPr>
        <w:t>antyglobulinową</w:t>
      </w:r>
      <w:proofErr w:type="spellEnd"/>
      <w:r w:rsidRPr="00F77FCE">
        <w:rPr>
          <w:sz w:val="22"/>
          <w:szCs w:val="22"/>
        </w:rPr>
        <w:t xml:space="preserve"> mono i poliwalentną z krwinkami do screeningu/identyfikacji przeciwciał, własnymi krwinkami laboratoryjnymi, jak również w</w:t>
      </w:r>
      <w:r w:rsidRPr="00F77FCE">
        <w:t xml:space="preserve"> </w:t>
      </w:r>
      <w:r w:rsidRPr="00F77FCE">
        <w:rPr>
          <w:sz w:val="22"/>
          <w:szCs w:val="22"/>
        </w:rPr>
        <w:t>odniesieniu do pacjentów przeszczepowych na kartach neutralnych z krwinkami do izoaglutynin?</w:t>
      </w:r>
    </w:p>
    <w:p w14:paraId="6DC21C8B" w14:textId="2EFEF6DD" w:rsidR="00103B8B" w:rsidRPr="00F77FCE" w:rsidRDefault="00103B8B" w:rsidP="00103B8B">
      <w:pPr>
        <w:tabs>
          <w:tab w:val="left" w:pos="426"/>
        </w:tabs>
        <w:spacing w:after="240" w:line="276" w:lineRule="auto"/>
        <w:ind w:left="360"/>
        <w:jc w:val="both"/>
        <w:rPr>
          <w:b/>
          <w:bCs/>
          <w:sz w:val="22"/>
          <w:szCs w:val="22"/>
        </w:rPr>
      </w:pPr>
      <w:r w:rsidRPr="00F77FCE">
        <w:rPr>
          <w:b/>
          <w:bCs/>
          <w:sz w:val="22"/>
          <w:szCs w:val="22"/>
        </w:rPr>
        <w:t>Odp.:</w:t>
      </w:r>
      <w:r w:rsidR="00520995" w:rsidRPr="00F77FCE">
        <w:rPr>
          <w:b/>
          <w:bCs/>
          <w:sz w:val="22"/>
          <w:szCs w:val="22"/>
        </w:rPr>
        <w:t xml:space="preserve"> Zamawiający oczekuję możliwości wykonywania miana przeciwciał zarówno na kartach z surowicą </w:t>
      </w:r>
      <w:proofErr w:type="spellStart"/>
      <w:r w:rsidR="00520995" w:rsidRPr="00F77FCE">
        <w:rPr>
          <w:b/>
          <w:bCs/>
          <w:sz w:val="22"/>
          <w:szCs w:val="22"/>
        </w:rPr>
        <w:t>antyglobulinową</w:t>
      </w:r>
      <w:proofErr w:type="spellEnd"/>
      <w:r w:rsidR="00520995" w:rsidRPr="00F77FCE">
        <w:rPr>
          <w:b/>
          <w:bCs/>
          <w:sz w:val="22"/>
          <w:szCs w:val="22"/>
        </w:rPr>
        <w:t xml:space="preserve"> mono i poliwalentną z krwinkami do screeningu/identyfikacji przeciwciał, własnymi krwinkami laboratoryjnymi, jak również w odniesieniu do pacjentów przeszczepowych na kartach neutralnych z krwinkami do izoaglutynin</w:t>
      </w:r>
    </w:p>
    <w:p w14:paraId="4ACDFC94"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5B5F8BD0"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Prosimy o doprecyzowanie czy Zamawiający oczekuje wykonywania miana przeciwciał na analizatorze z wykorzystaniem wystandaryzowanego roztworu (medium) do rozcieńczania, przeznaczonego do oznaczania miana przeciwciał w próbkach pacjentów i dawców do wartości ≤1:2048, w dedykowanych jednorazowych statywach z probówkami, co gwarantuje powtarzalność procedury rozcieńczania?</w:t>
      </w:r>
    </w:p>
    <w:p w14:paraId="7B83806D" w14:textId="079F2F68" w:rsidR="00103B8B" w:rsidRPr="00F77FCE" w:rsidRDefault="00103B8B" w:rsidP="00103B8B">
      <w:pPr>
        <w:tabs>
          <w:tab w:val="left" w:pos="426"/>
        </w:tabs>
        <w:spacing w:after="240" w:line="276" w:lineRule="auto"/>
        <w:ind w:left="360"/>
        <w:jc w:val="both"/>
        <w:rPr>
          <w:b/>
          <w:bCs/>
          <w:sz w:val="22"/>
          <w:szCs w:val="22"/>
        </w:rPr>
      </w:pPr>
      <w:r w:rsidRPr="00F77FCE">
        <w:rPr>
          <w:b/>
          <w:bCs/>
          <w:sz w:val="22"/>
          <w:szCs w:val="22"/>
        </w:rPr>
        <w:lastRenderedPageBreak/>
        <w:t>Odp.:</w:t>
      </w:r>
      <w:r w:rsidR="0049120F" w:rsidRPr="00F77FCE">
        <w:rPr>
          <w:b/>
          <w:bCs/>
          <w:sz w:val="22"/>
          <w:szCs w:val="22"/>
        </w:rPr>
        <w:t xml:space="preserve"> TAK zamawiający oczekuje miana przeciwciał na analizatorze z wykorzystaniem wystandaryzowanego roztworu (medium) do rozcieńczania przeznaczonego do oznaczania miana przeciwciał w próbkach pacjentów i dawców do wartości ≤1:2048, w dedykowanych jednorazowych statywach z probówkami</w:t>
      </w:r>
    </w:p>
    <w:p w14:paraId="7EE2DBF1"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601CA09D"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 xml:space="preserve">Prosimy o doprecyzowanie czy za spełnienie parametru ocenianego, o którym mowa w pkt 5: „Grupa krwi noworodka karta wypełniona fabrycznie odczynnikiem z DIV+BTA na jednej karcie”, zostanie uznana karta/odczynnik o profilu nie węższym niż: Anty-A, Anty-B, Anty-AB, Anty-DVI+, </w:t>
      </w:r>
      <w:proofErr w:type="spellStart"/>
      <w:r w:rsidRPr="00F77FCE">
        <w:rPr>
          <w:sz w:val="22"/>
          <w:szCs w:val="22"/>
        </w:rPr>
        <w:t>ctl</w:t>
      </w:r>
      <w:proofErr w:type="spellEnd"/>
      <w:r w:rsidRPr="00F77FCE">
        <w:rPr>
          <w:sz w:val="22"/>
          <w:szCs w:val="22"/>
        </w:rPr>
        <w:t>, BTA?</w:t>
      </w:r>
    </w:p>
    <w:p w14:paraId="454A8ED0" w14:textId="5081AFB0" w:rsidR="00103B8B" w:rsidRPr="00F77FCE" w:rsidRDefault="00103B8B" w:rsidP="00103B8B">
      <w:pPr>
        <w:tabs>
          <w:tab w:val="left" w:pos="426"/>
        </w:tabs>
        <w:spacing w:after="240" w:line="276" w:lineRule="auto"/>
        <w:ind w:left="360"/>
        <w:jc w:val="both"/>
        <w:rPr>
          <w:b/>
          <w:bCs/>
          <w:sz w:val="22"/>
          <w:szCs w:val="22"/>
        </w:rPr>
      </w:pPr>
      <w:r w:rsidRPr="00F77FCE">
        <w:rPr>
          <w:b/>
          <w:bCs/>
          <w:sz w:val="22"/>
          <w:szCs w:val="22"/>
        </w:rPr>
        <w:t>Odp.:</w:t>
      </w:r>
      <w:r w:rsidR="0049120F" w:rsidRPr="00F77FCE">
        <w:rPr>
          <w:b/>
          <w:bCs/>
          <w:sz w:val="22"/>
          <w:szCs w:val="22"/>
        </w:rPr>
        <w:t xml:space="preserve"> TAK zostanie uznana karta o profilu nie węższym niż Anty-A, Anty-B, Anty-AB, Anty-DVI+, </w:t>
      </w:r>
      <w:proofErr w:type="spellStart"/>
      <w:r w:rsidR="0049120F" w:rsidRPr="00F77FCE">
        <w:rPr>
          <w:b/>
          <w:bCs/>
          <w:sz w:val="22"/>
          <w:szCs w:val="22"/>
        </w:rPr>
        <w:t>ctl</w:t>
      </w:r>
      <w:proofErr w:type="spellEnd"/>
      <w:r w:rsidR="0049120F" w:rsidRPr="00F77FCE">
        <w:rPr>
          <w:b/>
          <w:bCs/>
          <w:sz w:val="22"/>
          <w:szCs w:val="22"/>
        </w:rPr>
        <w:t>, BTA</w:t>
      </w:r>
    </w:p>
    <w:p w14:paraId="58558AFE"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64C20C69" w14:textId="77777777" w:rsidR="00103B8B" w:rsidRPr="00F77FCE" w:rsidRDefault="00103B8B" w:rsidP="00103B8B">
      <w:pPr>
        <w:tabs>
          <w:tab w:val="left" w:pos="426"/>
        </w:tabs>
        <w:spacing w:after="240" w:line="276" w:lineRule="auto"/>
        <w:ind w:left="360"/>
        <w:jc w:val="both"/>
        <w:rPr>
          <w:sz w:val="22"/>
          <w:szCs w:val="22"/>
        </w:rPr>
      </w:pPr>
      <w:r w:rsidRPr="00F77FCE">
        <w:rPr>
          <w:sz w:val="22"/>
          <w:szCs w:val="22"/>
        </w:rPr>
        <w:t>Prosimy o doprecyzowanie pkt 6 parametrów ocenianych „Krwinki wzorcowe do screeningu data ważności na pokładzie do 7 dni“, czy Zamawiający oczekuje rozwiązania w którym możliwe jest ciągłe przechowywanie krwinek na pokładzie analizatora przez 7 dni (bez potrzeby usuwania ich z urządzenia) dzięki zastosowaniu systemu chłodzenia odczynników krwinkowych w analizatorze?</w:t>
      </w:r>
    </w:p>
    <w:p w14:paraId="036305B2" w14:textId="328BF3BC" w:rsidR="00103B8B" w:rsidRPr="00F77FCE" w:rsidRDefault="00103B8B" w:rsidP="00103B8B">
      <w:pPr>
        <w:tabs>
          <w:tab w:val="left" w:pos="426"/>
        </w:tabs>
        <w:spacing w:after="240" w:line="276" w:lineRule="auto"/>
        <w:ind w:left="360"/>
        <w:jc w:val="both"/>
        <w:rPr>
          <w:b/>
          <w:bCs/>
          <w:sz w:val="22"/>
          <w:szCs w:val="22"/>
        </w:rPr>
      </w:pPr>
      <w:bookmarkStart w:id="85" w:name="_Hlk60851901"/>
      <w:r w:rsidRPr="00F77FCE">
        <w:rPr>
          <w:b/>
          <w:bCs/>
          <w:sz w:val="22"/>
          <w:szCs w:val="22"/>
        </w:rPr>
        <w:t>Odp.:</w:t>
      </w:r>
      <w:r w:rsidR="00BE18B9" w:rsidRPr="00F77FCE">
        <w:rPr>
          <w:b/>
          <w:bCs/>
          <w:sz w:val="22"/>
          <w:szCs w:val="22"/>
        </w:rPr>
        <w:t xml:space="preserve"> Zamawiający oczekuje rozwiązania w którym możliwe jest ciągłe przechowywanie krwinek na pokładzie analizatora przez 7 dni (bez potrzeby usuwania ich z urządzenia) dzięki zastosowaniu systemu chłodzenia odczynników krwinkowych w analizatorze</w:t>
      </w:r>
    </w:p>
    <w:bookmarkEnd w:id="85"/>
    <w:p w14:paraId="08DE2036" w14:textId="77777777" w:rsidR="00103B8B" w:rsidRPr="00F77FCE" w:rsidRDefault="00103B8B"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4C8660FA"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Czy za spełnienie parametru ocenianego z pkt 6 „Krwinki wzorcowe do screeningu data ważności na pokładzie do 7 dni“, Zamawiający uzna, gdy ciągłe przechowywanie krwinek na pokładzie do 7 dni możliwe będzie przez minimum dla jednego z oferowanych analizatorów?</w:t>
      </w:r>
    </w:p>
    <w:p w14:paraId="5A433AD9" w14:textId="504C35F7" w:rsidR="002F40A2" w:rsidRPr="00F77FCE" w:rsidRDefault="002F40A2" w:rsidP="002F40A2">
      <w:pPr>
        <w:tabs>
          <w:tab w:val="left" w:pos="426"/>
        </w:tabs>
        <w:spacing w:after="240" w:line="276" w:lineRule="auto"/>
        <w:ind w:left="360"/>
        <w:jc w:val="both"/>
        <w:rPr>
          <w:b/>
          <w:bCs/>
          <w:sz w:val="22"/>
          <w:szCs w:val="22"/>
        </w:rPr>
      </w:pPr>
      <w:r w:rsidRPr="00F77FCE">
        <w:rPr>
          <w:b/>
          <w:bCs/>
          <w:sz w:val="22"/>
          <w:szCs w:val="22"/>
        </w:rPr>
        <w:t>Odp.:</w:t>
      </w:r>
      <w:r w:rsidR="007D64DB" w:rsidRPr="00F77FCE">
        <w:rPr>
          <w:b/>
          <w:bCs/>
          <w:sz w:val="22"/>
          <w:szCs w:val="22"/>
        </w:rPr>
        <w:t xml:space="preserve"> </w:t>
      </w:r>
      <w:r w:rsidR="009A3422" w:rsidRPr="00F77FCE">
        <w:rPr>
          <w:b/>
          <w:bCs/>
          <w:sz w:val="22"/>
          <w:szCs w:val="22"/>
        </w:rPr>
        <w:t xml:space="preserve">Tak oraz </w:t>
      </w:r>
      <w:r w:rsidR="007D64DB" w:rsidRPr="00F77FCE">
        <w:rPr>
          <w:b/>
          <w:bCs/>
          <w:sz w:val="22"/>
          <w:szCs w:val="22"/>
        </w:rPr>
        <w:t xml:space="preserve">Zamawiający informuję o modyfikacji załącznika nr </w:t>
      </w:r>
      <w:r w:rsidR="000B3DF7" w:rsidRPr="00F77FCE">
        <w:rPr>
          <w:b/>
          <w:bCs/>
          <w:sz w:val="22"/>
          <w:szCs w:val="22"/>
        </w:rPr>
        <w:t>7</w:t>
      </w:r>
      <w:r w:rsidR="007D64DB" w:rsidRPr="00F77FCE">
        <w:rPr>
          <w:b/>
          <w:bCs/>
          <w:sz w:val="22"/>
          <w:szCs w:val="22"/>
        </w:rPr>
        <w:t xml:space="preserve"> „Zadanie nr 13 – Ocena”</w:t>
      </w:r>
      <w:r w:rsidR="009A3422" w:rsidRPr="00F77FCE">
        <w:rPr>
          <w:b/>
          <w:bCs/>
          <w:sz w:val="22"/>
          <w:szCs w:val="22"/>
        </w:rPr>
        <w:t xml:space="preserve"> w pkt. 6</w:t>
      </w:r>
    </w:p>
    <w:p w14:paraId="6035837A" w14:textId="77777777" w:rsidR="00103B8B" w:rsidRPr="00F77FCE" w:rsidRDefault="002F40A2"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0001C7B3"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 xml:space="preserve">Czy Zamawiający pod pojęciem „wszystkie odczynniki w tym materiały zużywalne”, o których mowa w opisie parametru ocenianego z pkt 8 ma na myśli wszystkie oferowane odczynniki, karty/kasety, krwinki wzorcowe, </w:t>
      </w:r>
      <w:proofErr w:type="spellStart"/>
      <w:r w:rsidRPr="00F77FCE">
        <w:rPr>
          <w:sz w:val="22"/>
          <w:szCs w:val="22"/>
        </w:rPr>
        <w:t>diluent</w:t>
      </w:r>
      <w:proofErr w:type="spellEnd"/>
      <w:r w:rsidRPr="00F77FCE">
        <w:rPr>
          <w:sz w:val="22"/>
          <w:szCs w:val="22"/>
        </w:rPr>
        <w:t xml:space="preserve"> wymagane do uzyskania wyniku przez analizator?</w:t>
      </w:r>
    </w:p>
    <w:p w14:paraId="5F56D27A" w14:textId="0D034BF3" w:rsidR="002F40A2" w:rsidRPr="00F77FCE" w:rsidRDefault="002F40A2" w:rsidP="002F40A2">
      <w:pPr>
        <w:tabs>
          <w:tab w:val="left" w:pos="426"/>
        </w:tabs>
        <w:spacing w:after="240" w:line="276" w:lineRule="auto"/>
        <w:ind w:left="360"/>
        <w:jc w:val="both"/>
        <w:rPr>
          <w:b/>
          <w:bCs/>
          <w:sz w:val="22"/>
          <w:szCs w:val="22"/>
        </w:rPr>
      </w:pPr>
      <w:r w:rsidRPr="00F77FCE">
        <w:rPr>
          <w:b/>
          <w:bCs/>
          <w:sz w:val="22"/>
          <w:szCs w:val="22"/>
        </w:rPr>
        <w:t>Odp.:</w:t>
      </w:r>
      <w:r w:rsidR="00BF0BC4" w:rsidRPr="00F77FCE">
        <w:rPr>
          <w:b/>
          <w:bCs/>
          <w:sz w:val="22"/>
          <w:szCs w:val="22"/>
        </w:rPr>
        <w:t xml:space="preserve"> Zamawiający ma na myśli  zgodnie z modyfikacją załącznika nr 7</w:t>
      </w:r>
      <w:r w:rsidR="00BF0BC4" w:rsidRPr="00F77FCE">
        <w:t xml:space="preserve"> </w:t>
      </w:r>
      <w:r w:rsidR="00BF0BC4" w:rsidRPr="00F77FCE">
        <w:rPr>
          <w:b/>
          <w:bCs/>
          <w:sz w:val="22"/>
          <w:szCs w:val="22"/>
        </w:rPr>
        <w:t xml:space="preserve">Zadanie nr 13 - Ocena „Wszystkie odczynniki, karty/kasety, krwinki wzorcowe, </w:t>
      </w:r>
      <w:proofErr w:type="spellStart"/>
      <w:r w:rsidR="00BF0BC4" w:rsidRPr="00F77FCE">
        <w:rPr>
          <w:b/>
          <w:bCs/>
          <w:sz w:val="22"/>
          <w:szCs w:val="22"/>
        </w:rPr>
        <w:t>diluent</w:t>
      </w:r>
      <w:proofErr w:type="spellEnd"/>
      <w:r w:rsidR="00BF0BC4" w:rsidRPr="00F77FCE">
        <w:rPr>
          <w:b/>
          <w:bCs/>
          <w:sz w:val="22"/>
          <w:szCs w:val="22"/>
        </w:rPr>
        <w:t xml:space="preserve"> w tym materiały zużywalne takie same i tak samo konfekcjonowane dla obu analizatorów i metody manualnej”</w:t>
      </w:r>
    </w:p>
    <w:p w14:paraId="20D571DC" w14:textId="77777777" w:rsidR="002F40A2" w:rsidRPr="00F77FCE" w:rsidRDefault="002F40A2" w:rsidP="003E012D">
      <w:pPr>
        <w:numPr>
          <w:ilvl w:val="0"/>
          <w:numId w:val="8"/>
        </w:numPr>
        <w:tabs>
          <w:tab w:val="left" w:pos="426"/>
        </w:tabs>
        <w:spacing w:after="240" w:line="276" w:lineRule="auto"/>
        <w:jc w:val="both"/>
        <w:rPr>
          <w:b/>
          <w:bCs/>
          <w:sz w:val="22"/>
          <w:szCs w:val="22"/>
        </w:rPr>
      </w:pPr>
      <w:r w:rsidRPr="00F77FCE">
        <w:rPr>
          <w:b/>
          <w:bCs/>
          <w:sz w:val="22"/>
          <w:szCs w:val="22"/>
        </w:rPr>
        <w:t>Dotyczy zadania nr 13</w:t>
      </w:r>
    </w:p>
    <w:p w14:paraId="377DB69A"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Czy w przypadku zaoferowania jednego analizatora fabrycznie nowego, a drugiego używanego po pełnym przeglądzie technicznym – rok produkcji nie starszy niż 2016 Zamawiający dopuści połowiczne spełnienie parametru ocenianego z pkt 9 i przyzna takiej ofercie 5 punktów?</w:t>
      </w:r>
    </w:p>
    <w:p w14:paraId="6CD2F5D4" w14:textId="77385210" w:rsidR="002F40A2" w:rsidRPr="00F77FCE" w:rsidRDefault="002F40A2" w:rsidP="002F40A2">
      <w:pPr>
        <w:tabs>
          <w:tab w:val="left" w:pos="426"/>
        </w:tabs>
        <w:spacing w:after="240" w:line="276" w:lineRule="auto"/>
        <w:ind w:left="360"/>
        <w:jc w:val="both"/>
        <w:rPr>
          <w:b/>
          <w:bCs/>
          <w:sz w:val="22"/>
          <w:szCs w:val="22"/>
        </w:rPr>
      </w:pPr>
      <w:bookmarkStart w:id="86" w:name="_Hlk60852179"/>
      <w:r w:rsidRPr="00F77FCE">
        <w:rPr>
          <w:b/>
          <w:bCs/>
          <w:sz w:val="22"/>
          <w:szCs w:val="22"/>
        </w:rPr>
        <w:lastRenderedPageBreak/>
        <w:t>Odp.:</w:t>
      </w:r>
      <w:r w:rsidR="001505CB" w:rsidRPr="00F77FCE">
        <w:rPr>
          <w:b/>
          <w:bCs/>
          <w:sz w:val="22"/>
          <w:szCs w:val="22"/>
        </w:rPr>
        <w:t xml:space="preserve"> NIE</w:t>
      </w:r>
    </w:p>
    <w:bookmarkEnd w:id="86"/>
    <w:p w14:paraId="742DB595" w14:textId="77777777" w:rsidR="002F40A2" w:rsidRPr="00F77FCE" w:rsidRDefault="002F40A2" w:rsidP="003E012D">
      <w:pPr>
        <w:numPr>
          <w:ilvl w:val="0"/>
          <w:numId w:val="8"/>
        </w:numPr>
        <w:tabs>
          <w:tab w:val="left" w:pos="426"/>
        </w:tabs>
        <w:spacing w:after="240" w:line="276" w:lineRule="auto"/>
        <w:jc w:val="both"/>
        <w:rPr>
          <w:b/>
          <w:bCs/>
          <w:sz w:val="22"/>
          <w:szCs w:val="22"/>
        </w:rPr>
      </w:pPr>
      <w:r w:rsidRPr="00F77FCE">
        <w:rPr>
          <w:b/>
          <w:bCs/>
          <w:sz w:val="22"/>
          <w:szCs w:val="22"/>
        </w:rPr>
        <w:t>Dotycz zadania nr 13</w:t>
      </w:r>
    </w:p>
    <w:p w14:paraId="189C00CE"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Prosimy o informację czy w związku z brzmieniem parametru ocenianego z pkt 10: „Konserwacja wykonywana przez użytkownika nie częściej niż raz w miesiącu poparta informacją w instrukcji analizatora“, Zamawiający uzna za równoważne i przyzna 10 punktów, w przypadku gdy</w:t>
      </w:r>
      <w:r w:rsidRPr="00F77FCE">
        <w:t xml:space="preserve"> </w:t>
      </w:r>
      <w:r w:rsidRPr="00F77FCE">
        <w:rPr>
          <w:sz w:val="22"/>
          <w:szCs w:val="22"/>
        </w:rPr>
        <w:t>konserwacja będzie wykonywana raz na tydzień o łącznym czasie nie przekraczającym 80 minut w skali miesiąca (pojedyncza konserwacja nie dłuższa niż 20 minut) co potwierdza instrukcja obsługi urządzenia?</w:t>
      </w:r>
    </w:p>
    <w:p w14:paraId="33D79310"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Uzasadnienie:</w:t>
      </w:r>
    </w:p>
    <w:p w14:paraId="70319770" w14:textId="77777777" w:rsidR="002F40A2" w:rsidRPr="00F77FCE" w:rsidRDefault="002F40A2" w:rsidP="002F40A2">
      <w:pPr>
        <w:tabs>
          <w:tab w:val="left" w:pos="426"/>
        </w:tabs>
        <w:spacing w:after="240" w:line="276" w:lineRule="auto"/>
        <w:ind w:left="360"/>
        <w:jc w:val="both"/>
        <w:rPr>
          <w:sz w:val="22"/>
          <w:szCs w:val="22"/>
        </w:rPr>
      </w:pPr>
      <w:r w:rsidRPr="00F77FCE">
        <w:rPr>
          <w:sz w:val="22"/>
          <w:szCs w:val="22"/>
        </w:rPr>
        <w:t xml:space="preserve">Pragniemy podkreślić, że dostępne na rynku inne systemy </w:t>
      </w:r>
      <w:proofErr w:type="spellStart"/>
      <w:r w:rsidRPr="00F77FCE">
        <w:rPr>
          <w:sz w:val="22"/>
          <w:szCs w:val="22"/>
        </w:rPr>
        <w:t>mikrokolumnowe</w:t>
      </w:r>
      <w:proofErr w:type="spellEnd"/>
      <w:r w:rsidRPr="00F77FCE">
        <w:rPr>
          <w:sz w:val="22"/>
          <w:szCs w:val="22"/>
        </w:rPr>
        <w:t>, charakteryzujące się jedną konserwacją w miesiącu są zdecydowanie bardziej czasochłonne, co bezpośrednio przekłada się na dostępność urządzenia dla Zamawiającego. Konserwacja wykonywana 1x w miesiącu trwa faktycznie dłużej (nie mniej niż 120 minut) niż 4 czynności wykonywane w odstępach tygodniowych w proponowanym rozwiązaniu. Tym samym łączna przerwa w ciągłości pracy analizatora w proponowanym rozwiązaniu równoważnym jest zdecydowanie krótsza (ok. 33%) niż czas konserwacji 1x w miesiącu. Wyrażając zgodę na proponowane rozwiązanie równoważne, Zamawiający uzyska oczekiwany efekt, czyli ograniczenie czynności konserwujących do minimum oraz jak najkrótszy czas przestoju urządzenia w skali miesiąca, a dodatkowo bardziej bezpieczne i stabilne mikrobiologicznie rozwiązanie technologiczne układu hydraulicznego</w:t>
      </w:r>
    </w:p>
    <w:p w14:paraId="398BA098" w14:textId="36322801" w:rsidR="002F40A2" w:rsidRPr="00F77FCE" w:rsidRDefault="002F40A2" w:rsidP="002F40A2">
      <w:pPr>
        <w:tabs>
          <w:tab w:val="left" w:pos="426"/>
        </w:tabs>
        <w:spacing w:after="240" w:line="276" w:lineRule="auto"/>
        <w:ind w:left="360"/>
        <w:jc w:val="both"/>
        <w:rPr>
          <w:b/>
          <w:bCs/>
          <w:sz w:val="22"/>
          <w:szCs w:val="22"/>
        </w:rPr>
      </w:pPr>
      <w:r w:rsidRPr="00F77FCE">
        <w:rPr>
          <w:b/>
          <w:bCs/>
          <w:sz w:val="22"/>
          <w:szCs w:val="22"/>
        </w:rPr>
        <w:t>Odp.:</w:t>
      </w:r>
      <w:r w:rsidR="001505CB" w:rsidRPr="00F77FCE">
        <w:rPr>
          <w:b/>
          <w:bCs/>
          <w:sz w:val="22"/>
          <w:szCs w:val="22"/>
        </w:rPr>
        <w:t xml:space="preserve"> </w:t>
      </w:r>
      <w:r w:rsidR="00E4069E" w:rsidRPr="00F77FCE">
        <w:rPr>
          <w:b/>
          <w:bCs/>
          <w:sz w:val="22"/>
          <w:szCs w:val="22"/>
        </w:rPr>
        <w:t>Zamawiający nie zmiana zapisów SIWZ</w:t>
      </w:r>
    </w:p>
    <w:p w14:paraId="3C9CB944" w14:textId="77777777" w:rsidR="002F40A2" w:rsidRPr="00F77FCE" w:rsidRDefault="002F40A2" w:rsidP="002F40A2">
      <w:pPr>
        <w:tabs>
          <w:tab w:val="left" w:pos="426"/>
        </w:tabs>
        <w:spacing w:after="240" w:line="276" w:lineRule="auto"/>
        <w:ind w:left="360"/>
        <w:jc w:val="both"/>
        <w:rPr>
          <w:b/>
          <w:bCs/>
          <w:sz w:val="22"/>
          <w:szCs w:val="22"/>
        </w:rPr>
      </w:pPr>
    </w:p>
    <w:p w14:paraId="637C3B92" w14:textId="77777777" w:rsidR="00C20F07" w:rsidRPr="00F77FCE" w:rsidRDefault="00C20F07" w:rsidP="00C20F07">
      <w:pPr>
        <w:spacing w:after="240" w:line="276" w:lineRule="auto"/>
        <w:jc w:val="both"/>
        <w:rPr>
          <w:b/>
          <w:bCs/>
          <w:sz w:val="22"/>
          <w:szCs w:val="22"/>
        </w:rPr>
      </w:pPr>
    </w:p>
    <w:p w14:paraId="30063006" w14:textId="77777777" w:rsidR="006D4AB3" w:rsidRPr="00F77FCE" w:rsidRDefault="001D1CA2" w:rsidP="006A5DF1">
      <w:pPr>
        <w:pStyle w:val="Tekstpodstawowy"/>
        <w:spacing w:before="120" w:after="480"/>
        <w:ind w:left="3119" w:firstLine="425"/>
        <w:jc w:val="right"/>
        <w:rPr>
          <w:sz w:val="22"/>
          <w:szCs w:val="22"/>
        </w:rPr>
      </w:pPr>
      <w:r w:rsidRPr="00F77FCE">
        <w:rPr>
          <w:sz w:val="22"/>
          <w:szCs w:val="22"/>
        </w:rPr>
        <w:t>Przewodniczący Komisji Przetargowej</w:t>
      </w:r>
    </w:p>
    <w:p w14:paraId="786D23CD" w14:textId="77777777" w:rsidR="006D4AB3" w:rsidRPr="006A5DF1" w:rsidRDefault="001D1CA2" w:rsidP="00D8461B">
      <w:pPr>
        <w:spacing w:before="120" w:after="120" w:line="360" w:lineRule="auto"/>
        <w:ind w:left="567"/>
        <w:jc w:val="right"/>
        <w:rPr>
          <w:sz w:val="22"/>
          <w:szCs w:val="22"/>
        </w:rPr>
      </w:pPr>
      <w:r w:rsidRPr="00F77FCE">
        <w:rPr>
          <w:sz w:val="22"/>
          <w:szCs w:val="22"/>
        </w:rPr>
        <w:t xml:space="preserve">dr n. med. </w:t>
      </w:r>
      <w:r w:rsidR="00B51B2A" w:rsidRPr="00F77FCE">
        <w:rPr>
          <w:sz w:val="22"/>
          <w:szCs w:val="22"/>
        </w:rPr>
        <w:t>Małgorzata</w:t>
      </w:r>
      <w:r w:rsidR="006D4AB3" w:rsidRPr="00F77FCE">
        <w:rPr>
          <w:sz w:val="22"/>
          <w:szCs w:val="22"/>
        </w:rPr>
        <w:t xml:space="preserve"> </w:t>
      </w:r>
      <w:r w:rsidR="00B51B2A" w:rsidRPr="00F77FCE">
        <w:rPr>
          <w:sz w:val="22"/>
          <w:szCs w:val="22"/>
        </w:rPr>
        <w:t>Cicha</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3762E" w14:textId="77777777" w:rsidR="003A5C65" w:rsidRDefault="003A5C65">
      <w:r>
        <w:separator/>
      </w:r>
    </w:p>
  </w:endnote>
  <w:endnote w:type="continuationSeparator" w:id="0">
    <w:p w14:paraId="0E0B058D" w14:textId="77777777" w:rsidR="003A5C65" w:rsidRDefault="003A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106C9" w14:textId="77777777" w:rsidR="00127DF9" w:rsidRDefault="00127DF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7CE0870" w14:textId="77777777" w:rsidR="00127DF9" w:rsidRDefault="00127D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98C00" w14:textId="77777777" w:rsidR="00127DF9" w:rsidRDefault="00127DF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C5FB05C" wp14:editId="3DFD9F2D">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2672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67DCAB92" w14:textId="77777777" w:rsidR="00127DF9" w:rsidRDefault="00127DF9">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B02AB" w14:textId="77777777" w:rsidR="00127DF9" w:rsidRDefault="00127DF9">
    <w:pPr>
      <w:pStyle w:val="Stopka"/>
      <w:pBdr>
        <w:bottom w:val="single" w:sz="6" w:space="0" w:color="auto"/>
      </w:pBdr>
      <w:tabs>
        <w:tab w:val="clear" w:pos="4536"/>
        <w:tab w:val="left" w:pos="6237"/>
      </w:tabs>
    </w:pPr>
  </w:p>
  <w:p w14:paraId="0AA26305" w14:textId="77777777" w:rsidR="00127DF9" w:rsidRDefault="00127DF9">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12BD64E7" w14:textId="77777777" w:rsidR="00127DF9" w:rsidRDefault="00127DF9">
    <w:pPr>
      <w:pStyle w:val="Stopka"/>
      <w:tabs>
        <w:tab w:val="clear" w:pos="4536"/>
        <w:tab w:val="left" w:pos="6237"/>
      </w:tabs>
    </w:pPr>
  </w:p>
  <w:p w14:paraId="06D49A3C" w14:textId="77777777" w:rsidR="00127DF9" w:rsidRDefault="00127DF9">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2E3FF" w14:textId="77777777" w:rsidR="003A5C65" w:rsidRDefault="003A5C65">
      <w:r>
        <w:separator/>
      </w:r>
    </w:p>
  </w:footnote>
  <w:footnote w:type="continuationSeparator" w:id="0">
    <w:p w14:paraId="4D2B22FB" w14:textId="77777777" w:rsidR="003A5C65" w:rsidRDefault="003A5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FC201" w14:textId="77777777" w:rsidR="00127DF9" w:rsidRDefault="00127D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32ABD" w14:textId="77777777" w:rsidR="00127DF9" w:rsidRDefault="00127D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962AA" w14:textId="77777777" w:rsidR="00127DF9" w:rsidRDefault="00127D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46F7B66"/>
    <w:multiLevelType w:val="hybridMultilevel"/>
    <w:tmpl w:val="A18AB42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A176321"/>
    <w:multiLevelType w:val="hybridMultilevel"/>
    <w:tmpl w:val="8DF8EF6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6448780B"/>
    <w:multiLevelType w:val="hybridMultilevel"/>
    <w:tmpl w:val="3FECA836"/>
    <w:lvl w:ilvl="0" w:tplc="8EBE781C">
      <w:start w:val="1"/>
      <w:numFmt w:val="decimal"/>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9"/>
  </w:num>
  <w:num w:numId="3">
    <w:abstractNumId w:val="3"/>
  </w:num>
  <w:num w:numId="4">
    <w:abstractNumId w:val="8"/>
  </w:num>
  <w:num w:numId="5">
    <w:abstractNumId w:val="0"/>
  </w:num>
  <w:num w:numId="6">
    <w:abstractNumId w:val="2"/>
  </w:num>
  <w:num w:numId="7">
    <w:abstractNumId w:val="7"/>
  </w:num>
  <w:num w:numId="8">
    <w:abstractNumId w:val="6"/>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E34"/>
    <w:rsid w:val="00004FC1"/>
    <w:rsid w:val="00011E01"/>
    <w:rsid w:val="00015303"/>
    <w:rsid w:val="00026E61"/>
    <w:rsid w:val="00031374"/>
    <w:rsid w:val="000449F0"/>
    <w:rsid w:val="00044F87"/>
    <w:rsid w:val="0005482A"/>
    <w:rsid w:val="00077442"/>
    <w:rsid w:val="000878CB"/>
    <w:rsid w:val="0009552C"/>
    <w:rsid w:val="00095970"/>
    <w:rsid w:val="000A1097"/>
    <w:rsid w:val="000A17E8"/>
    <w:rsid w:val="000A5DD0"/>
    <w:rsid w:val="000B3DF7"/>
    <w:rsid w:val="000C4419"/>
    <w:rsid w:val="000D1272"/>
    <w:rsid w:val="000D1892"/>
    <w:rsid w:val="000E2A8F"/>
    <w:rsid w:val="000E603B"/>
    <w:rsid w:val="000F195B"/>
    <w:rsid w:val="00103B8B"/>
    <w:rsid w:val="00105C65"/>
    <w:rsid w:val="00114B23"/>
    <w:rsid w:val="0012774F"/>
    <w:rsid w:val="00127DF9"/>
    <w:rsid w:val="00127E31"/>
    <w:rsid w:val="00144B7A"/>
    <w:rsid w:val="001505CB"/>
    <w:rsid w:val="0015494E"/>
    <w:rsid w:val="0017700E"/>
    <w:rsid w:val="00180C6E"/>
    <w:rsid w:val="001A5981"/>
    <w:rsid w:val="001C3281"/>
    <w:rsid w:val="001C3A84"/>
    <w:rsid w:val="001D1CA2"/>
    <w:rsid w:val="001D49F4"/>
    <w:rsid w:val="001D5BA2"/>
    <w:rsid w:val="001F1A44"/>
    <w:rsid w:val="002041B3"/>
    <w:rsid w:val="0021620E"/>
    <w:rsid w:val="002219C2"/>
    <w:rsid w:val="00231995"/>
    <w:rsid w:val="00232689"/>
    <w:rsid w:val="00245B36"/>
    <w:rsid w:val="0025695E"/>
    <w:rsid w:val="0027783A"/>
    <w:rsid w:val="002817E0"/>
    <w:rsid w:val="00291917"/>
    <w:rsid w:val="002A6E73"/>
    <w:rsid w:val="002A7B01"/>
    <w:rsid w:val="002C0797"/>
    <w:rsid w:val="002C3369"/>
    <w:rsid w:val="002D45B8"/>
    <w:rsid w:val="002F0B09"/>
    <w:rsid w:val="002F40A2"/>
    <w:rsid w:val="002F60D7"/>
    <w:rsid w:val="002F6FDA"/>
    <w:rsid w:val="00301738"/>
    <w:rsid w:val="00303EF4"/>
    <w:rsid w:val="00305469"/>
    <w:rsid w:val="0030797B"/>
    <w:rsid w:val="00312CB2"/>
    <w:rsid w:val="00324EB3"/>
    <w:rsid w:val="00331A89"/>
    <w:rsid w:val="00333E84"/>
    <w:rsid w:val="00350D38"/>
    <w:rsid w:val="00365518"/>
    <w:rsid w:val="003741F3"/>
    <w:rsid w:val="00382DDA"/>
    <w:rsid w:val="00390309"/>
    <w:rsid w:val="003953AE"/>
    <w:rsid w:val="003A5C65"/>
    <w:rsid w:val="003A61B8"/>
    <w:rsid w:val="003A6F58"/>
    <w:rsid w:val="003B23AC"/>
    <w:rsid w:val="003B7395"/>
    <w:rsid w:val="003C1E78"/>
    <w:rsid w:val="003E012D"/>
    <w:rsid w:val="003E5648"/>
    <w:rsid w:val="003F0FA0"/>
    <w:rsid w:val="00404C62"/>
    <w:rsid w:val="00411D05"/>
    <w:rsid w:val="00422515"/>
    <w:rsid w:val="00433113"/>
    <w:rsid w:val="0044025B"/>
    <w:rsid w:val="00451410"/>
    <w:rsid w:val="00455C49"/>
    <w:rsid w:val="00464DF0"/>
    <w:rsid w:val="004708C0"/>
    <w:rsid w:val="00480373"/>
    <w:rsid w:val="00481990"/>
    <w:rsid w:val="004825B3"/>
    <w:rsid w:val="004848F3"/>
    <w:rsid w:val="0049120F"/>
    <w:rsid w:val="00497366"/>
    <w:rsid w:val="004A1AC7"/>
    <w:rsid w:val="004A75F2"/>
    <w:rsid w:val="004B0521"/>
    <w:rsid w:val="004B4BA7"/>
    <w:rsid w:val="004C1450"/>
    <w:rsid w:val="004C34FE"/>
    <w:rsid w:val="004D460F"/>
    <w:rsid w:val="004F1DB9"/>
    <w:rsid w:val="004F3856"/>
    <w:rsid w:val="005111FF"/>
    <w:rsid w:val="00513045"/>
    <w:rsid w:val="005144A9"/>
    <w:rsid w:val="005173FF"/>
    <w:rsid w:val="00520165"/>
    <w:rsid w:val="00520995"/>
    <w:rsid w:val="0052193A"/>
    <w:rsid w:val="00526F81"/>
    <w:rsid w:val="005315F1"/>
    <w:rsid w:val="005403F7"/>
    <w:rsid w:val="005413AC"/>
    <w:rsid w:val="00546C62"/>
    <w:rsid w:val="00552A68"/>
    <w:rsid w:val="0056035F"/>
    <w:rsid w:val="00591BA0"/>
    <w:rsid w:val="00597EB6"/>
    <w:rsid w:val="005B1B08"/>
    <w:rsid w:val="005B3DB2"/>
    <w:rsid w:val="005C3E1A"/>
    <w:rsid w:val="005C5CF1"/>
    <w:rsid w:val="005C6EF4"/>
    <w:rsid w:val="005C7495"/>
    <w:rsid w:val="005D373F"/>
    <w:rsid w:val="005D5968"/>
    <w:rsid w:val="005E3A88"/>
    <w:rsid w:val="005F4330"/>
    <w:rsid w:val="005F4DB4"/>
    <w:rsid w:val="00603BD3"/>
    <w:rsid w:val="00606CE8"/>
    <w:rsid w:val="00623728"/>
    <w:rsid w:val="00632C3C"/>
    <w:rsid w:val="00632E7C"/>
    <w:rsid w:val="00645595"/>
    <w:rsid w:val="00661816"/>
    <w:rsid w:val="00662BDB"/>
    <w:rsid w:val="00665D05"/>
    <w:rsid w:val="00666D44"/>
    <w:rsid w:val="00672EA7"/>
    <w:rsid w:val="00674E09"/>
    <w:rsid w:val="00676D31"/>
    <w:rsid w:val="0068298E"/>
    <w:rsid w:val="00684462"/>
    <w:rsid w:val="006876A4"/>
    <w:rsid w:val="006A0E30"/>
    <w:rsid w:val="006A5D2A"/>
    <w:rsid w:val="006A5DF1"/>
    <w:rsid w:val="006B28D3"/>
    <w:rsid w:val="006B7198"/>
    <w:rsid w:val="006D4AB3"/>
    <w:rsid w:val="006D5CF0"/>
    <w:rsid w:val="006E6506"/>
    <w:rsid w:val="006E7553"/>
    <w:rsid w:val="006F3B81"/>
    <w:rsid w:val="007106D7"/>
    <w:rsid w:val="00715B4B"/>
    <w:rsid w:val="00722CF6"/>
    <w:rsid w:val="0074250B"/>
    <w:rsid w:val="0075748B"/>
    <w:rsid w:val="007661D8"/>
    <w:rsid w:val="0077042F"/>
    <w:rsid w:val="0077535A"/>
    <w:rsid w:val="007769B1"/>
    <w:rsid w:val="00780A6C"/>
    <w:rsid w:val="00783E79"/>
    <w:rsid w:val="007A0CA0"/>
    <w:rsid w:val="007D64DB"/>
    <w:rsid w:val="007D7198"/>
    <w:rsid w:val="007E34F2"/>
    <w:rsid w:val="007E68EC"/>
    <w:rsid w:val="007E7C32"/>
    <w:rsid w:val="007F1A81"/>
    <w:rsid w:val="008113AC"/>
    <w:rsid w:val="008222B6"/>
    <w:rsid w:val="00827B09"/>
    <w:rsid w:val="008379B4"/>
    <w:rsid w:val="00870F9F"/>
    <w:rsid w:val="00871337"/>
    <w:rsid w:val="008819D1"/>
    <w:rsid w:val="00893ED0"/>
    <w:rsid w:val="00897AB0"/>
    <w:rsid w:val="008A0DA8"/>
    <w:rsid w:val="008A3553"/>
    <w:rsid w:val="008B50F0"/>
    <w:rsid w:val="008B5552"/>
    <w:rsid w:val="008E32FF"/>
    <w:rsid w:val="008E557A"/>
    <w:rsid w:val="008E56F6"/>
    <w:rsid w:val="008E63A7"/>
    <w:rsid w:val="00906C00"/>
    <w:rsid w:val="009135F2"/>
    <w:rsid w:val="00923E34"/>
    <w:rsid w:val="00933327"/>
    <w:rsid w:val="009405CD"/>
    <w:rsid w:val="00950841"/>
    <w:rsid w:val="0095502C"/>
    <w:rsid w:val="0096092F"/>
    <w:rsid w:val="00967626"/>
    <w:rsid w:val="00977AA9"/>
    <w:rsid w:val="00985167"/>
    <w:rsid w:val="00993A74"/>
    <w:rsid w:val="009950ED"/>
    <w:rsid w:val="009A3422"/>
    <w:rsid w:val="009B3BA6"/>
    <w:rsid w:val="009C36D2"/>
    <w:rsid w:val="009C6484"/>
    <w:rsid w:val="009E503B"/>
    <w:rsid w:val="009E7138"/>
    <w:rsid w:val="009F2695"/>
    <w:rsid w:val="009F5503"/>
    <w:rsid w:val="00A107DD"/>
    <w:rsid w:val="00A1346C"/>
    <w:rsid w:val="00A23CFC"/>
    <w:rsid w:val="00A46565"/>
    <w:rsid w:val="00A55525"/>
    <w:rsid w:val="00A670DB"/>
    <w:rsid w:val="00A809A0"/>
    <w:rsid w:val="00A905AC"/>
    <w:rsid w:val="00A9228E"/>
    <w:rsid w:val="00A92411"/>
    <w:rsid w:val="00AA750B"/>
    <w:rsid w:val="00AD41FA"/>
    <w:rsid w:val="00AF334D"/>
    <w:rsid w:val="00AF5145"/>
    <w:rsid w:val="00B14FD1"/>
    <w:rsid w:val="00B24A38"/>
    <w:rsid w:val="00B51B2A"/>
    <w:rsid w:val="00B72F2C"/>
    <w:rsid w:val="00B773E7"/>
    <w:rsid w:val="00B81953"/>
    <w:rsid w:val="00B82362"/>
    <w:rsid w:val="00B91D9A"/>
    <w:rsid w:val="00B968BD"/>
    <w:rsid w:val="00B9732D"/>
    <w:rsid w:val="00BA1425"/>
    <w:rsid w:val="00BA15C2"/>
    <w:rsid w:val="00BA6584"/>
    <w:rsid w:val="00BC2DB0"/>
    <w:rsid w:val="00BD5FC1"/>
    <w:rsid w:val="00BE1033"/>
    <w:rsid w:val="00BE18B9"/>
    <w:rsid w:val="00BE7BFD"/>
    <w:rsid w:val="00BF0BC4"/>
    <w:rsid w:val="00BF38B7"/>
    <w:rsid w:val="00C155E8"/>
    <w:rsid w:val="00C20F07"/>
    <w:rsid w:val="00C210F2"/>
    <w:rsid w:val="00C276F5"/>
    <w:rsid w:val="00C370F2"/>
    <w:rsid w:val="00C44EEC"/>
    <w:rsid w:val="00C51CA2"/>
    <w:rsid w:val="00C52440"/>
    <w:rsid w:val="00C529C5"/>
    <w:rsid w:val="00C56539"/>
    <w:rsid w:val="00C61E5E"/>
    <w:rsid w:val="00C667EE"/>
    <w:rsid w:val="00C87D1D"/>
    <w:rsid w:val="00C90802"/>
    <w:rsid w:val="00CA1131"/>
    <w:rsid w:val="00CB7052"/>
    <w:rsid w:val="00CC7322"/>
    <w:rsid w:val="00CD5945"/>
    <w:rsid w:val="00CE1DD0"/>
    <w:rsid w:val="00CE6DAE"/>
    <w:rsid w:val="00CE7DB9"/>
    <w:rsid w:val="00D01B12"/>
    <w:rsid w:val="00D04E9B"/>
    <w:rsid w:val="00D05781"/>
    <w:rsid w:val="00D10E92"/>
    <w:rsid w:val="00D22FFA"/>
    <w:rsid w:val="00D45A8F"/>
    <w:rsid w:val="00D477F2"/>
    <w:rsid w:val="00D50BEA"/>
    <w:rsid w:val="00D55480"/>
    <w:rsid w:val="00D70FF6"/>
    <w:rsid w:val="00D8461B"/>
    <w:rsid w:val="00D87472"/>
    <w:rsid w:val="00D87AED"/>
    <w:rsid w:val="00D915F2"/>
    <w:rsid w:val="00D93D76"/>
    <w:rsid w:val="00DA7ABD"/>
    <w:rsid w:val="00DA7B9D"/>
    <w:rsid w:val="00DB37EE"/>
    <w:rsid w:val="00DB4156"/>
    <w:rsid w:val="00DB7547"/>
    <w:rsid w:val="00DC18F5"/>
    <w:rsid w:val="00DC5812"/>
    <w:rsid w:val="00DF32E8"/>
    <w:rsid w:val="00DF7A93"/>
    <w:rsid w:val="00E175A8"/>
    <w:rsid w:val="00E205EA"/>
    <w:rsid w:val="00E21B49"/>
    <w:rsid w:val="00E23A08"/>
    <w:rsid w:val="00E2789F"/>
    <w:rsid w:val="00E310B8"/>
    <w:rsid w:val="00E4069E"/>
    <w:rsid w:val="00E46065"/>
    <w:rsid w:val="00E72428"/>
    <w:rsid w:val="00EA14B3"/>
    <w:rsid w:val="00EA2365"/>
    <w:rsid w:val="00EA416E"/>
    <w:rsid w:val="00EA7B7B"/>
    <w:rsid w:val="00EB0FFE"/>
    <w:rsid w:val="00EB1042"/>
    <w:rsid w:val="00EB1268"/>
    <w:rsid w:val="00EC1B7E"/>
    <w:rsid w:val="00EC1E92"/>
    <w:rsid w:val="00EC5E7A"/>
    <w:rsid w:val="00EE437B"/>
    <w:rsid w:val="00EF2EF2"/>
    <w:rsid w:val="00F23E55"/>
    <w:rsid w:val="00F30A1F"/>
    <w:rsid w:val="00F32624"/>
    <w:rsid w:val="00F41450"/>
    <w:rsid w:val="00F456D4"/>
    <w:rsid w:val="00F57FF5"/>
    <w:rsid w:val="00F76D25"/>
    <w:rsid w:val="00F77FCE"/>
    <w:rsid w:val="00F815A5"/>
    <w:rsid w:val="00F86D34"/>
    <w:rsid w:val="00F93D6C"/>
    <w:rsid w:val="00FA1808"/>
    <w:rsid w:val="00FA551B"/>
    <w:rsid w:val="00FB58CE"/>
    <w:rsid w:val="00FC5957"/>
    <w:rsid w:val="00FD265E"/>
    <w:rsid w:val="00FE604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5E6818"/>
  <w15:chartTrackingRefBased/>
  <w15:docId w15:val="{3E6045E9-D147-43E2-B304-A81430B0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93D6C"/>
    <w:pPr>
      <w:ind w:left="720"/>
      <w:contextualSpacing/>
    </w:pPr>
  </w:style>
  <w:style w:type="character" w:styleId="Odwoaniedokomentarza">
    <w:name w:val="annotation reference"/>
    <w:basedOn w:val="Domylnaczcionkaakapitu"/>
    <w:rsid w:val="006876A4"/>
    <w:rPr>
      <w:sz w:val="16"/>
      <w:szCs w:val="16"/>
    </w:rPr>
  </w:style>
  <w:style w:type="paragraph" w:styleId="Tekstkomentarza">
    <w:name w:val="annotation text"/>
    <w:basedOn w:val="Normalny"/>
    <w:link w:val="TekstkomentarzaZnak"/>
    <w:rsid w:val="006876A4"/>
  </w:style>
  <w:style w:type="character" w:customStyle="1" w:styleId="TekstkomentarzaZnak">
    <w:name w:val="Tekst komentarza Znak"/>
    <w:basedOn w:val="Domylnaczcionkaakapitu"/>
    <w:link w:val="Tekstkomentarza"/>
    <w:rsid w:val="006876A4"/>
  </w:style>
  <w:style w:type="paragraph" w:styleId="Tematkomentarza">
    <w:name w:val="annotation subject"/>
    <w:basedOn w:val="Tekstkomentarza"/>
    <w:next w:val="Tekstkomentarza"/>
    <w:link w:val="TematkomentarzaZnak"/>
    <w:rsid w:val="006876A4"/>
    <w:rPr>
      <w:b/>
      <w:bCs/>
    </w:rPr>
  </w:style>
  <w:style w:type="character" w:customStyle="1" w:styleId="TematkomentarzaZnak">
    <w:name w:val="Temat komentarza Znak"/>
    <w:basedOn w:val="TekstkomentarzaZnak"/>
    <w:link w:val="Tematkomentarza"/>
    <w:rsid w:val="006876A4"/>
    <w:rPr>
      <w:b/>
      <w:bCs/>
    </w:rPr>
  </w:style>
  <w:style w:type="paragraph" w:styleId="Tekstdymka">
    <w:name w:val="Balloon Text"/>
    <w:basedOn w:val="Normalny"/>
    <w:link w:val="TekstdymkaZnak"/>
    <w:rsid w:val="006876A4"/>
    <w:rPr>
      <w:rFonts w:ascii="Segoe UI" w:hAnsi="Segoe UI" w:cs="Segoe UI"/>
      <w:sz w:val="18"/>
      <w:szCs w:val="18"/>
    </w:rPr>
  </w:style>
  <w:style w:type="character" w:customStyle="1" w:styleId="TekstdymkaZnak">
    <w:name w:val="Tekst dymka Znak"/>
    <w:basedOn w:val="Domylnaczcionkaakapitu"/>
    <w:link w:val="Tekstdymka"/>
    <w:rsid w:val="006876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BO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39</Pages>
  <Words>12219</Words>
  <Characters>77199</Characters>
  <Application>Microsoft Office Word</Application>
  <DocSecurity>0</DocSecurity>
  <Lines>643</Lines>
  <Paragraphs>178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Marta Boguslawska</dc:creator>
  <cp:keywords/>
  <cp:lastModifiedBy>Marta Bogusławska</cp:lastModifiedBy>
  <cp:revision>2</cp:revision>
  <cp:lastPrinted>2021-01-19T09:24:00Z</cp:lastPrinted>
  <dcterms:created xsi:type="dcterms:W3CDTF">2021-01-20T12:01:00Z</dcterms:created>
  <dcterms:modified xsi:type="dcterms:W3CDTF">2021-01-20T12:01:00Z</dcterms:modified>
</cp:coreProperties>
</file>