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540405492-N-2021 z dnia 20.01.2021 r.</w:t>
      </w:r>
    </w:p>
    <w:p w:rsidR="004F01D6" w:rsidRDefault="004F01D6" w:rsidP="004F01D6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769709-N-2020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21/12/2020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4F01D6" w:rsidRDefault="004F01D6" w:rsidP="004F01D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11.01.2021,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26.01.2021,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2C0" w:rsidRDefault="00CA62C0">
      <w:r>
        <w:separator/>
      </w:r>
    </w:p>
  </w:endnote>
  <w:endnote w:type="continuationSeparator" w:id="0">
    <w:p w:rsidR="00CA62C0" w:rsidRDefault="00CA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2C0" w:rsidRDefault="00CA62C0">
      <w:r>
        <w:separator/>
      </w:r>
    </w:p>
  </w:footnote>
  <w:footnote w:type="continuationSeparator" w:id="0">
    <w:p w:rsidR="00CA62C0" w:rsidRDefault="00CA6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4F01D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4F01D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2C0"/>
    <w:rsid w:val="001B6005"/>
    <w:rsid w:val="002319A6"/>
    <w:rsid w:val="00292C4D"/>
    <w:rsid w:val="00392574"/>
    <w:rsid w:val="003E2CA9"/>
    <w:rsid w:val="003F2DC3"/>
    <w:rsid w:val="00421ADF"/>
    <w:rsid w:val="004F01D6"/>
    <w:rsid w:val="005F4C81"/>
    <w:rsid w:val="007762E7"/>
    <w:rsid w:val="007A7965"/>
    <w:rsid w:val="00824E27"/>
    <w:rsid w:val="00A36A97"/>
    <w:rsid w:val="00BB24B9"/>
    <w:rsid w:val="00BD2553"/>
    <w:rsid w:val="00BF3F7B"/>
    <w:rsid w:val="00CA62C0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5569C9EF-A884-45AD-A3B2-2DD5BF2A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4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2021-01-20T07:34:00Z</dcterms:created>
  <dcterms:modified xsi:type="dcterms:W3CDTF">2021-01-20T07:35:00Z</dcterms:modified>
</cp:coreProperties>
</file>