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Default="00BC1EB7" w:rsidP="00007727">
      <w:pPr>
        <w:jc w:val="right"/>
        <w:rPr>
          <w:b/>
          <w:bCs/>
          <w:sz w:val="24"/>
        </w:rPr>
      </w:pPr>
      <w:r w:rsidRPr="00BC1EB7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BC1EB7">
        <w:rPr>
          <w:sz w:val="24"/>
        </w:rPr>
        <w:t>2021-01-18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FC0668" w:rsidRDefault="00FC0668" w:rsidP="00173B20">
      <w:pPr>
        <w:spacing w:after="40"/>
        <w:rPr>
          <w:b/>
          <w:bCs/>
          <w:sz w:val="24"/>
        </w:rPr>
      </w:pPr>
      <w:r>
        <w:rPr>
          <w:b/>
          <w:bCs/>
          <w:sz w:val="24"/>
        </w:rPr>
        <w:t>Szpital Specjalistyczny im. S. Żeromskiego SP ZOZ w Krakowie</w:t>
      </w:r>
    </w:p>
    <w:p w:rsidR="00A80738" w:rsidRDefault="00BC1EB7" w:rsidP="00173B20">
      <w:pPr>
        <w:spacing w:after="40"/>
        <w:rPr>
          <w:b/>
          <w:bCs/>
          <w:sz w:val="24"/>
        </w:rPr>
      </w:pPr>
      <w:r w:rsidRPr="00BC1EB7">
        <w:rPr>
          <w:b/>
          <w:bCs/>
          <w:sz w:val="24"/>
        </w:rPr>
        <w:t>Sekcja Zamówień Publicznych</w:t>
      </w:r>
    </w:p>
    <w:p w:rsidR="00A80738" w:rsidRPr="00173B20" w:rsidRDefault="00BC1EB7" w:rsidP="00A80738">
      <w:pPr>
        <w:rPr>
          <w:bCs/>
          <w:sz w:val="24"/>
        </w:rPr>
      </w:pPr>
      <w:r w:rsidRPr="00BC1EB7">
        <w:rPr>
          <w:bCs/>
          <w:sz w:val="24"/>
        </w:rPr>
        <w:t>oś. Na Skarpie</w:t>
      </w:r>
      <w:r w:rsidR="00A80738" w:rsidRPr="00173B20">
        <w:rPr>
          <w:bCs/>
          <w:sz w:val="24"/>
        </w:rPr>
        <w:t xml:space="preserve"> </w:t>
      </w:r>
      <w:r w:rsidRPr="00BC1EB7">
        <w:rPr>
          <w:bCs/>
          <w:sz w:val="24"/>
        </w:rPr>
        <w:t>66</w:t>
      </w:r>
    </w:p>
    <w:p w:rsidR="00A80738" w:rsidRPr="00173B20" w:rsidRDefault="00BC1EB7" w:rsidP="00A80738">
      <w:pPr>
        <w:rPr>
          <w:bCs/>
          <w:sz w:val="24"/>
        </w:rPr>
      </w:pPr>
      <w:r w:rsidRPr="00BC1EB7">
        <w:rPr>
          <w:bCs/>
          <w:sz w:val="24"/>
        </w:rPr>
        <w:t>31-913</w:t>
      </w:r>
      <w:r w:rsidR="00A80738" w:rsidRPr="00173B20">
        <w:rPr>
          <w:bCs/>
          <w:sz w:val="24"/>
        </w:rPr>
        <w:t xml:space="preserve"> </w:t>
      </w:r>
      <w:r w:rsidRPr="00BC1EB7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C0668">
        <w:rPr>
          <w:b/>
          <w:sz w:val="24"/>
          <w:szCs w:val="24"/>
        </w:rPr>
        <w:t>S</w:t>
      </w:r>
      <w:r w:rsidR="00BC1EB7" w:rsidRPr="00BC1EB7">
        <w:rPr>
          <w:b/>
          <w:sz w:val="24"/>
          <w:szCs w:val="24"/>
        </w:rPr>
        <w:t>ZP</w:t>
      </w:r>
      <w:r w:rsidR="00FC0668">
        <w:rPr>
          <w:b/>
          <w:sz w:val="24"/>
          <w:szCs w:val="24"/>
        </w:rPr>
        <w:t>.271. 21</w:t>
      </w:r>
      <w:r w:rsidR="00BC1EB7" w:rsidRPr="00BC1EB7">
        <w:rPr>
          <w:b/>
          <w:sz w:val="24"/>
          <w:szCs w:val="24"/>
        </w:rPr>
        <w:t>/31/2020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C1EB7" w:rsidRPr="00BC1EB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BC1EB7" w:rsidP="00C659E2">
      <w:pPr>
        <w:pStyle w:val="Tekstpodstawowywcity"/>
        <w:spacing w:before="120" w:after="240"/>
        <w:ind w:firstLine="0"/>
        <w:jc w:val="center"/>
      </w:pPr>
      <w:r w:rsidRPr="00BC1EB7">
        <w:rPr>
          <w:b/>
        </w:rPr>
        <w:t xml:space="preserve">Rozbudowa i przebudowa pawilonu C1 Szpitala Specjalistycznego im. S. Żeromskiego o zewnętrzny dźwig szpitalny i wewnętrzną instalację elektryczną; budowa dla potrzeb dźwigu wewnętrznej instalacji wentylacji mechanicznej i klimatyzacji wraz z pomieszczeniem wentylatorowi; zagospodarowanie terenu: przebudowa nawierzchni utwardzonej i zewnętrznej instalacji kanalizacji ogólnospławnej; na działce nr 246/56, jedn. </w:t>
      </w:r>
      <w:proofErr w:type="spellStart"/>
      <w:r w:rsidRPr="00BC1EB7">
        <w:rPr>
          <w:b/>
        </w:rPr>
        <w:t>ewid</w:t>
      </w:r>
      <w:proofErr w:type="spellEnd"/>
      <w:r w:rsidRPr="00BC1EB7">
        <w:rPr>
          <w:b/>
        </w:rPr>
        <w:t>. 126103_9 Nowa Huta, obręb 47, Kraków; w ramach zadania pn. "Zakup sprzętu medycznego dla Szpitala Specjalistycznego im. S. Żeromskiego SP ZOZ w Krakowie umowa nr RPMP.12.01.04.-12-0601/16-XVII/110/FE/17 z dnia 29.06.2017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C1EB7" w:rsidRPr="00BC1EB7">
        <w:rPr>
          <w:sz w:val="24"/>
          <w:szCs w:val="24"/>
        </w:rPr>
        <w:t>(</w:t>
      </w:r>
      <w:proofErr w:type="spellStart"/>
      <w:r w:rsidR="00BC1EB7" w:rsidRPr="00BC1EB7">
        <w:rPr>
          <w:sz w:val="24"/>
          <w:szCs w:val="24"/>
        </w:rPr>
        <w:t>t.j</w:t>
      </w:r>
      <w:proofErr w:type="spellEnd"/>
      <w:r w:rsidR="00BC1EB7" w:rsidRPr="00BC1EB7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BC1EB7" w:rsidRPr="00BC1EB7">
        <w:rPr>
          <w:sz w:val="24"/>
          <w:szCs w:val="24"/>
        </w:rPr>
        <w:t>18/01/2021</w:t>
      </w:r>
      <w:r w:rsidR="00FF4AB1" w:rsidRPr="00FF4AB1">
        <w:rPr>
          <w:sz w:val="24"/>
          <w:szCs w:val="24"/>
        </w:rPr>
        <w:t xml:space="preserve"> o godz. </w:t>
      </w:r>
      <w:r w:rsidR="00BC1EB7" w:rsidRPr="00BC1EB7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BC1EB7" w:rsidRPr="00BC1EB7">
        <w:rPr>
          <w:sz w:val="24"/>
          <w:szCs w:val="24"/>
        </w:rPr>
        <w:t>850 000.00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p w:rsidR="00B3375B" w:rsidRDefault="00B3375B" w:rsidP="00A80738">
      <w:pPr>
        <w:spacing w:before="120" w:after="120"/>
        <w:jc w:val="both"/>
        <w:rPr>
          <w:sz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559"/>
        <w:gridCol w:w="1559"/>
        <w:gridCol w:w="992"/>
      </w:tblGrid>
      <w:tr w:rsidR="0069085C" w:rsidRPr="00493F8C" w:rsidTr="00B3375B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C1EB7" w:rsidRPr="00493F8C" w:rsidTr="00B3375B">
        <w:tc>
          <w:tcPr>
            <w:tcW w:w="706" w:type="dxa"/>
            <w:shd w:val="clear" w:color="auto" w:fill="auto"/>
            <w:vAlign w:val="center"/>
          </w:tcPr>
          <w:p w:rsidR="00BC1EB7" w:rsidRPr="00490DC0" w:rsidRDefault="00BC1EB7" w:rsidP="00792A63">
            <w:pPr>
              <w:spacing w:before="120" w:after="120"/>
              <w:jc w:val="center"/>
            </w:pPr>
            <w:r w:rsidRPr="00BC1EB7">
              <w:t>1</w:t>
            </w:r>
          </w:p>
        </w:tc>
        <w:tc>
          <w:tcPr>
            <w:tcW w:w="2696" w:type="dxa"/>
            <w:shd w:val="clear" w:color="auto" w:fill="auto"/>
          </w:tcPr>
          <w:p w:rsidR="00BC1EB7" w:rsidRPr="00490DC0" w:rsidRDefault="00BC1EB7" w:rsidP="00792A63">
            <w:pPr>
              <w:spacing w:before="40"/>
            </w:pPr>
            <w:proofErr w:type="spellStart"/>
            <w:r w:rsidRPr="00BC1EB7">
              <w:t>Intero</w:t>
            </w:r>
            <w:proofErr w:type="spellEnd"/>
            <w:r w:rsidRPr="00BC1EB7">
              <w:t xml:space="preserve"> Serwis Sp. z o.o.</w:t>
            </w:r>
          </w:p>
          <w:p w:rsidR="00BC1EB7" w:rsidRPr="00490DC0" w:rsidRDefault="00BC1EB7" w:rsidP="00792A63">
            <w:r w:rsidRPr="00BC1EB7">
              <w:t xml:space="preserve"> Gustawa Daniłowskiego</w:t>
            </w:r>
            <w:r w:rsidRPr="00490DC0">
              <w:t xml:space="preserve"> </w:t>
            </w:r>
            <w:r w:rsidRPr="00BC1EB7">
              <w:t>6/76</w:t>
            </w:r>
            <w:r w:rsidRPr="00490DC0">
              <w:t xml:space="preserve"> </w:t>
            </w:r>
          </w:p>
          <w:p w:rsidR="00BC1EB7" w:rsidRPr="00490DC0" w:rsidRDefault="00BC1EB7" w:rsidP="00792A63">
            <w:pPr>
              <w:spacing w:after="40"/>
              <w:jc w:val="both"/>
            </w:pPr>
            <w:r w:rsidRPr="00BC1EB7">
              <w:t>01-833</w:t>
            </w:r>
            <w:r w:rsidRPr="00490DC0">
              <w:t xml:space="preserve"> </w:t>
            </w:r>
            <w:r w:rsidRPr="00BC1EB7">
              <w:t>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C1EB7" w:rsidRPr="00490DC0" w:rsidRDefault="00BC1EB7" w:rsidP="00792A63">
            <w:pPr>
              <w:spacing w:before="120" w:after="120"/>
              <w:jc w:val="both"/>
            </w:pPr>
            <w:r w:rsidRPr="00BC1EB7">
              <w:t>1 099 000.00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C1EB7" w:rsidRPr="00490DC0" w:rsidRDefault="00BC1EB7" w:rsidP="00792A63">
            <w:pPr>
              <w:spacing w:before="120" w:after="120"/>
              <w:jc w:val="both"/>
            </w:pPr>
            <w:r w:rsidRPr="00BC1EB7">
              <w:t xml:space="preserve">4 </w:t>
            </w:r>
            <w:r w:rsidR="00FC0668" w:rsidRPr="00BC1EB7">
              <w:t>miesiące</w:t>
            </w:r>
            <w:r w:rsidRPr="00BC1EB7">
              <w:t xml:space="preserve"> od daty zawarcia umowy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C1EB7" w:rsidRPr="00490DC0" w:rsidRDefault="00BC1EB7" w:rsidP="00792A63">
            <w:pPr>
              <w:spacing w:before="120" w:after="120"/>
              <w:jc w:val="both"/>
            </w:pPr>
            <w:r w:rsidRPr="00BC1EB7">
              <w:t>36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1EB7" w:rsidRPr="00490DC0" w:rsidRDefault="00BC1EB7" w:rsidP="00792A63">
            <w:pPr>
              <w:spacing w:before="120" w:after="120"/>
              <w:jc w:val="both"/>
            </w:pPr>
            <w:r w:rsidRPr="00BC1EB7">
              <w:t>60 dni</w:t>
            </w:r>
          </w:p>
        </w:tc>
      </w:tr>
      <w:tr w:rsidR="00BC1EB7" w:rsidRPr="00493F8C" w:rsidTr="00B3375B">
        <w:tc>
          <w:tcPr>
            <w:tcW w:w="706" w:type="dxa"/>
            <w:shd w:val="clear" w:color="auto" w:fill="auto"/>
            <w:vAlign w:val="center"/>
          </w:tcPr>
          <w:p w:rsidR="00BC1EB7" w:rsidRPr="00490DC0" w:rsidRDefault="00BC1EB7" w:rsidP="00792A63">
            <w:pPr>
              <w:spacing w:before="120" w:after="120"/>
              <w:jc w:val="center"/>
            </w:pPr>
            <w:r w:rsidRPr="00BC1EB7">
              <w:t>2</w:t>
            </w:r>
          </w:p>
        </w:tc>
        <w:tc>
          <w:tcPr>
            <w:tcW w:w="2696" w:type="dxa"/>
            <w:shd w:val="clear" w:color="auto" w:fill="auto"/>
          </w:tcPr>
          <w:p w:rsidR="00BC1EB7" w:rsidRPr="00490DC0" w:rsidRDefault="00BC1EB7" w:rsidP="00792A63">
            <w:pPr>
              <w:spacing w:before="40"/>
            </w:pPr>
            <w:proofErr w:type="spellStart"/>
            <w:r w:rsidRPr="00BC1EB7">
              <w:t>Inare</w:t>
            </w:r>
            <w:proofErr w:type="spellEnd"/>
            <w:r w:rsidRPr="00BC1EB7">
              <w:t xml:space="preserve"> Sp. z o.o. </w:t>
            </w:r>
            <w:proofErr w:type="spellStart"/>
            <w:r w:rsidRPr="00BC1EB7">
              <w:t>S</w:t>
            </w:r>
            <w:r w:rsidR="00FC0668">
              <w:t>p</w:t>
            </w:r>
            <w:r w:rsidRPr="00BC1EB7">
              <w:t>.K</w:t>
            </w:r>
            <w:proofErr w:type="spellEnd"/>
            <w:r w:rsidRPr="00BC1EB7">
              <w:t>.</w:t>
            </w:r>
          </w:p>
          <w:p w:rsidR="00BC1EB7" w:rsidRPr="00490DC0" w:rsidRDefault="00BC1EB7" w:rsidP="00792A63">
            <w:r w:rsidRPr="00BC1EB7">
              <w:t>Łabędzia</w:t>
            </w:r>
            <w:r w:rsidRPr="00490DC0">
              <w:t xml:space="preserve"> </w:t>
            </w:r>
            <w:r w:rsidRPr="00BC1EB7">
              <w:t>9/---</w:t>
            </w:r>
            <w:r w:rsidRPr="00490DC0">
              <w:t xml:space="preserve"> </w:t>
            </w:r>
          </w:p>
          <w:p w:rsidR="00BC1EB7" w:rsidRPr="00490DC0" w:rsidRDefault="00BC1EB7" w:rsidP="00792A63">
            <w:pPr>
              <w:spacing w:after="40"/>
              <w:jc w:val="both"/>
            </w:pPr>
            <w:r w:rsidRPr="00BC1EB7">
              <w:t>30-651</w:t>
            </w:r>
            <w:r w:rsidRPr="00490DC0">
              <w:t xml:space="preserve"> </w:t>
            </w:r>
            <w:r w:rsidRPr="00BC1EB7"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C1EB7" w:rsidRPr="00490DC0" w:rsidRDefault="00BC1EB7" w:rsidP="00792A63">
            <w:pPr>
              <w:spacing w:before="120" w:after="120"/>
              <w:jc w:val="both"/>
            </w:pPr>
            <w:r w:rsidRPr="00BC1EB7">
              <w:t>1 116 993.85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C1EB7" w:rsidRPr="00490DC0" w:rsidRDefault="00BC1EB7" w:rsidP="00792A63">
            <w:pPr>
              <w:spacing w:before="120" w:after="120"/>
              <w:jc w:val="both"/>
            </w:pPr>
            <w:r w:rsidRPr="00BC1EB7">
              <w:t xml:space="preserve">4  </w:t>
            </w:r>
            <w:r w:rsidR="00FC0668" w:rsidRPr="00BC1EB7">
              <w:t>miesiące</w:t>
            </w:r>
            <w:r w:rsidRPr="00BC1EB7">
              <w:t xml:space="preserve"> od daty zawarcia umowy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C1EB7" w:rsidRPr="00490DC0" w:rsidRDefault="00BC1EB7" w:rsidP="00792A63">
            <w:pPr>
              <w:spacing w:before="120" w:after="120"/>
              <w:jc w:val="both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C1EB7" w:rsidRPr="00490DC0" w:rsidRDefault="00BC1EB7" w:rsidP="00792A63">
            <w:pPr>
              <w:spacing w:before="120" w:after="120"/>
              <w:jc w:val="both"/>
            </w:pPr>
            <w:r w:rsidRPr="00BC1EB7">
              <w:t>60 dni</w:t>
            </w:r>
          </w:p>
        </w:tc>
      </w:tr>
      <w:tr w:rsidR="00BC1EB7" w:rsidRPr="00493F8C" w:rsidTr="00B3375B">
        <w:tc>
          <w:tcPr>
            <w:tcW w:w="706" w:type="dxa"/>
            <w:shd w:val="clear" w:color="auto" w:fill="auto"/>
            <w:vAlign w:val="center"/>
          </w:tcPr>
          <w:p w:rsidR="00BC1EB7" w:rsidRPr="00490DC0" w:rsidRDefault="00BC1EB7" w:rsidP="00792A63">
            <w:pPr>
              <w:spacing w:before="120" w:after="120"/>
              <w:jc w:val="center"/>
            </w:pPr>
            <w:r w:rsidRPr="00BC1EB7">
              <w:t>3</w:t>
            </w:r>
          </w:p>
        </w:tc>
        <w:tc>
          <w:tcPr>
            <w:tcW w:w="2696" w:type="dxa"/>
            <w:shd w:val="clear" w:color="auto" w:fill="auto"/>
          </w:tcPr>
          <w:p w:rsidR="00BC1EB7" w:rsidRPr="00490DC0" w:rsidRDefault="00FC0668" w:rsidP="00792A63">
            <w:pPr>
              <w:spacing w:before="40"/>
            </w:pPr>
            <w:r>
              <w:t xml:space="preserve">Konsorcjum Firm: </w:t>
            </w:r>
            <w:proofErr w:type="spellStart"/>
            <w:r w:rsidR="00BC1EB7" w:rsidRPr="00BC1EB7">
              <w:t>Stambud</w:t>
            </w:r>
            <w:proofErr w:type="spellEnd"/>
            <w:r w:rsidR="00BC1EB7" w:rsidRPr="00BC1EB7">
              <w:t xml:space="preserve"> Sp. z o.o.</w:t>
            </w:r>
          </w:p>
          <w:p w:rsidR="00BC1EB7" w:rsidRPr="00490DC0" w:rsidRDefault="00BC1EB7" w:rsidP="00792A63">
            <w:r w:rsidRPr="00BC1EB7">
              <w:t>Św. Wojciecha</w:t>
            </w:r>
            <w:r w:rsidRPr="00490DC0">
              <w:t xml:space="preserve"> </w:t>
            </w:r>
            <w:r w:rsidRPr="00BC1EB7">
              <w:t>89</w:t>
            </w:r>
            <w:r w:rsidRPr="00490DC0">
              <w:t xml:space="preserve"> </w:t>
            </w:r>
          </w:p>
          <w:p w:rsidR="00BC1EB7" w:rsidRDefault="00BC1EB7" w:rsidP="00792A63">
            <w:pPr>
              <w:spacing w:after="40"/>
              <w:jc w:val="both"/>
            </w:pPr>
            <w:r w:rsidRPr="00BC1EB7">
              <w:t>32-085</w:t>
            </w:r>
            <w:r w:rsidRPr="00490DC0">
              <w:t xml:space="preserve"> </w:t>
            </w:r>
            <w:r w:rsidRPr="00BC1EB7">
              <w:t>Modlnica</w:t>
            </w:r>
          </w:p>
          <w:p w:rsidR="00B3375B" w:rsidRDefault="00B3375B" w:rsidP="00792A63">
            <w:pPr>
              <w:spacing w:after="40"/>
              <w:jc w:val="both"/>
            </w:pPr>
            <w:bookmarkStart w:id="0" w:name="_GoBack"/>
            <w:bookmarkEnd w:id="0"/>
          </w:p>
          <w:p w:rsidR="00FC0668" w:rsidRDefault="00FC0668" w:rsidP="00792A63">
            <w:pPr>
              <w:spacing w:after="40"/>
              <w:jc w:val="both"/>
            </w:pPr>
            <w:r>
              <w:t xml:space="preserve">Partner 2K- Budownictwo  </w:t>
            </w:r>
            <w:proofErr w:type="spellStart"/>
            <w:r>
              <w:t>sp.z</w:t>
            </w:r>
            <w:proofErr w:type="spellEnd"/>
            <w:r>
              <w:t xml:space="preserve"> o.o., Sp. k. </w:t>
            </w:r>
          </w:p>
          <w:p w:rsidR="00FC0668" w:rsidRPr="00490DC0" w:rsidRDefault="00FC0668" w:rsidP="00FC0668">
            <w:r w:rsidRPr="00BC1EB7">
              <w:t>Św. Wojciecha</w:t>
            </w:r>
            <w:r w:rsidRPr="00490DC0">
              <w:t xml:space="preserve"> </w:t>
            </w:r>
            <w:r w:rsidRPr="00BC1EB7">
              <w:t>89</w:t>
            </w:r>
            <w:r w:rsidRPr="00490DC0">
              <w:t xml:space="preserve"> </w:t>
            </w:r>
          </w:p>
          <w:p w:rsidR="00FC0668" w:rsidRDefault="00FC0668" w:rsidP="00FC0668">
            <w:pPr>
              <w:spacing w:after="40"/>
              <w:jc w:val="both"/>
            </w:pPr>
            <w:r w:rsidRPr="00BC1EB7">
              <w:t>32-085</w:t>
            </w:r>
            <w:r w:rsidRPr="00490DC0">
              <w:t xml:space="preserve"> </w:t>
            </w:r>
            <w:r w:rsidRPr="00BC1EB7">
              <w:t>Modlnica</w:t>
            </w:r>
          </w:p>
          <w:p w:rsidR="00FC0668" w:rsidRPr="00490DC0" w:rsidRDefault="00FC0668" w:rsidP="00792A63">
            <w:pPr>
              <w:spacing w:after="40"/>
              <w:jc w:val="both"/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BC1EB7" w:rsidRPr="00490DC0" w:rsidRDefault="00BC1EB7" w:rsidP="00792A63">
            <w:pPr>
              <w:spacing w:before="120" w:after="120"/>
              <w:jc w:val="both"/>
            </w:pPr>
            <w:r w:rsidRPr="00BC1EB7">
              <w:lastRenderedPageBreak/>
              <w:t>977 818.77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C1EB7" w:rsidRPr="00490DC0" w:rsidRDefault="00BC1EB7" w:rsidP="00792A63">
            <w:pPr>
              <w:spacing w:before="120" w:after="120"/>
              <w:jc w:val="both"/>
            </w:pPr>
            <w:r w:rsidRPr="00BC1EB7">
              <w:t xml:space="preserve">4  </w:t>
            </w:r>
            <w:r w:rsidR="00FC0668" w:rsidRPr="00BC1EB7">
              <w:t>miesiące</w:t>
            </w:r>
            <w:r w:rsidRPr="00BC1EB7">
              <w:t xml:space="preserve"> od daty zawarcia umowy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C1EB7" w:rsidRPr="00490DC0" w:rsidRDefault="00BC1EB7" w:rsidP="00792A63">
            <w:pPr>
              <w:spacing w:before="120" w:after="120"/>
              <w:jc w:val="both"/>
            </w:pPr>
            <w:r w:rsidRPr="00BC1EB7">
              <w:t>36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1EB7" w:rsidRPr="00490DC0" w:rsidRDefault="00BC1EB7" w:rsidP="00792A63">
            <w:pPr>
              <w:spacing w:before="120" w:after="120"/>
              <w:jc w:val="both"/>
            </w:pPr>
            <w:r w:rsidRPr="00BC1EB7">
              <w:t>60 dni</w:t>
            </w:r>
          </w:p>
        </w:tc>
      </w:tr>
      <w:tr w:rsidR="00BC1EB7" w:rsidRPr="00493F8C" w:rsidTr="00B3375B">
        <w:tc>
          <w:tcPr>
            <w:tcW w:w="706" w:type="dxa"/>
            <w:shd w:val="clear" w:color="auto" w:fill="auto"/>
            <w:vAlign w:val="center"/>
          </w:tcPr>
          <w:p w:rsidR="00BC1EB7" w:rsidRPr="00490DC0" w:rsidRDefault="00BC1EB7" w:rsidP="00792A63">
            <w:pPr>
              <w:spacing w:before="120" w:after="120"/>
              <w:jc w:val="center"/>
            </w:pPr>
            <w:r w:rsidRPr="00BC1EB7">
              <w:t>4</w:t>
            </w:r>
          </w:p>
        </w:tc>
        <w:tc>
          <w:tcPr>
            <w:tcW w:w="2696" w:type="dxa"/>
            <w:shd w:val="clear" w:color="auto" w:fill="auto"/>
          </w:tcPr>
          <w:p w:rsidR="00BC1EB7" w:rsidRPr="00490DC0" w:rsidRDefault="00BC1EB7" w:rsidP="00792A63">
            <w:pPr>
              <w:spacing w:before="40"/>
            </w:pPr>
            <w:r w:rsidRPr="00BC1EB7">
              <w:t xml:space="preserve">DES Henryk </w:t>
            </w:r>
            <w:proofErr w:type="spellStart"/>
            <w:r w:rsidRPr="00BC1EB7">
              <w:t>Dowgier</w:t>
            </w:r>
            <w:proofErr w:type="spellEnd"/>
            <w:r w:rsidRPr="00BC1EB7">
              <w:t xml:space="preserve">, Anna </w:t>
            </w:r>
            <w:proofErr w:type="spellStart"/>
            <w:r w:rsidRPr="00BC1EB7">
              <w:t>Dowgier</w:t>
            </w:r>
            <w:proofErr w:type="spellEnd"/>
            <w:r w:rsidRPr="00BC1EB7">
              <w:t xml:space="preserve"> </w:t>
            </w:r>
            <w:proofErr w:type="spellStart"/>
            <w:r w:rsidRPr="00BC1EB7">
              <w:t>Sp.j</w:t>
            </w:r>
            <w:proofErr w:type="spellEnd"/>
            <w:r w:rsidRPr="00BC1EB7">
              <w:t>.</w:t>
            </w:r>
          </w:p>
          <w:p w:rsidR="00BC1EB7" w:rsidRPr="00490DC0" w:rsidRDefault="00BC1EB7" w:rsidP="00792A63">
            <w:r w:rsidRPr="00BC1EB7">
              <w:t>ul. Kronikarza Galla</w:t>
            </w:r>
            <w:r w:rsidRPr="00490DC0">
              <w:t xml:space="preserve"> </w:t>
            </w:r>
            <w:r w:rsidRPr="00BC1EB7">
              <w:t>5/1</w:t>
            </w:r>
            <w:r w:rsidRPr="00490DC0">
              <w:t xml:space="preserve"> </w:t>
            </w:r>
          </w:p>
          <w:p w:rsidR="00BC1EB7" w:rsidRPr="00490DC0" w:rsidRDefault="00BC1EB7" w:rsidP="00792A63">
            <w:pPr>
              <w:spacing w:after="40"/>
              <w:jc w:val="both"/>
            </w:pPr>
            <w:r w:rsidRPr="00BC1EB7">
              <w:t>30-053</w:t>
            </w:r>
            <w:r w:rsidRPr="00490DC0">
              <w:t xml:space="preserve"> </w:t>
            </w:r>
            <w:r w:rsidRPr="00BC1EB7"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C1EB7" w:rsidRPr="00490DC0" w:rsidRDefault="00BC1EB7" w:rsidP="00792A63">
            <w:pPr>
              <w:spacing w:before="120" w:after="120"/>
              <w:jc w:val="both"/>
            </w:pPr>
            <w:r w:rsidRPr="00BC1EB7">
              <w:t>889 899.99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C1EB7" w:rsidRPr="00490DC0" w:rsidRDefault="00BC1EB7" w:rsidP="00792A63">
            <w:pPr>
              <w:spacing w:before="120" w:after="120"/>
              <w:jc w:val="both"/>
            </w:pPr>
            <w:r w:rsidRPr="00BC1EB7">
              <w:t xml:space="preserve">4  </w:t>
            </w:r>
            <w:r w:rsidR="00FC0668" w:rsidRPr="00BC1EB7">
              <w:t>miesiące</w:t>
            </w:r>
            <w:r w:rsidRPr="00BC1EB7">
              <w:t xml:space="preserve"> od daty zawarcia umowy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C1EB7" w:rsidRPr="00490DC0" w:rsidRDefault="00BC1EB7" w:rsidP="00792A63">
            <w:pPr>
              <w:spacing w:before="120" w:after="120"/>
              <w:jc w:val="both"/>
            </w:pPr>
            <w:r w:rsidRPr="00BC1EB7">
              <w:t>36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1EB7" w:rsidRPr="00490DC0" w:rsidRDefault="00BC1EB7" w:rsidP="00792A63">
            <w:pPr>
              <w:spacing w:before="120" w:after="120"/>
              <w:jc w:val="both"/>
            </w:pPr>
            <w:r w:rsidRPr="00BC1EB7">
              <w:t>60 dni</w:t>
            </w:r>
          </w:p>
        </w:tc>
      </w:tr>
      <w:tr w:rsidR="00BC1EB7" w:rsidRPr="00493F8C" w:rsidTr="00B3375B">
        <w:tc>
          <w:tcPr>
            <w:tcW w:w="706" w:type="dxa"/>
            <w:shd w:val="clear" w:color="auto" w:fill="auto"/>
            <w:vAlign w:val="center"/>
          </w:tcPr>
          <w:p w:rsidR="00BC1EB7" w:rsidRPr="00490DC0" w:rsidRDefault="00BC1EB7" w:rsidP="00792A63">
            <w:pPr>
              <w:spacing w:before="120" w:after="120"/>
              <w:jc w:val="center"/>
            </w:pPr>
            <w:r w:rsidRPr="00BC1EB7">
              <w:t>5</w:t>
            </w:r>
          </w:p>
        </w:tc>
        <w:tc>
          <w:tcPr>
            <w:tcW w:w="2696" w:type="dxa"/>
            <w:shd w:val="clear" w:color="auto" w:fill="auto"/>
          </w:tcPr>
          <w:p w:rsidR="00BC1EB7" w:rsidRPr="00490DC0" w:rsidRDefault="00BC1EB7" w:rsidP="00792A63">
            <w:pPr>
              <w:spacing w:before="40"/>
            </w:pPr>
            <w:r w:rsidRPr="00BC1EB7">
              <w:t>JTB Spółka z o.o.</w:t>
            </w:r>
          </w:p>
          <w:p w:rsidR="00BC1EB7" w:rsidRPr="00490DC0" w:rsidRDefault="00BC1EB7" w:rsidP="00792A63">
            <w:r w:rsidRPr="00BC1EB7">
              <w:t>ul. Szymbark</w:t>
            </w:r>
            <w:r w:rsidRPr="00490DC0">
              <w:t xml:space="preserve"> </w:t>
            </w:r>
            <w:r w:rsidRPr="00BC1EB7">
              <w:t>434</w:t>
            </w:r>
            <w:r w:rsidRPr="00490DC0">
              <w:t xml:space="preserve"> </w:t>
            </w:r>
          </w:p>
          <w:p w:rsidR="00BC1EB7" w:rsidRPr="00490DC0" w:rsidRDefault="00BC1EB7" w:rsidP="00792A63">
            <w:pPr>
              <w:spacing w:after="40"/>
              <w:jc w:val="both"/>
            </w:pPr>
            <w:r w:rsidRPr="00BC1EB7">
              <w:t>38-311</w:t>
            </w:r>
            <w:r w:rsidRPr="00490DC0">
              <w:t xml:space="preserve"> </w:t>
            </w:r>
            <w:r w:rsidRPr="00BC1EB7">
              <w:t>Szymbark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C1EB7" w:rsidRPr="00490DC0" w:rsidRDefault="00BC1EB7" w:rsidP="00792A63">
            <w:pPr>
              <w:spacing w:before="120" w:after="120"/>
              <w:jc w:val="both"/>
            </w:pPr>
            <w:r w:rsidRPr="00BC1EB7">
              <w:t>1 126 163.87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C1EB7" w:rsidRPr="00490DC0" w:rsidRDefault="00BC1EB7" w:rsidP="00792A63">
            <w:pPr>
              <w:spacing w:before="120" w:after="120"/>
              <w:jc w:val="both"/>
            </w:pPr>
            <w:r w:rsidRPr="00BC1EB7">
              <w:t xml:space="preserve">4  </w:t>
            </w:r>
            <w:r w:rsidR="00FC0668" w:rsidRPr="00BC1EB7">
              <w:t>miesiące</w:t>
            </w:r>
            <w:r w:rsidRPr="00BC1EB7">
              <w:t xml:space="preserve"> od daty zawarcia umowy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C1EB7" w:rsidRPr="00490DC0" w:rsidRDefault="00BC1EB7" w:rsidP="00792A63">
            <w:pPr>
              <w:spacing w:before="120" w:after="120"/>
              <w:jc w:val="both"/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C1EB7" w:rsidRPr="00490DC0" w:rsidRDefault="00BC1EB7" w:rsidP="00792A63">
            <w:pPr>
              <w:spacing w:before="120" w:after="120"/>
              <w:jc w:val="both"/>
            </w:pPr>
            <w:r w:rsidRPr="00BC1EB7">
              <w:t>60 dni</w:t>
            </w:r>
          </w:p>
        </w:tc>
      </w:tr>
      <w:tr w:rsidR="00BC1EB7" w:rsidRPr="00493F8C" w:rsidTr="00B3375B">
        <w:tc>
          <w:tcPr>
            <w:tcW w:w="706" w:type="dxa"/>
            <w:shd w:val="clear" w:color="auto" w:fill="auto"/>
            <w:vAlign w:val="center"/>
          </w:tcPr>
          <w:p w:rsidR="00BC1EB7" w:rsidRPr="00490DC0" w:rsidRDefault="00BC1EB7" w:rsidP="00792A63">
            <w:pPr>
              <w:spacing w:before="120" w:after="120"/>
              <w:jc w:val="center"/>
            </w:pPr>
            <w:r w:rsidRPr="00BC1EB7">
              <w:t>6</w:t>
            </w:r>
          </w:p>
        </w:tc>
        <w:tc>
          <w:tcPr>
            <w:tcW w:w="2696" w:type="dxa"/>
            <w:shd w:val="clear" w:color="auto" w:fill="auto"/>
          </w:tcPr>
          <w:p w:rsidR="00BC1EB7" w:rsidRPr="00490DC0" w:rsidRDefault="00BC1EB7" w:rsidP="00792A63">
            <w:pPr>
              <w:spacing w:before="40"/>
            </w:pPr>
            <w:r w:rsidRPr="00BC1EB7">
              <w:t>MEGABUD, PRO-7,AKOTERM,BUD-KOMP (lider: Przedsiębiorstwo Budowlane MEGABUD w spadku Janusz Soczówka )</w:t>
            </w:r>
          </w:p>
          <w:p w:rsidR="00BC1EB7" w:rsidRPr="00490DC0" w:rsidRDefault="00BC1EB7" w:rsidP="00792A63">
            <w:proofErr w:type="spellStart"/>
            <w:r w:rsidRPr="00BC1EB7">
              <w:t>Friedleina</w:t>
            </w:r>
            <w:proofErr w:type="spellEnd"/>
            <w:r w:rsidRPr="00490DC0">
              <w:t xml:space="preserve"> </w:t>
            </w:r>
            <w:r w:rsidRPr="00BC1EB7">
              <w:t>4-6</w:t>
            </w:r>
            <w:r w:rsidRPr="00490DC0">
              <w:t xml:space="preserve"> </w:t>
            </w:r>
          </w:p>
          <w:p w:rsidR="00BC1EB7" w:rsidRPr="00490DC0" w:rsidRDefault="00BC1EB7" w:rsidP="00792A63">
            <w:pPr>
              <w:spacing w:after="40"/>
              <w:jc w:val="both"/>
            </w:pPr>
            <w:r w:rsidRPr="00BC1EB7">
              <w:t>30-009</w:t>
            </w:r>
            <w:r w:rsidRPr="00490DC0">
              <w:t xml:space="preserve"> </w:t>
            </w:r>
            <w:r w:rsidRPr="00BC1EB7"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C1EB7" w:rsidRPr="00490DC0" w:rsidRDefault="00BC1EB7" w:rsidP="00792A63">
            <w:pPr>
              <w:spacing w:before="120" w:after="120"/>
              <w:jc w:val="both"/>
            </w:pPr>
            <w:r w:rsidRPr="00BC1EB7">
              <w:t>888 908.86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C1EB7" w:rsidRPr="00490DC0" w:rsidRDefault="00BC1EB7" w:rsidP="00792A63">
            <w:pPr>
              <w:spacing w:before="120" w:after="120"/>
              <w:jc w:val="both"/>
            </w:pPr>
            <w:r w:rsidRPr="00BC1EB7">
              <w:t xml:space="preserve">4  </w:t>
            </w:r>
            <w:r w:rsidR="00FC0668" w:rsidRPr="00BC1EB7">
              <w:t>miesiące</w:t>
            </w:r>
            <w:r w:rsidRPr="00BC1EB7">
              <w:t xml:space="preserve"> od daty zawarcia umowy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C1EB7" w:rsidRPr="00490DC0" w:rsidRDefault="00BC1EB7" w:rsidP="00792A63">
            <w:pPr>
              <w:spacing w:before="120" w:after="120"/>
              <w:jc w:val="both"/>
            </w:pPr>
            <w:r w:rsidRPr="00BC1EB7">
              <w:t>36 miesięcy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C1EB7" w:rsidRPr="00490DC0" w:rsidRDefault="00BC1EB7" w:rsidP="00792A63">
            <w:pPr>
              <w:spacing w:before="120" w:after="120"/>
              <w:jc w:val="both"/>
            </w:pPr>
            <w:r w:rsidRPr="00BC1EB7">
              <w:t>60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sectPr w:rsidR="00A807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19A0" w:rsidRDefault="007A19A0">
      <w:r>
        <w:separator/>
      </w:r>
    </w:p>
  </w:endnote>
  <w:endnote w:type="continuationSeparator" w:id="0">
    <w:p w:rsidR="007A19A0" w:rsidRDefault="007A1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7A19A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1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19A0" w:rsidRDefault="007A19A0">
      <w:r>
        <w:separator/>
      </w:r>
    </w:p>
  </w:footnote>
  <w:footnote w:type="continuationSeparator" w:id="0">
    <w:p w:rsidR="007A19A0" w:rsidRDefault="007A19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1EB7" w:rsidRDefault="00BC1E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1EB7" w:rsidRDefault="00BC1E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1EB7" w:rsidRDefault="00BC1E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71B8"/>
    <w:rsid w:val="00007727"/>
    <w:rsid w:val="00017720"/>
    <w:rsid w:val="00035488"/>
    <w:rsid w:val="000D7F25"/>
    <w:rsid w:val="000E00E5"/>
    <w:rsid w:val="00173B20"/>
    <w:rsid w:val="001C69FF"/>
    <w:rsid w:val="0023318D"/>
    <w:rsid w:val="002F73B1"/>
    <w:rsid w:val="003D72FD"/>
    <w:rsid w:val="00423179"/>
    <w:rsid w:val="00490DC0"/>
    <w:rsid w:val="00493F8C"/>
    <w:rsid w:val="004C7E9B"/>
    <w:rsid w:val="0069085C"/>
    <w:rsid w:val="006D71B8"/>
    <w:rsid w:val="007A19A0"/>
    <w:rsid w:val="00843263"/>
    <w:rsid w:val="00861E75"/>
    <w:rsid w:val="009D19BD"/>
    <w:rsid w:val="009F189D"/>
    <w:rsid w:val="00A80738"/>
    <w:rsid w:val="00B3375B"/>
    <w:rsid w:val="00BC1EB7"/>
    <w:rsid w:val="00C236D3"/>
    <w:rsid w:val="00C659E2"/>
    <w:rsid w:val="00CB0802"/>
    <w:rsid w:val="00D7128F"/>
    <w:rsid w:val="00D71BB1"/>
    <w:rsid w:val="00EA3476"/>
    <w:rsid w:val="00F95C33"/>
    <w:rsid w:val="00FC066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E6A1381"/>
  <w15:chartTrackingRefBased/>
  <w15:docId w15:val="{843B44CC-229C-4D77-8750-9C70EC187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347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5</cp:revision>
  <cp:lastPrinted>2021-01-18T13:43:00Z</cp:lastPrinted>
  <dcterms:created xsi:type="dcterms:W3CDTF">2021-01-18T13:35:00Z</dcterms:created>
  <dcterms:modified xsi:type="dcterms:W3CDTF">2021-01-19T07:55:00Z</dcterms:modified>
</cp:coreProperties>
</file>