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2E9D2C" w14:textId="77777777" w:rsidR="00007727" w:rsidRPr="00EB713D" w:rsidRDefault="00F051DC" w:rsidP="00007727">
      <w:pPr>
        <w:jc w:val="right"/>
        <w:rPr>
          <w:b/>
          <w:bCs/>
        </w:rPr>
      </w:pPr>
      <w:r w:rsidRPr="00EB713D">
        <w:t>Niepołomice</w:t>
      </w:r>
      <w:r w:rsidR="00007727" w:rsidRPr="00EB713D">
        <w:t xml:space="preserve"> dnia: </w:t>
      </w:r>
      <w:r w:rsidRPr="00EB713D">
        <w:t>2021-01-12</w:t>
      </w:r>
    </w:p>
    <w:p w14:paraId="22505A15" w14:textId="77777777" w:rsidR="00007727" w:rsidRPr="00EB713D" w:rsidRDefault="00007727" w:rsidP="00A80738">
      <w:pPr>
        <w:rPr>
          <w:b/>
          <w:bCs/>
        </w:rPr>
      </w:pPr>
    </w:p>
    <w:p w14:paraId="7F9C9AD6" w14:textId="77777777" w:rsidR="00007727" w:rsidRPr="00EB713D" w:rsidRDefault="00007727" w:rsidP="00A80738">
      <w:pPr>
        <w:rPr>
          <w:b/>
          <w:bCs/>
        </w:rPr>
      </w:pPr>
    </w:p>
    <w:p w14:paraId="35ED0153" w14:textId="77777777" w:rsidR="00A80738" w:rsidRPr="00EB713D" w:rsidRDefault="00F051DC" w:rsidP="00173B20">
      <w:pPr>
        <w:spacing w:after="40"/>
        <w:rPr>
          <w:b/>
          <w:bCs/>
        </w:rPr>
      </w:pPr>
      <w:r w:rsidRPr="00EB713D">
        <w:rPr>
          <w:b/>
          <w:bCs/>
        </w:rPr>
        <w:t>Muzeum Niepołomickie w Niepołomicach</w:t>
      </w:r>
    </w:p>
    <w:p w14:paraId="6058911C" w14:textId="25334280" w:rsidR="00A80738" w:rsidRPr="00EB713D" w:rsidRDefault="00EB713D" w:rsidP="00A80738">
      <w:pPr>
        <w:rPr>
          <w:bCs/>
        </w:rPr>
      </w:pPr>
      <w:r>
        <w:rPr>
          <w:bCs/>
        </w:rPr>
        <w:t xml:space="preserve">Ul. </w:t>
      </w:r>
      <w:r w:rsidR="00F051DC" w:rsidRPr="00EB713D">
        <w:rPr>
          <w:bCs/>
        </w:rPr>
        <w:t>Zamkowa</w:t>
      </w:r>
      <w:r w:rsidR="00A80738" w:rsidRPr="00EB713D">
        <w:rPr>
          <w:bCs/>
        </w:rPr>
        <w:t xml:space="preserve"> </w:t>
      </w:r>
      <w:r w:rsidR="00F051DC" w:rsidRPr="00EB713D">
        <w:rPr>
          <w:bCs/>
        </w:rPr>
        <w:t>2</w:t>
      </w:r>
    </w:p>
    <w:p w14:paraId="40C3D5B5" w14:textId="77777777" w:rsidR="00A80738" w:rsidRPr="00EB713D" w:rsidRDefault="00F051DC" w:rsidP="00A80738">
      <w:pPr>
        <w:rPr>
          <w:bCs/>
        </w:rPr>
      </w:pPr>
      <w:r w:rsidRPr="00EB713D">
        <w:rPr>
          <w:bCs/>
        </w:rPr>
        <w:t>32-005</w:t>
      </w:r>
      <w:r w:rsidR="00A80738" w:rsidRPr="00EB713D">
        <w:rPr>
          <w:bCs/>
        </w:rPr>
        <w:t xml:space="preserve"> </w:t>
      </w:r>
      <w:r w:rsidRPr="00EB713D">
        <w:rPr>
          <w:bCs/>
        </w:rPr>
        <w:t>Niepołomice</w:t>
      </w:r>
    </w:p>
    <w:p w14:paraId="42AD735A" w14:textId="77777777" w:rsidR="00A80738" w:rsidRPr="00EB713D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14:paraId="132F2E52" w14:textId="77777777" w:rsidR="00A80738" w:rsidRPr="00EB713D" w:rsidRDefault="00007727" w:rsidP="00A80738">
      <w:pPr>
        <w:pStyle w:val="Nagwek"/>
        <w:tabs>
          <w:tab w:val="clear" w:pos="4536"/>
        </w:tabs>
      </w:pPr>
      <w:r w:rsidRPr="00EB713D">
        <w:t>Znak sprawy:</w:t>
      </w:r>
      <w:r w:rsidRPr="00EB713D">
        <w:rPr>
          <w:b/>
        </w:rPr>
        <w:t xml:space="preserve"> </w:t>
      </w:r>
      <w:r w:rsidR="00F051DC" w:rsidRPr="00EB713D">
        <w:rPr>
          <w:b/>
        </w:rPr>
        <w:t>ZPMN.271.2.2020</w:t>
      </w:r>
      <w:r w:rsidR="00A80738" w:rsidRPr="00EB713D">
        <w:tab/>
        <w:t xml:space="preserve"> </w:t>
      </w:r>
    </w:p>
    <w:p w14:paraId="1410C57A" w14:textId="77777777" w:rsidR="00A80738" w:rsidRPr="00EB713D" w:rsidRDefault="00A80738" w:rsidP="00A80738">
      <w:pPr>
        <w:pStyle w:val="Nagwek"/>
        <w:tabs>
          <w:tab w:val="clear" w:pos="4536"/>
          <w:tab w:val="clear" w:pos="9072"/>
        </w:tabs>
      </w:pPr>
    </w:p>
    <w:p w14:paraId="2BDD04B2" w14:textId="77777777" w:rsidR="00A80738" w:rsidRPr="00EB713D" w:rsidRDefault="00A80738" w:rsidP="00A80738">
      <w:pPr>
        <w:pStyle w:val="Nagwek"/>
        <w:tabs>
          <w:tab w:val="clear" w:pos="4536"/>
          <w:tab w:val="clear" w:pos="9072"/>
        </w:tabs>
      </w:pPr>
    </w:p>
    <w:p w14:paraId="5909FD33" w14:textId="77777777" w:rsidR="00A80738" w:rsidRPr="00EB713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EB713D">
        <w:rPr>
          <w:b/>
          <w:spacing w:val="20"/>
        </w:rPr>
        <w:t>INFORMACJA Z OTWARCIA OFERT</w:t>
      </w:r>
    </w:p>
    <w:p w14:paraId="6F4373E0" w14:textId="77777777" w:rsidR="00A80738" w:rsidRPr="00EB713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5A222F7E" w14:textId="32FEF34C" w:rsidR="00A80738" w:rsidRPr="00EB713D" w:rsidRDefault="00C659E2" w:rsidP="00EB713D">
      <w:pPr>
        <w:spacing w:before="120" w:after="120"/>
        <w:jc w:val="both"/>
      </w:pPr>
      <w:r w:rsidRPr="00EB713D">
        <w:rPr>
          <w:bCs/>
        </w:rPr>
        <w:t xml:space="preserve">Dotyczy </w:t>
      </w:r>
      <w:r w:rsidRPr="00EB713D">
        <w:t xml:space="preserve">postępowania o udzielenie zamówienia publicznego prowadzonego w trybie </w:t>
      </w:r>
      <w:r w:rsidR="00F051DC" w:rsidRPr="00EB713D">
        <w:t>przetarg nieograniczony</w:t>
      </w:r>
      <w:r w:rsidRPr="00EB713D">
        <w:t xml:space="preserve"> na: </w:t>
      </w:r>
      <w:r w:rsidR="00EB713D">
        <w:t xml:space="preserve"> </w:t>
      </w:r>
      <w:r w:rsidR="00F051DC" w:rsidRPr="00EB713D">
        <w:rPr>
          <w:b/>
        </w:rPr>
        <w:t>Pełnienie ochrony zbiorów Muzeum Niepołomickiego oraz dzieł sztuki Muzeum Narodowego w Krakowie eksponowanych na Zamku Królewskim w Niepołomicach</w:t>
      </w:r>
    </w:p>
    <w:p w14:paraId="6C84E22B" w14:textId="77777777" w:rsidR="004C7E9B" w:rsidRPr="00EB713D" w:rsidRDefault="00A80738" w:rsidP="00490DC0">
      <w:pPr>
        <w:spacing w:before="120"/>
        <w:jc w:val="both"/>
      </w:pPr>
      <w:r w:rsidRPr="00EB713D">
        <w:t xml:space="preserve">Zamawiający na podstawie art. 86 ust. 5 </w:t>
      </w:r>
      <w:r w:rsidR="004C7E9B" w:rsidRPr="00EB713D">
        <w:rPr>
          <w:bCs/>
        </w:rPr>
        <w:t xml:space="preserve">ustawy z dnia </w:t>
      </w:r>
      <w:r w:rsidR="004C7E9B" w:rsidRPr="00EB713D">
        <w:t xml:space="preserve">29 stycznia 2004 roku Prawo Zamówień Publicznych </w:t>
      </w:r>
      <w:r w:rsidR="00F051DC" w:rsidRPr="00EB713D">
        <w:t>(</w:t>
      </w:r>
      <w:proofErr w:type="spellStart"/>
      <w:r w:rsidR="00F051DC" w:rsidRPr="00EB713D">
        <w:t>t.j</w:t>
      </w:r>
      <w:proofErr w:type="spellEnd"/>
      <w:r w:rsidR="00F051DC" w:rsidRPr="00EB713D">
        <w:t>. Dz.U. z 2019 r. poz. 1843)</w:t>
      </w:r>
      <w:r w:rsidR="00490DC0" w:rsidRPr="00EB713D">
        <w:t xml:space="preserve"> przekazuje</w:t>
      </w:r>
      <w:r w:rsidR="00F95C33" w:rsidRPr="00EB713D">
        <w:t xml:space="preserve"> </w:t>
      </w:r>
      <w:r w:rsidR="004C7E9B" w:rsidRPr="00EB713D">
        <w:t>informacje</w:t>
      </w:r>
      <w:r w:rsidR="00035488" w:rsidRPr="00EB713D">
        <w:t xml:space="preserve"> z otwarcia ofert:</w:t>
      </w:r>
    </w:p>
    <w:p w14:paraId="40E56CF4" w14:textId="77777777" w:rsidR="00A80738" w:rsidRPr="00EB713D" w:rsidRDefault="00A80738" w:rsidP="00490DC0">
      <w:pPr>
        <w:spacing w:before="120" w:after="120"/>
        <w:jc w:val="both"/>
      </w:pPr>
      <w:r w:rsidRPr="00EB713D">
        <w:t>Ot</w:t>
      </w:r>
      <w:r w:rsidR="00FF4AB1" w:rsidRPr="00EB713D">
        <w:t xml:space="preserve">warcie ofert odbyło się w dniu </w:t>
      </w:r>
      <w:r w:rsidR="00F051DC" w:rsidRPr="00EB713D">
        <w:t>12/01/2021</w:t>
      </w:r>
      <w:r w:rsidR="00FF4AB1" w:rsidRPr="00EB713D">
        <w:t xml:space="preserve"> o godz. </w:t>
      </w:r>
      <w:r w:rsidR="00F051DC" w:rsidRPr="00EB713D">
        <w:t>10:30</w:t>
      </w:r>
      <w:r w:rsidR="00FF4AB1" w:rsidRPr="00EB713D">
        <w:t>.</w:t>
      </w:r>
    </w:p>
    <w:p w14:paraId="3C91A4AF" w14:textId="77777777" w:rsidR="00A80738" w:rsidRPr="00EB713D" w:rsidRDefault="00C659E2" w:rsidP="00A80738">
      <w:pPr>
        <w:spacing w:before="120" w:after="120"/>
        <w:jc w:val="both"/>
      </w:pPr>
      <w:r w:rsidRPr="00EB713D">
        <w:t>K</w:t>
      </w:r>
      <w:r w:rsidR="00A80738" w:rsidRPr="00EB713D">
        <w:t>wot</w:t>
      </w:r>
      <w:r w:rsidRPr="00EB713D">
        <w:t>a</w:t>
      </w:r>
      <w:r w:rsidR="00FF4AB1" w:rsidRPr="00EB713D">
        <w:t>, jaką</w:t>
      </w:r>
      <w:r w:rsidRPr="00EB713D">
        <w:t xml:space="preserve"> Zamawiający</w:t>
      </w:r>
      <w:r w:rsidR="00FF4AB1" w:rsidRPr="00EB713D">
        <w:t xml:space="preserve"> zamierza przeznac</w:t>
      </w:r>
      <w:r w:rsidRPr="00EB713D">
        <w:t>zyć na sfinansowanie zamówienia</w:t>
      </w:r>
      <w:r w:rsidR="00FF4AB1" w:rsidRPr="00EB713D">
        <w:t xml:space="preserve"> w</w:t>
      </w:r>
      <w:r w:rsidRPr="00EB713D">
        <w:t xml:space="preserve">ynosi: </w:t>
      </w:r>
      <w:r w:rsidR="00F051DC" w:rsidRPr="00EB713D">
        <w:t>909 825.00</w:t>
      </w:r>
      <w:r w:rsidR="00FF4AB1" w:rsidRPr="00EB713D">
        <w:t xml:space="preserve"> zł brutto.</w:t>
      </w:r>
    </w:p>
    <w:p w14:paraId="3A679176" w14:textId="77777777" w:rsidR="00A80738" w:rsidRPr="00EB713D" w:rsidRDefault="00C659E2" w:rsidP="00A80738">
      <w:pPr>
        <w:spacing w:before="120" w:after="120"/>
        <w:jc w:val="both"/>
      </w:pPr>
      <w:r w:rsidRPr="00EB713D">
        <w:t>W wyznaczonym terminie o</w:t>
      </w:r>
      <w:r w:rsidR="00A80738" w:rsidRPr="00EB713D">
        <w:t>ferty złożyli</w:t>
      </w:r>
      <w:r w:rsidRPr="00EB713D">
        <w:t xml:space="preserve"> następujący W</w:t>
      </w:r>
      <w:r w:rsidR="00490DC0" w:rsidRPr="00EB713D">
        <w:t>ykonawcy</w:t>
      </w:r>
      <w:r w:rsidR="00A80738" w:rsidRPr="00EB713D">
        <w:t>: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835"/>
        <w:gridCol w:w="1417"/>
        <w:gridCol w:w="1843"/>
        <w:gridCol w:w="1417"/>
        <w:gridCol w:w="1560"/>
      </w:tblGrid>
      <w:tr w:rsidR="0069085C" w:rsidRPr="00EB713D" w14:paraId="2931267A" w14:textId="77777777" w:rsidTr="00CA055D">
        <w:tc>
          <w:tcPr>
            <w:tcW w:w="852" w:type="dxa"/>
            <w:shd w:val="clear" w:color="auto" w:fill="auto"/>
            <w:vAlign w:val="center"/>
          </w:tcPr>
          <w:p w14:paraId="32442513" w14:textId="77777777" w:rsidR="0069085C" w:rsidRPr="00EB713D" w:rsidRDefault="0069085C" w:rsidP="0023318D">
            <w:pPr>
              <w:spacing w:before="40"/>
              <w:jc w:val="center"/>
            </w:pPr>
            <w:r w:rsidRPr="00EB713D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4F0F22" w14:textId="77777777" w:rsidR="00490DC0" w:rsidRPr="00EB713D" w:rsidRDefault="00490DC0" w:rsidP="0023318D">
            <w:pPr>
              <w:spacing w:before="40"/>
              <w:jc w:val="center"/>
            </w:pPr>
            <w:r w:rsidRPr="00EB713D">
              <w:t>Nazwa (firma</w:t>
            </w:r>
            <w:r w:rsidR="0069085C" w:rsidRPr="00EB713D">
              <w:t>)</w:t>
            </w:r>
            <w:r w:rsidRPr="00EB713D">
              <w:t xml:space="preserve"> </w:t>
            </w:r>
          </w:p>
          <w:p w14:paraId="23048543" w14:textId="77777777" w:rsidR="0069085C" w:rsidRPr="00EB713D" w:rsidRDefault="00490DC0" w:rsidP="0023318D">
            <w:pPr>
              <w:spacing w:after="40"/>
              <w:jc w:val="center"/>
            </w:pPr>
            <w:r w:rsidRPr="00EB713D">
              <w:t xml:space="preserve">i adres </w:t>
            </w:r>
            <w:r w:rsidR="0069085C" w:rsidRPr="00EB713D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792331" w14:textId="77777777" w:rsidR="0069085C" w:rsidRPr="00EB713D" w:rsidRDefault="0069085C" w:rsidP="0023318D">
            <w:pPr>
              <w:spacing w:after="40"/>
              <w:jc w:val="center"/>
            </w:pPr>
            <w:r w:rsidRPr="00EB713D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548166B" w14:textId="77777777" w:rsidR="0069085C" w:rsidRPr="00EB713D" w:rsidRDefault="0069085C" w:rsidP="0023318D">
            <w:pPr>
              <w:spacing w:before="40" w:after="40"/>
              <w:jc w:val="center"/>
            </w:pPr>
            <w:r w:rsidRPr="00EB713D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90FE62" w14:textId="77777777" w:rsidR="0069085C" w:rsidRPr="00EB713D" w:rsidRDefault="0069085C" w:rsidP="0023318D">
            <w:pPr>
              <w:spacing w:before="40" w:after="40"/>
              <w:jc w:val="center"/>
            </w:pPr>
            <w:r w:rsidRPr="00EB713D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7BC493" w14:textId="77777777" w:rsidR="0069085C" w:rsidRPr="00EB713D" w:rsidRDefault="0069085C" w:rsidP="0023318D">
            <w:pPr>
              <w:spacing w:before="40" w:after="40"/>
              <w:jc w:val="center"/>
            </w:pPr>
            <w:r w:rsidRPr="00EB713D">
              <w:t>Warunki płatności</w:t>
            </w:r>
          </w:p>
        </w:tc>
      </w:tr>
      <w:tr w:rsidR="00F051DC" w:rsidRPr="00EB713D" w14:paraId="4D56394B" w14:textId="77777777" w:rsidTr="00CA055D">
        <w:tc>
          <w:tcPr>
            <w:tcW w:w="852" w:type="dxa"/>
            <w:shd w:val="clear" w:color="auto" w:fill="auto"/>
            <w:vAlign w:val="center"/>
          </w:tcPr>
          <w:p w14:paraId="5D9DDF73" w14:textId="77777777" w:rsidR="00F051DC" w:rsidRPr="00EB713D" w:rsidRDefault="00F051DC" w:rsidP="00CA0A54">
            <w:pPr>
              <w:spacing w:before="120" w:after="120"/>
              <w:jc w:val="center"/>
            </w:pPr>
            <w:r w:rsidRPr="00EB713D">
              <w:t>1</w:t>
            </w:r>
          </w:p>
        </w:tc>
        <w:tc>
          <w:tcPr>
            <w:tcW w:w="2835" w:type="dxa"/>
            <w:shd w:val="clear" w:color="auto" w:fill="auto"/>
          </w:tcPr>
          <w:p w14:paraId="5D652472" w14:textId="27A77BB5" w:rsidR="00F051DC" w:rsidRPr="00EB713D" w:rsidRDefault="00CA055D" w:rsidP="00CA055D">
            <w:pPr>
              <w:spacing w:before="40"/>
            </w:pPr>
            <w:r>
              <w:t xml:space="preserve">Konsorcjum: lider </w:t>
            </w:r>
            <w:proofErr w:type="spellStart"/>
            <w:r w:rsidR="00F051DC" w:rsidRPr="00EB713D">
              <w:t>Maxus</w:t>
            </w:r>
            <w:proofErr w:type="spellEnd"/>
            <w:r w:rsidR="00F051DC" w:rsidRPr="00EB713D">
              <w:t xml:space="preserve"> Sp. z o.o.</w:t>
            </w:r>
            <w:r>
              <w:t xml:space="preserve"> </w:t>
            </w:r>
            <w:r w:rsidR="00F051DC" w:rsidRPr="00EB713D">
              <w:t>ul</w:t>
            </w:r>
            <w:r>
              <w:t>.</w:t>
            </w:r>
            <w:r w:rsidR="00F051DC" w:rsidRPr="00EB713D">
              <w:t xml:space="preserve"> 3-go Maja 64/66N </w:t>
            </w:r>
          </w:p>
          <w:p w14:paraId="7992543F" w14:textId="77777777" w:rsidR="00F051DC" w:rsidRDefault="00F051DC" w:rsidP="00CA0A54">
            <w:pPr>
              <w:spacing w:after="40"/>
              <w:jc w:val="both"/>
            </w:pPr>
            <w:r w:rsidRPr="00EB713D">
              <w:t>93-408 Łódź</w:t>
            </w:r>
            <w:r w:rsidR="00CA055D">
              <w:t>,</w:t>
            </w:r>
          </w:p>
          <w:p w14:paraId="0C341730" w14:textId="780DB893" w:rsidR="00CA055D" w:rsidRPr="00EB713D" w:rsidRDefault="00CA055D" w:rsidP="00CA055D">
            <w:pPr>
              <w:spacing w:before="40"/>
            </w:pPr>
            <w:r>
              <w:t xml:space="preserve">partner: MM SERVICE SECURITY Sp. z o.o. </w:t>
            </w:r>
            <w:r w:rsidRPr="00EB713D">
              <w:t>ul</w:t>
            </w:r>
            <w:r>
              <w:t>.</w:t>
            </w:r>
            <w:r w:rsidRPr="00EB713D">
              <w:t xml:space="preserve"> 3-go Maja 64/66N</w:t>
            </w:r>
            <w:r>
              <w:t xml:space="preserve">, </w:t>
            </w:r>
            <w:r w:rsidRPr="00EB713D">
              <w:t>93-408 Łódź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6A43E2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979 718.40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8BB1ED4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od 1 marca 2021 r do 28 lutego 2025 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9A69CE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nie dotyczy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D9E5EC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jak w SIWZ</w:t>
            </w:r>
          </w:p>
        </w:tc>
      </w:tr>
      <w:tr w:rsidR="00F051DC" w:rsidRPr="00EB713D" w14:paraId="42C26FAF" w14:textId="77777777" w:rsidTr="00CA055D">
        <w:tc>
          <w:tcPr>
            <w:tcW w:w="852" w:type="dxa"/>
            <w:shd w:val="clear" w:color="auto" w:fill="auto"/>
            <w:vAlign w:val="center"/>
          </w:tcPr>
          <w:p w14:paraId="7FE0D2AD" w14:textId="77777777" w:rsidR="00F051DC" w:rsidRPr="00EB713D" w:rsidRDefault="00F051DC" w:rsidP="00CA0A54">
            <w:pPr>
              <w:spacing w:before="120" w:after="120"/>
              <w:jc w:val="center"/>
            </w:pPr>
            <w:r w:rsidRPr="00EB713D">
              <w:t>2</w:t>
            </w:r>
          </w:p>
        </w:tc>
        <w:tc>
          <w:tcPr>
            <w:tcW w:w="2835" w:type="dxa"/>
            <w:shd w:val="clear" w:color="auto" w:fill="auto"/>
          </w:tcPr>
          <w:p w14:paraId="6EFF2E48" w14:textId="77777777" w:rsidR="00F051DC" w:rsidRPr="00EB713D" w:rsidRDefault="00F051DC" w:rsidP="00CA0A54">
            <w:pPr>
              <w:spacing w:before="40"/>
            </w:pPr>
            <w:r w:rsidRPr="00EB713D">
              <w:t>Usługowa Spółdzielnia Inwalidów</w:t>
            </w:r>
          </w:p>
          <w:p w14:paraId="4E9F6EAD" w14:textId="77777777" w:rsidR="00F051DC" w:rsidRPr="00EB713D" w:rsidRDefault="00F051DC" w:rsidP="00CA0A54">
            <w:r w:rsidRPr="00EB713D">
              <w:t xml:space="preserve">ul. Torowa 33 </w:t>
            </w:r>
          </w:p>
          <w:p w14:paraId="5565B9B0" w14:textId="77777777" w:rsidR="00F051DC" w:rsidRPr="00EB713D" w:rsidRDefault="00F051DC" w:rsidP="00CA0A54">
            <w:pPr>
              <w:spacing w:after="40"/>
              <w:jc w:val="both"/>
            </w:pPr>
            <w:r w:rsidRPr="00EB713D">
              <w:t>32-050 Skawina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9182C8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929 171.52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53176E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od 1 marca 2021 r do 28 lutego 2025 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B6E2ED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nie dotyczy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2C83A1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jak w SIWZ</w:t>
            </w:r>
          </w:p>
        </w:tc>
      </w:tr>
      <w:tr w:rsidR="00F051DC" w:rsidRPr="00EB713D" w14:paraId="5DCFD96F" w14:textId="77777777" w:rsidTr="00CA055D">
        <w:tc>
          <w:tcPr>
            <w:tcW w:w="852" w:type="dxa"/>
            <w:shd w:val="clear" w:color="auto" w:fill="auto"/>
            <w:vAlign w:val="center"/>
          </w:tcPr>
          <w:p w14:paraId="38436F41" w14:textId="77777777" w:rsidR="00F051DC" w:rsidRPr="00EB713D" w:rsidRDefault="00F051DC" w:rsidP="00CA0A54">
            <w:pPr>
              <w:spacing w:before="120" w:after="120"/>
              <w:jc w:val="center"/>
            </w:pPr>
            <w:r w:rsidRPr="00EB713D">
              <w:t>3</w:t>
            </w:r>
          </w:p>
        </w:tc>
        <w:tc>
          <w:tcPr>
            <w:tcW w:w="2835" w:type="dxa"/>
            <w:shd w:val="clear" w:color="auto" w:fill="auto"/>
          </w:tcPr>
          <w:p w14:paraId="0E0FF2EC" w14:textId="18774FFC" w:rsidR="00F051DC" w:rsidRPr="00EB713D" w:rsidRDefault="00CA055D" w:rsidP="00CA0A54">
            <w:pPr>
              <w:spacing w:before="40"/>
            </w:pPr>
            <w:r>
              <w:t>ORION</w:t>
            </w:r>
            <w:r w:rsidR="00F051DC" w:rsidRPr="00EB713D">
              <w:t xml:space="preserve"> NEXT sp. z o.o.</w:t>
            </w:r>
          </w:p>
          <w:p w14:paraId="14E70734" w14:textId="77777777" w:rsidR="00F051DC" w:rsidRPr="00EB713D" w:rsidRDefault="00F051DC" w:rsidP="00CA0A54">
            <w:r w:rsidRPr="00EB713D">
              <w:t xml:space="preserve">ul. Jana </w:t>
            </w:r>
            <w:proofErr w:type="spellStart"/>
            <w:r w:rsidRPr="00EB713D">
              <w:t>Ostroroga</w:t>
            </w:r>
            <w:proofErr w:type="spellEnd"/>
            <w:r w:rsidRPr="00EB713D">
              <w:t xml:space="preserve"> 34 </w:t>
            </w:r>
          </w:p>
          <w:p w14:paraId="7E0C0398" w14:textId="77777777" w:rsidR="00F051DC" w:rsidRPr="00EB713D" w:rsidRDefault="00F051DC" w:rsidP="00CA0A54">
            <w:pPr>
              <w:spacing w:after="40"/>
              <w:jc w:val="both"/>
            </w:pPr>
            <w:r w:rsidRPr="00EB713D">
              <w:t>52-421 Wrocław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F2D6C8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883 793.38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826742C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od 1 marca 2021 r do 28 lutego 2025 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439AB1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nie dotyczy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9268EA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jak w SIWZ</w:t>
            </w:r>
          </w:p>
        </w:tc>
      </w:tr>
      <w:tr w:rsidR="00F051DC" w:rsidRPr="00EB713D" w14:paraId="3A36D351" w14:textId="77777777" w:rsidTr="00CA055D">
        <w:tc>
          <w:tcPr>
            <w:tcW w:w="852" w:type="dxa"/>
            <w:shd w:val="clear" w:color="auto" w:fill="auto"/>
            <w:vAlign w:val="center"/>
          </w:tcPr>
          <w:p w14:paraId="09D55E0E" w14:textId="77777777" w:rsidR="00F051DC" w:rsidRPr="00EB713D" w:rsidRDefault="00F051DC" w:rsidP="00CA0A54">
            <w:pPr>
              <w:spacing w:before="120" w:after="120"/>
              <w:jc w:val="center"/>
            </w:pPr>
            <w:r w:rsidRPr="00EB713D">
              <w:t>4</w:t>
            </w:r>
          </w:p>
        </w:tc>
        <w:tc>
          <w:tcPr>
            <w:tcW w:w="2835" w:type="dxa"/>
            <w:shd w:val="clear" w:color="auto" w:fill="auto"/>
          </w:tcPr>
          <w:p w14:paraId="5985F3AF" w14:textId="1E216532" w:rsidR="00F051DC" w:rsidRPr="00EB713D" w:rsidRDefault="00F051DC" w:rsidP="00CA0A54">
            <w:pPr>
              <w:spacing w:before="40"/>
            </w:pPr>
            <w:r w:rsidRPr="00EB713D">
              <w:t>Firma Usługowa VICTOR Katarzyna Górak</w:t>
            </w:r>
          </w:p>
          <w:p w14:paraId="02E26E0C" w14:textId="77777777" w:rsidR="00F051DC" w:rsidRPr="00EB713D" w:rsidRDefault="00F051DC" w:rsidP="00CA0A54">
            <w:r w:rsidRPr="00EB713D">
              <w:t xml:space="preserve">os. Wandy 14/18B </w:t>
            </w:r>
          </w:p>
          <w:p w14:paraId="43A4844C" w14:textId="77777777" w:rsidR="00F051DC" w:rsidRPr="00EB713D" w:rsidRDefault="00F051DC" w:rsidP="00CA0A54">
            <w:pPr>
              <w:spacing w:after="40"/>
              <w:jc w:val="both"/>
            </w:pPr>
            <w:r w:rsidRPr="00EB713D">
              <w:t>31-906 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742B76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811 595.72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8B3FBCD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od 1 marca 2021 r do 28 lutego 2025 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CFA836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nie dotyczy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74F70E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jak w SIWZ</w:t>
            </w:r>
          </w:p>
        </w:tc>
      </w:tr>
      <w:tr w:rsidR="00F051DC" w:rsidRPr="00EB713D" w14:paraId="34BE09E1" w14:textId="77777777" w:rsidTr="00CA055D">
        <w:tc>
          <w:tcPr>
            <w:tcW w:w="852" w:type="dxa"/>
            <w:shd w:val="clear" w:color="auto" w:fill="auto"/>
            <w:vAlign w:val="center"/>
          </w:tcPr>
          <w:p w14:paraId="64558E62" w14:textId="77777777" w:rsidR="00F051DC" w:rsidRPr="00EB713D" w:rsidRDefault="00F051DC" w:rsidP="00CA0A54">
            <w:pPr>
              <w:spacing w:before="120" w:after="120"/>
              <w:jc w:val="center"/>
            </w:pPr>
            <w:r w:rsidRPr="00EB713D">
              <w:t>5</w:t>
            </w:r>
          </w:p>
        </w:tc>
        <w:tc>
          <w:tcPr>
            <w:tcW w:w="2835" w:type="dxa"/>
            <w:shd w:val="clear" w:color="auto" w:fill="auto"/>
          </w:tcPr>
          <w:p w14:paraId="41443C23" w14:textId="2DF7E21A" w:rsidR="00F051DC" w:rsidRPr="00EB713D" w:rsidRDefault="00F051DC" w:rsidP="00CA0A54">
            <w:pPr>
              <w:spacing w:before="40"/>
            </w:pPr>
            <w:r w:rsidRPr="00EB713D">
              <w:t xml:space="preserve">DSA GEPARD M. Kowalski i </w:t>
            </w:r>
            <w:r w:rsidR="00EB713D" w:rsidRPr="00EB713D">
              <w:t>Wspólnicy</w:t>
            </w:r>
            <w:r w:rsidRPr="00EB713D">
              <w:t xml:space="preserve"> </w:t>
            </w:r>
            <w:r w:rsidR="00EB713D" w:rsidRPr="00EB713D">
              <w:t>Spółka</w:t>
            </w:r>
            <w:r w:rsidRPr="00EB713D">
              <w:t xml:space="preserve"> Jawna</w:t>
            </w:r>
          </w:p>
          <w:p w14:paraId="71C3F230" w14:textId="77777777" w:rsidR="00F051DC" w:rsidRPr="00EB713D" w:rsidRDefault="00F051DC" w:rsidP="00CA0A54">
            <w:r w:rsidRPr="00EB713D">
              <w:t xml:space="preserve">ul. Biskupa Hodura 6 </w:t>
            </w:r>
          </w:p>
          <w:p w14:paraId="052F15B9" w14:textId="77777777" w:rsidR="00F051DC" w:rsidRPr="00EB713D" w:rsidRDefault="00F051DC" w:rsidP="00CA0A54">
            <w:pPr>
              <w:spacing w:after="40"/>
              <w:jc w:val="both"/>
            </w:pPr>
            <w:r w:rsidRPr="00EB713D">
              <w:t>30-416 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611E77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900 773.28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ADAA746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od 1 marca 2021 r do 28 lutego 2025 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5025F0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nie dotyczy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CC2540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jak w SIWZ</w:t>
            </w:r>
          </w:p>
        </w:tc>
      </w:tr>
      <w:tr w:rsidR="00F051DC" w:rsidRPr="00EB713D" w14:paraId="1C1CCE42" w14:textId="77777777" w:rsidTr="00CA055D">
        <w:tc>
          <w:tcPr>
            <w:tcW w:w="852" w:type="dxa"/>
            <w:shd w:val="clear" w:color="auto" w:fill="auto"/>
            <w:vAlign w:val="center"/>
          </w:tcPr>
          <w:p w14:paraId="798DB980" w14:textId="77777777" w:rsidR="00F051DC" w:rsidRPr="00EB713D" w:rsidRDefault="00F051DC" w:rsidP="00CA0A54">
            <w:pPr>
              <w:spacing w:before="120" w:after="120"/>
              <w:jc w:val="center"/>
            </w:pPr>
            <w:r w:rsidRPr="00EB713D">
              <w:t>6</w:t>
            </w:r>
          </w:p>
        </w:tc>
        <w:tc>
          <w:tcPr>
            <w:tcW w:w="2835" w:type="dxa"/>
            <w:shd w:val="clear" w:color="auto" w:fill="auto"/>
          </w:tcPr>
          <w:p w14:paraId="4D126F9E" w14:textId="77777777" w:rsidR="00F051DC" w:rsidRPr="00EB713D" w:rsidRDefault="00F051DC" w:rsidP="00CA0A54">
            <w:pPr>
              <w:spacing w:before="40"/>
            </w:pPr>
            <w:r w:rsidRPr="00EB713D">
              <w:t>Przedsiębiorstwo Usługowe SED-HUT</w:t>
            </w:r>
          </w:p>
          <w:p w14:paraId="5750CDA6" w14:textId="77777777" w:rsidR="00F051DC" w:rsidRPr="00EB713D" w:rsidRDefault="00F051DC" w:rsidP="00CA0A54">
            <w:r w:rsidRPr="00EB713D">
              <w:t xml:space="preserve">ul. Ujastek 1 </w:t>
            </w:r>
          </w:p>
          <w:p w14:paraId="51EE3D8F" w14:textId="77777777" w:rsidR="00F051DC" w:rsidRPr="00EB713D" w:rsidRDefault="00F051DC" w:rsidP="00CA0A54">
            <w:pPr>
              <w:spacing w:after="40"/>
              <w:jc w:val="both"/>
            </w:pPr>
            <w:r w:rsidRPr="00EB713D">
              <w:t>30-969 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BC7223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754 098.24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77384BA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od 1 marca 2021 r do 28 lutego 2025 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B7AF82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nie dotyczy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D4E332" w14:textId="77777777" w:rsidR="00F051DC" w:rsidRPr="00EB713D" w:rsidRDefault="00F051DC" w:rsidP="00CA0A54">
            <w:pPr>
              <w:spacing w:before="120" w:after="120"/>
              <w:jc w:val="both"/>
            </w:pPr>
            <w:r w:rsidRPr="00EB713D">
              <w:t>jak w SIWZ</w:t>
            </w:r>
          </w:p>
        </w:tc>
      </w:tr>
    </w:tbl>
    <w:p w14:paraId="6DD3E9A3" w14:textId="15146123" w:rsidR="00EB713D" w:rsidRPr="00EB713D" w:rsidRDefault="00EB713D" w:rsidP="00CA055D">
      <w:pPr>
        <w:spacing w:before="120" w:after="120" w:line="276" w:lineRule="auto"/>
        <w:jc w:val="both"/>
      </w:pPr>
    </w:p>
    <w:sectPr w:rsidR="00EB713D" w:rsidRPr="00EB713D" w:rsidSect="00CA05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EC332C" w14:textId="77777777" w:rsidR="00D16190" w:rsidRDefault="00D16190">
      <w:r>
        <w:separator/>
      </w:r>
    </w:p>
  </w:endnote>
  <w:endnote w:type="continuationSeparator" w:id="0">
    <w:p w14:paraId="3D908327" w14:textId="77777777" w:rsidR="00D16190" w:rsidRDefault="00D16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622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1781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8CD88" w14:textId="19A9D684" w:rsidR="009F189D" w:rsidRPr="00EB713D" w:rsidRDefault="009F189D" w:rsidP="00EB713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482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D5DCC5" w14:textId="77777777" w:rsidR="009F189D" w:rsidRDefault="009F189D">
    <w:pPr>
      <w:pStyle w:val="Stopka"/>
      <w:tabs>
        <w:tab w:val="clear" w:pos="4536"/>
      </w:tabs>
      <w:jc w:val="center"/>
    </w:pPr>
  </w:p>
  <w:p w14:paraId="3E832D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566BE0" w14:textId="77777777" w:rsidR="00D16190" w:rsidRDefault="00D16190">
      <w:r>
        <w:separator/>
      </w:r>
    </w:p>
  </w:footnote>
  <w:footnote w:type="continuationSeparator" w:id="0">
    <w:p w14:paraId="28086AFC" w14:textId="77777777" w:rsidR="00D16190" w:rsidRDefault="00D16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AB77D4" w14:textId="77777777" w:rsidR="00F051DC" w:rsidRDefault="00F051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8B8AE" w14:textId="77777777" w:rsidR="00F051DC" w:rsidRDefault="00F051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F59C4E" w14:textId="77777777" w:rsidR="00F051DC" w:rsidRDefault="00F051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19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A055D"/>
    <w:rsid w:val="00CB0802"/>
    <w:rsid w:val="00D16190"/>
    <w:rsid w:val="00D7128F"/>
    <w:rsid w:val="00EA3476"/>
    <w:rsid w:val="00EB713D"/>
    <w:rsid w:val="00F051D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069D3B7"/>
  <w15:chartTrackingRefBased/>
  <w15:docId w15:val="{6C38AFCB-B310-4AA9-BD29-651280CC1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313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2021-01-12T10:48:00Z</cp:lastPrinted>
  <dcterms:created xsi:type="dcterms:W3CDTF">2021-01-12T10:51:00Z</dcterms:created>
  <dcterms:modified xsi:type="dcterms:W3CDTF">2021-01-12T10:51:00Z</dcterms:modified>
</cp:coreProperties>
</file>