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D1C14B" w14:textId="77777777" w:rsidR="001A443E" w:rsidRDefault="00DF2275" w:rsidP="001A443E">
      <w:pPr>
        <w:jc w:val="right"/>
        <w:rPr>
          <w:b/>
          <w:bCs/>
          <w:sz w:val="24"/>
        </w:rPr>
      </w:pPr>
      <w:r w:rsidRPr="00DF2275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DF2275">
        <w:rPr>
          <w:sz w:val="24"/>
        </w:rPr>
        <w:t>2021-01-12</w:t>
      </w:r>
    </w:p>
    <w:p w14:paraId="7EF14D1C" w14:textId="77777777" w:rsidR="001A443E" w:rsidRDefault="001A443E" w:rsidP="00A80738">
      <w:pPr>
        <w:rPr>
          <w:b/>
          <w:bCs/>
          <w:sz w:val="24"/>
        </w:rPr>
      </w:pPr>
    </w:p>
    <w:p w14:paraId="0A28168C" w14:textId="77777777" w:rsidR="001A443E" w:rsidRDefault="001A443E" w:rsidP="00A80738">
      <w:pPr>
        <w:rPr>
          <w:b/>
          <w:bCs/>
          <w:sz w:val="24"/>
        </w:rPr>
      </w:pPr>
    </w:p>
    <w:p w14:paraId="2D995D25" w14:textId="384B214F" w:rsidR="00A71778" w:rsidRDefault="00A71778" w:rsidP="0018613E">
      <w:pPr>
        <w:spacing w:after="40"/>
        <w:rPr>
          <w:b/>
          <w:bCs/>
          <w:sz w:val="24"/>
        </w:rPr>
      </w:pPr>
      <w:r w:rsidRPr="00A71778">
        <w:rPr>
          <w:b/>
          <w:bCs/>
          <w:sz w:val="24"/>
        </w:rPr>
        <w:t>Szpital Specjalistyczny im. Stefana Żeromskiego SPZOZ w Krakowie</w:t>
      </w:r>
    </w:p>
    <w:p w14:paraId="3EF5B793" w14:textId="70BD6A06" w:rsidR="00A80738" w:rsidRDefault="00DF2275" w:rsidP="0018613E">
      <w:pPr>
        <w:spacing w:after="40"/>
        <w:rPr>
          <w:b/>
          <w:bCs/>
          <w:sz w:val="24"/>
        </w:rPr>
      </w:pPr>
      <w:r w:rsidRPr="00DF2275">
        <w:rPr>
          <w:b/>
          <w:bCs/>
          <w:sz w:val="24"/>
        </w:rPr>
        <w:t>Sekcja Zamówień Publicznych</w:t>
      </w:r>
    </w:p>
    <w:p w14:paraId="73905D83" w14:textId="77777777" w:rsidR="00A80738" w:rsidRPr="0018613E" w:rsidRDefault="00DF2275" w:rsidP="00A80738">
      <w:pPr>
        <w:rPr>
          <w:bCs/>
          <w:sz w:val="24"/>
        </w:rPr>
      </w:pPr>
      <w:r w:rsidRPr="00DF2275">
        <w:rPr>
          <w:bCs/>
          <w:sz w:val="24"/>
        </w:rPr>
        <w:t>oś. Na Skarpie</w:t>
      </w:r>
      <w:r w:rsidR="00A80738" w:rsidRPr="0018613E">
        <w:rPr>
          <w:bCs/>
          <w:sz w:val="24"/>
        </w:rPr>
        <w:t xml:space="preserve"> </w:t>
      </w:r>
      <w:r w:rsidRPr="00DF2275">
        <w:rPr>
          <w:bCs/>
          <w:sz w:val="24"/>
        </w:rPr>
        <w:t>66</w:t>
      </w:r>
    </w:p>
    <w:p w14:paraId="04606600" w14:textId="77777777" w:rsidR="00A80738" w:rsidRPr="0018613E" w:rsidRDefault="00DF2275" w:rsidP="00A80738">
      <w:pPr>
        <w:rPr>
          <w:bCs/>
          <w:sz w:val="24"/>
        </w:rPr>
      </w:pPr>
      <w:r w:rsidRPr="00DF2275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DF2275">
        <w:rPr>
          <w:bCs/>
          <w:sz w:val="24"/>
        </w:rPr>
        <w:t>Kraków</w:t>
      </w:r>
    </w:p>
    <w:p w14:paraId="0135C7C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01467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FF9AF85" w14:textId="73C1E6BA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71778">
        <w:rPr>
          <w:b/>
          <w:sz w:val="24"/>
          <w:szCs w:val="24"/>
        </w:rPr>
        <w:t>S</w:t>
      </w:r>
      <w:r w:rsidR="00DF2275" w:rsidRPr="00DF2275">
        <w:rPr>
          <w:b/>
          <w:sz w:val="24"/>
          <w:szCs w:val="24"/>
        </w:rPr>
        <w:t>ZP</w:t>
      </w:r>
      <w:r w:rsidR="00A71778">
        <w:rPr>
          <w:b/>
          <w:sz w:val="24"/>
          <w:szCs w:val="24"/>
        </w:rPr>
        <w:t xml:space="preserve">. 271. 14 </w:t>
      </w:r>
      <w:r w:rsidR="00DF2275" w:rsidRPr="00DF2275">
        <w:rPr>
          <w:b/>
          <w:sz w:val="24"/>
          <w:szCs w:val="24"/>
        </w:rPr>
        <w:t>/32/2020</w:t>
      </w:r>
      <w:r w:rsidR="00A80738">
        <w:rPr>
          <w:sz w:val="24"/>
        </w:rPr>
        <w:tab/>
        <w:t xml:space="preserve"> </w:t>
      </w:r>
    </w:p>
    <w:p w14:paraId="48CF406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E6AD5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FD6AFF" w14:textId="35499304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2D96B7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9FB7816" w14:textId="77777777"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F2275" w:rsidRPr="00DF227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1F3ABA03" w14:textId="77777777" w:rsidR="00CB5EDB" w:rsidRPr="00490DC0" w:rsidRDefault="00DF2275" w:rsidP="00CB5EDB">
      <w:pPr>
        <w:pStyle w:val="Tekstpodstawowywcity"/>
        <w:spacing w:before="120" w:after="240"/>
        <w:ind w:firstLine="0"/>
        <w:jc w:val="center"/>
      </w:pPr>
      <w:r w:rsidRPr="00DF2275">
        <w:rPr>
          <w:b/>
        </w:rPr>
        <w:t>Zakup i dostawa preparatów dezynfekujących i higieniczno-pielęgnacyjnych.</w:t>
      </w:r>
    </w:p>
    <w:p w14:paraId="2AFECCA6" w14:textId="77777777"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DF2275" w:rsidRPr="00DF2275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0BFDC1B1" w14:textId="77777777"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DF2275" w:rsidRPr="00DF2275">
        <w:rPr>
          <w:sz w:val="24"/>
          <w:szCs w:val="24"/>
        </w:rPr>
        <w:t>12/01/2021</w:t>
      </w:r>
      <w:r w:rsidRPr="00FF4AB1">
        <w:rPr>
          <w:sz w:val="24"/>
          <w:szCs w:val="24"/>
        </w:rPr>
        <w:t xml:space="preserve"> o godz. </w:t>
      </w:r>
      <w:r w:rsidR="00DF2275" w:rsidRPr="00DF2275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14:paraId="20FC5E6C" w14:textId="77777777"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F2275" w:rsidRPr="006646D9" w14:paraId="198CCAF8" w14:textId="77777777" w:rsidTr="002D4E0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BF14C7" w14:textId="77777777" w:rsidR="00DF2275" w:rsidRPr="00A3048A" w:rsidRDefault="00DF2275" w:rsidP="002D4E0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F2275">
              <w:rPr>
                <w:sz w:val="24"/>
                <w:szCs w:val="24"/>
              </w:rPr>
              <w:t>części 1 zamówienia w wysokości 68 202.00 zł brutto;</w:t>
            </w:r>
          </w:p>
        </w:tc>
      </w:tr>
      <w:tr w:rsidR="00DF2275" w:rsidRPr="006646D9" w14:paraId="1DB707CD" w14:textId="77777777" w:rsidTr="002D4E0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535A2B" w14:textId="77777777" w:rsidR="00DF2275" w:rsidRPr="00A3048A" w:rsidRDefault="00DF2275" w:rsidP="002D4E0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F2275">
              <w:rPr>
                <w:sz w:val="24"/>
                <w:szCs w:val="24"/>
              </w:rPr>
              <w:t>części 2 zamówienia w wysokości 93 742.29 zł brutto;</w:t>
            </w:r>
          </w:p>
        </w:tc>
      </w:tr>
    </w:tbl>
    <w:p w14:paraId="11B317B2" w14:textId="77777777"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14:paraId="3F622D44" w14:textId="77777777" w:rsidTr="00CB5EDB">
        <w:tc>
          <w:tcPr>
            <w:tcW w:w="824" w:type="dxa"/>
            <w:shd w:val="clear" w:color="auto" w:fill="auto"/>
            <w:vAlign w:val="center"/>
          </w:tcPr>
          <w:p w14:paraId="1EA0C170" w14:textId="77777777"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299AE4" w14:textId="77777777"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14:paraId="0F27CEF5" w14:textId="77777777"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14:paraId="053B5457" w14:textId="77777777"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14:paraId="501F3E15" w14:textId="77777777"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9D9979" w14:textId="77777777"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159BBD" w14:textId="77777777"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0460E6" w14:textId="77777777"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063D15" w14:textId="77777777"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DF2275" w:rsidRPr="00075CD0" w14:paraId="24660C73" w14:textId="77777777" w:rsidTr="002D4E0A">
        <w:tc>
          <w:tcPr>
            <w:tcW w:w="824" w:type="dxa"/>
            <w:shd w:val="clear" w:color="auto" w:fill="auto"/>
            <w:vAlign w:val="center"/>
          </w:tcPr>
          <w:p w14:paraId="346F4CFD" w14:textId="77777777" w:rsidR="00DF2275" w:rsidRPr="00CB5EDB" w:rsidRDefault="00DF2275" w:rsidP="002D4E0A">
            <w:pPr>
              <w:spacing w:before="120" w:after="120"/>
              <w:jc w:val="center"/>
            </w:pPr>
            <w:r w:rsidRPr="00DF2275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E96419" w14:textId="77777777" w:rsidR="00DF2275" w:rsidRPr="00CB5EDB" w:rsidRDefault="00DF2275" w:rsidP="002D4E0A">
            <w:pPr>
              <w:spacing w:before="120" w:after="120"/>
              <w:jc w:val="center"/>
            </w:pPr>
            <w:r w:rsidRPr="00DF2275">
              <w:t>1</w:t>
            </w:r>
          </w:p>
        </w:tc>
        <w:tc>
          <w:tcPr>
            <w:tcW w:w="2295" w:type="dxa"/>
            <w:shd w:val="clear" w:color="auto" w:fill="auto"/>
          </w:tcPr>
          <w:p w14:paraId="10B1D2ED" w14:textId="77777777" w:rsidR="00DF2275" w:rsidRPr="00CB5EDB" w:rsidRDefault="00DF2275" w:rsidP="002D4E0A">
            <w:pPr>
              <w:spacing w:before="40"/>
            </w:pPr>
            <w:r w:rsidRPr="00DF2275">
              <w:t>Euro Trade Technology Sp. z o. o.</w:t>
            </w:r>
          </w:p>
          <w:p w14:paraId="10F57849" w14:textId="77777777" w:rsidR="00DF2275" w:rsidRPr="00CB5EDB" w:rsidRDefault="00DF2275" w:rsidP="002D4E0A">
            <w:r w:rsidRPr="00DF2275">
              <w:t>Siemiradzkiego</w:t>
            </w:r>
            <w:r w:rsidRPr="00CB5EDB">
              <w:t xml:space="preserve"> </w:t>
            </w:r>
            <w:r w:rsidRPr="00DF2275">
              <w:t>19</w:t>
            </w:r>
            <w:r w:rsidRPr="00CB5EDB">
              <w:t xml:space="preserve"> </w:t>
            </w:r>
          </w:p>
          <w:p w14:paraId="3414461D" w14:textId="77777777" w:rsidR="00DF2275" w:rsidRPr="00CB5EDB" w:rsidRDefault="00DF2275" w:rsidP="002D4E0A">
            <w:pPr>
              <w:spacing w:before="40" w:after="40"/>
              <w:jc w:val="both"/>
            </w:pPr>
            <w:r w:rsidRPr="00DF2275">
              <w:t>64-920</w:t>
            </w:r>
            <w:r w:rsidRPr="00CB5EDB">
              <w:t xml:space="preserve"> </w:t>
            </w:r>
            <w:r w:rsidRPr="00DF2275">
              <w:t>Piła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D285DA" w14:textId="77777777" w:rsidR="00DF2275" w:rsidRPr="00CB5EDB" w:rsidRDefault="00DF2275" w:rsidP="002D4E0A">
            <w:pPr>
              <w:spacing w:before="120" w:after="120"/>
              <w:jc w:val="center"/>
            </w:pPr>
            <w:r w:rsidRPr="00DF2275">
              <w:t>68 202.00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65C255" w14:textId="77777777" w:rsidR="00DF2275" w:rsidRPr="00CB5EDB" w:rsidRDefault="00DF2275" w:rsidP="002D4E0A">
            <w:pPr>
              <w:spacing w:before="120" w:after="120"/>
              <w:jc w:val="center"/>
            </w:pPr>
            <w:r w:rsidRPr="00DF2275">
              <w:t>24 m-ce od daty podpisania umowy, dostawa: 2 dni robocze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DCEAF4" w14:textId="77777777" w:rsidR="00DF2275" w:rsidRPr="00CB5EDB" w:rsidRDefault="00DF2275" w:rsidP="002D4E0A">
            <w:pPr>
              <w:spacing w:before="120" w:after="120"/>
              <w:jc w:val="center"/>
            </w:pPr>
            <w:r w:rsidRPr="00DF2275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F2E75B2" w14:textId="77777777" w:rsidR="00DF2275" w:rsidRPr="00CB5EDB" w:rsidRDefault="00DF2275" w:rsidP="002D4E0A">
            <w:pPr>
              <w:spacing w:before="120" w:after="120"/>
              <w:jc w:val="center"/>
            </w:pPr>
            <w:r w:rsidRPr="00DF2275">
              <w:t>60 dni</w:t>
            </w:r>
          </w:p>
        </w:tc>
      </w:tr>
      <w:tr w:rsidR="00DF2275" w:rsidRPr="00075CD0" w14:paraId="35807113" w14:textId="77777777" w:rsidTr="002D4E0A">
        <w:tc>
          <w:tcPr>
            <w:tcW w:w="824" w:type="dxa"/>
            <w:shd w:val="clear" w:color="auto" w:fill="auto"/>
            <w:vAlign w:val="center"/>
          </w:tcPr>
          <w:p w14:paraId="79F868FF" w14:textId="77777777" w:rsidR="00DF2275" w:rsidRPr="00CB5EDB" w:rsidRDefault="00DF2275" w:rsidP="002D4E0A">
            <w:pPr>
              <w:spacing w:before="120" w:after="120"/>
              <w:jc w:val="center"/>
            </w:pPr>
            <w:r w:rsidRPr="00DF2275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E0FAF1" w14:textId="77777777" w:rsidR="00DF2275" w:rsidRPr="00CB5EDB" w:rsidRDefault="00DF2275" w:rsidP="002D4E0A">
            <w:pPr>
              <w:spacing w:before="120" w:after="120"/>
              <w:jc w:val="center"/>
            </w:pPr>
            <w:r w:rsidRPr="00DF2275">
              <w:t>2</w:t>
            </w:r>
          </w:p>
        </w:tc>
        <w:tc>
          <w:tcPr>
            <w:tcW w:w="2295" w:type="dxa"/>
            <w:shd w:val="clear" w:color="auto" w:fill="auto"/>
          </w:tcPr>
          <w:p w14:paraId="5707D693" w14:textId="77777777" w:rsidR="00DF2275" w:rsidRPr="00CB5EDB" w:rsidRDefault="00DF2275" w:rsidP="002D4E0A">
            <w:pPr>
              <w:spacing w:before="40"/>
            </w:pPr>
            <w:r w:rsidRPr="00DF2275">
              <w:t>Centrum Zaopatrzenia Medycznego "Cezal" S.A Wrocław Oddział Kraków</w:t>
            </w:r>
          </w:p>
          <w:p w14:paraId="62BFBC3D" w14:textId="77777777" w:rsidR="00DF2275" w:rsidRPr="00CB5EDB" w:rsidRDefault="00DF2275" w:rsidP="002D4E0A">
            <w:r w:rsidRPr="00DF2275">
              <w:t>Balicka</w:t>
            </w:r>
            <w:r w:rsidRPr="00CB5EDB">
              <w:t xml:space="preserve"> </w:t>
            </w:r>
            <w:r w:rsidRPr="00DF2275">
              <w:t>117</w:t>
            </w:r>
            <w:r w:rsidRPr="00CB5EDB">
              <w:t xml:space="preserve"> </w:t>
            </w:r>
          </w:p>
          <w:p w14:paraId="70A54D25" w14:textId="77777777" w:rsidR="00DF2275" w:rsidRPr="00CB5EDB" w:rsidRDefault="00DF2275" w:rsidP="002D4E0A">
            <w:pPr>
              <w:spacing w:before="40" w:after="40"/>
              <w:jc w:val="both"/>
            </w:pPr>
            <w:r w:rsidRPr="00DF2275">
              <w:t>30-149</w:t>
            </w:r>
            <w:r w:rsidRPr="00CB5EDB">
              <w:t xml:space="preserve"> </w:t>
            </w:r>
            <w:r w:rsidRPr="00DF2275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8D6E3E" w14:textId="77777777" w:rsidR="00DF2275" w:rsidRPr="00CB5EDB" w:rsidRDefault="00DF2275" w:rsidP="002D4E0A">
            <w:pPr>
              <w:spacing w:before="120" w:after="120"/>
              <w:jc w:val="center"/>
            </w:pPr>
            <w:r w:rsidRPr="00DF2275">
              <w:t>88 293.89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CB0649" w14:textId="77777777" w:rsidR="00DF2275" w:rsidRPr="00CB5EDB" w:rsidRDefault="00DF2275" w:rsidP="002D4E0A">
            <w:pPr>
              <w:spacing w:before="120" w:after="120"/>
              <w:jc w:val="center"/>
            </w:pPr>
            <w:r w:rsidRPr="00DF2275">
              <w:t>24 m-ce od daty podpisania umowy, dostawa: 2 dni robocze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BCD61E" w14:textId="77777777" w:rsidR="00DF2275" w:rsidRPr="00CB5EDB" w:rsidRDefault="00DF2275" w:rsidP="002D4E0A">
            <w:pPr>
              <w:spacing w:before="120" w:after="120"/>
              <w:jc w:val="center"/>
            </w:pPr>
            <w:r w:rsidRPr="00DF2275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6F0E31" w14:textId="77777777" w:rsidR="00DF2275" w:rsidRPr="00CB5EDB" w:rsidRDefault="00DF2275" w:rsidP="002D4E0A">
            <w:pPr>
              <w:spacing w:before="120" w:after="120"/>
              <w:jc w:val="center"/>
            </w:pPr>
            <w:r w:rsidRPr="00DF2275">
              <w:t>60 dni</w:t>
            </w:r>
          </w:p>
        </w:tc>
      </w:tr>
    </w:tbl>
    <w:p w14:paraId="75079D76" w14:textId="77777777" w:rsidR="00A71778" w:rsidRDefault="00A71778" w:rsidP="00A80738">
      <w:pPr>
        <w:pStyle w:val="Tekstpodstawowy"/>
        <w:ind w:left="3117" w:firstLine="423"/>
        <w:jc w:val="right"/>
        <w:rPr>
          <w:i/>
          <w:sz w:val="20"/>
        </w:rPr>
      </w:pPr>
    </w:p>
    <w:p w14:paraId="69E79E2D" w14:textId="2DE9950B" w:rsidR="00A80738" w:rsidRPr="00A71778" w:rsidRDefault="00A80738" w:rsidP="00A80738">
      <w:pPr>
        <w:pStyle w:val="Tekstpodstawowy"/>
        <w:ind w:left="3117" w:firstLine="423"/>
        <w:jc w:val="right"/>
        <w:rPr>
          <w:i/>
          <w:sz w:val="20"/>
        </w:rPr>
      </w:pPr>
      <w:r w:rsidRPr="00A71778">
        <w:rPr>
          <w:i/>
          <w:sz w:val="20"/>
        </w:rPr>
        <w:t>Zamawiający</w:t>
      </w:r>
    </w:p>
    <w:p w14:paraId="40F06F91" w14:textId="0861B18D" w:rsidR="00A71778" w:rsidRPr="00A71778" w:rsidRDefault="00A71778" w:rsidP="00A80738">
      <w:pPr>
        <w:pStyle w:val="Tekstpodstawowy"/>
        <w:ind w:left="3117" w:firstLine="423"/>
        <w:jc w:val="right"/>
        <w:rPr>
          <w:i/>
          <w:sz w:val="20"/>
        </w:rPr>
      </w:pPr>
      <w:r w:rsidRPr="00A71778">
        <w:rPr>
          <w:i/>
          <w:sz w:val="20"/>
        </w:rPr>
        <w:t>Z-ca Dyrektora ds. Finansowych</w:t>
      </w:r>
    </w:p>
    <w:p w14:paraId="26E5114A" w14:textId="4D2A211A" w:rsidR="00A71778" w:rsidRPr="00A71778" w:rsidRDefault="00A71778" w:rsidP="00A80738">
      <w:pPr>
        <w:pStyle w:val="Tekstpodstawowy"/>
        <w:ind w:left="3117" w:firstLine="423"/>
        <w:jc w:val="right"/>
        <w:rPr>
          <w:i/>
          <w:sz w:val="20"/>
        </w:rPr>
      </w:pPr>
      <w:r w:rsidRPr="00A71778">
        <w:rPr>
          <w:i/>
          <w:sz w:val="20"/>
        </w:rPr>
        <w:t>Mgr Dorota Gołąb - Bełtowicz</w:t>
      </w:r>
    </w:p>
    <w:p w14:paraId="54193F18" w14:textId="77777777"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BA9AC6" w14:textId="77777777" w:rsidR="002007EF" w:rsidRDefault="002007EF">
      <w:r>
        <w:separator/>
      </w:r>
    </w:p>
  </w:endnote>
  <w:endnote w:type="continuationSeparator" w:id="0">
    <w:p w14:paraId="21E95C45" w14:textId="77777777" w:rsidR="002007EF" w:rsidRDefault="00200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872C6E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C061AF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7EB086" w14:textId="32772585" w:rsidR="00C94D43" w:rsidRDefault="00D4312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3062C9" wp14:editId="62F0298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78D95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846D17B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851A13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462869" w14:textId="77777777" w:rsidR="00C94D43" w:rsidRDefault="00C94D43">
    <w:pPr>
      <w:pStyle w:val="Stopka"/>
      <w:tabs>
        <w:tab w:val="clear" w:pos="4536"/>
      </w:tabs>
      <w:jc w:val="center"/>
    </w:pPr>
  </w:p>
  <w:p w14:paraId="4E89385C" w14:textId="77777777"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98AA70" w14:textId="77777777" w:rsidR="002007EF" w:rsidRDefault="002007EF">
      <w:r>
        <w:separator/>
      </w:r>
    </w:p>
  </w:footnote>
  <w:footnote w:type="continuationSeparator" w:id="0">
    <w:p w14:paraId="7CCCA931" w14:textId="77777777" w:rsidR="002007EF" w:rsidRDefault="002007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EAE3F" w14:textId="77777777" w:rsidR="00DF2275" w:rsidRDefault="00DF22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A81E9E" w14:textId="77777777" w:rsidR="00DF2275" w:rsidRDefault="00DF22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207B54" w14:textId="77777777" w:rsidR="00DF2275" w:rsidRDefault="00DF22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CCE"/>
    <w:rsid w:val="0001764B"/>
    <w:rsid w:val="0003529D"/>
    <w:rsid w:val="00075CD0"/>
    <w:rsid w:val="00092C61"/>
    <w:rsid w:val="0014428B"/>
    <w:rsid w:val="0018613E"/>
    <w:rsid w:val="001A443E"/>
    <w:rsid w:val="002007EF"/>
    <w:rsid w:val="002628C2"/>
    <w:rsid w:val="00342653"/>
    <w:rsid w:val="0035216A"/>
    <w:rsid w:val="003B044E"/>
    <w:rsid w:val="00403CC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71778"/>
    <w:rsid w:val="00A80738"/>
    <w:rsid w:val="00AC7F83"/>
    <w:rsid w:val="00B50940"/>
    <w:rsid w:val="00C236D3"/>
    <w:rsid w:val="00C94D43"/>
    <w:rsid w:val="00CB5EDB"/>
    <w:rsid w:val="00D43122"/>
    <w:rsid w:val="00DF2275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8FD9ED"/>
  <w15:chartTrackingRefBased/>
  <w15:docId w15:val="{BB07D0D6-30E0-45C0-B7AE-B2F64A03D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dcterms:created xsi:type="dcterms:W3CDTF">2021-01-12T10:13:00Z</dcterms:created>
  <dcterms:modified xsi:type="dcterms:W3CDTF">2021-01-12T10:13:00Z</dcterms:modified>
</cp:coreProperties>
</file>