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65BD3" w14:textId="77777777" w:rsidR="00010B31" w:rsidRDefault="00C97C19" w:rsidP="00010B31">
      <w:pPr>
        <w:rPr>
          <w:b/>
          <w:bCs/>
          <w:sz w:val="24"/>
        </w:rPr>
      </w:pPr>
      <w:r w:rsidRPr="00C97C19">
        <w:rPr>
          <w:b/>
          <w:bCs/>
          <w:sz w:val="24"/>
        </w:rPr>
        <w:t>Samodzielny Publiczny Zespół Opieki Zdrowotnej w Kolbuszowej</w:t>
      </w:r>
    </w:p>
    <w:p w14:paraId="369D7356" w14:textId="77777777" w:rsidR="00010B31" w:rsidRDefault="00C97C19" w:rsidP="00010B31">
      <w:pPr>
        <w:rPr>
          <w:b/>
          <w:bCs/>
          <w:sz w:val="24"/>
        </w:rPr>
      </w:pPr>
      <w:r w:rsidRPr="00C97C19">
        <w:rPr>
          <w:b/>
          <w:bCs/>
          <w:sz w:val="24"/>
        </w:rPr>
        <w:t>Grunwaldzka</w:t>
      </w:r>
      <w:r w:rsidR="00010B31">
        <w:rPr>
          <w:b/>
          <w:bCs/>
          <w:sz w:val="24"/>
        </w:rPr>
        <w:t xml:space="preserve"> </w:t>
      </w:r>
      <w:r w:rsidRPr="00C97C19">
        <w:rPr>
          <w:b/>
          <w:bCs/>
          <w:sz w:val="24"/>
        </w:rPr>
        <w:t>4</w:t>
      </w:r>
    </w:p>
    <w:p w14:paraId="515E813C" w14:textId="77777777" w:rsidR="00010B31" w:rsidRDefault="00C97C19" w:rsidP="00010B31">
      <w:pPr>
        <w:rPr>
          <w:b/>
          <w:bCs/>
          <w:sz w:val="24"/>
        </w:rPr>
      </w:pPr>
      <w:r w:rsidRPr="00C97C19">
        <w:rPr>
          <w:b/>
          <w:bCs/>
          <w:sz w:val="24"/>
        </w:rPr>
        <w:t>36-100</w:t>
      </w:r>
      <w:r w:rsidR="00010B31">
        <w:rPr>
          <w:b/>
          <w:bCs/>
          <w:sz w:val="24"/>
        </w:rPr>
        <w:t xml:space="preserve"> </w:t>
      </w:r>
      <w:r w:rsidRPr="00C97C19">
        <w:rPr>
          <w:b/>
          <w:bCs/>
          <w:sz w:val="24"/>
        </w:rPr>
        <w:t>Kolbuszowa</w:t>
      </w:r>
    </w:p>
    <w:p w14:paraId="3190B037" w14:textId="77777777"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14:paraId="16C50A8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031504F" w14:textId="77777777"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E29ED3" w14:textId="67020F88" w:rsidR="00010B31" w:rsidRDefault="00010B31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87CE6">
        <w:rPr>
          <w:b/>
          <w:bCs/>
          <w:sz w:val="24"/>
        </w:rPr>
        <w:t>Eap2412/29/20/M</w:t>
      </w:r>
      <w:r>
        <w:rPr>
          <w:sz w:val="24"/>
        </w:rPr>
        <w:tab/>
        <w:t xml:space="preserve"> </w:t>
      </w:r>
      <w:r w:rsidR="00C97C19" w:rsidRPr="00C97C19">
        <w:rPr>
          <w:sz w:val="24"/>
        </w:rPr>
        <w:t>Kolbuszowa</w:t>
      </w:r>
      <w:r>
        <w:rPr>
          <w:sz w:val="24"/>
        </w:rPr>
        <w:t xml:space="preserve"> dnia: </w:t>
      </w:r>
      <w:r w:rsidR="00C97C19" w:rsidRPr="00C97C19">
        <w:rPr>
          <w:sz w:val="24"/>
        </w:rPr>
        <w:t>2021-01-12</w:t>
      </w:r>
    </w:p>
    <w:p w14:paraId="76F3BA0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F33786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49FD31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19A28CB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21BC4A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0E54CB8F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14:paraId="6611F4F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14:paraId="59EF23D5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63E917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69609D49" w14:textId="77777777" w:rsidR="00010B31" w:rsidRDefault="00010B31" w:rsidP="00010B31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14:paraId="3A7EE5CB" w14:textId="77777777" w:rsidR="00010B31" w:rsidRDefault="00010B31" w:rsidP="00010B31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C97C19" w:rsidRPr="00C97C19">
        <w:rPr>
          <w:sz w:val="24"/>
          <w:szCs w:val="24"/>
        </w:rPr>
        <w:t>(</w:t>
      </w:r>
      <w:proofErr w:type="spellStart"/>
      <w:r w:rsidR="00C97C19" w:rsidRPr="00C97C19">
        <w:rPr>
          <w:sz w:val="24"/>
          <w:szCs w:val="24"/>
        </w:rPr>
        <w:t>t.j</w:t>
      </w:r>
      <w:proofErr w:type="spellEnd"/>
      <w:r w:rsidR="00C97C19" w:rsidRPr="00C97C19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C97C19" w:rsidRPr="00C97C19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C97C19" w:rsidRPr="00C97C19">
        <w:rPr>
          <w:b/>
          <w:sz w:val="24"/>
        </w:rPr>
        <w:t>Dostawa produktów farmaceutycznych w 3 pakietach</w:t>
      </w:r>
      <w:r>
        <w:rPr>
          <w:sz w:val="24"/>
        </w:rPr>
        <w:t>,</w:t>
      </w:r>
    </w:p>
    <w:p w14:paraId="31426248" w14:textId="77777777" w:rsidR="00010B31" w:rsidRDefault="00010B31" w:rsidP="00010B31">
      <w:pPr>
        <w:spacing w:line="360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14:paraId="3EC97C29" w14:textId="77777777" w:rsidTr="009500EB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2D36" w14:textId="77777777"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4E47" w14:textId="77777777" w:rsidR="00010B31" w:rsidRPr="009500EB" w:rsidRDefault="00010B31" w:rsidP="009500EB">
            <w:pPr>
              <w:jc w:val="both"/>
              <w:rPr>
                <w:b/>
                <w:sz w:val="24"/>
                <w:szCs w:val="24"/>
              </w:rPr>
            </w:pPr>
            <w:r w:rsidRPr="009500EB">
              <w:rPr>
                <w:b/>
                <w:sz w:val="24"/>
                <w:szCs w:val="24"/>
              </w:rPr>
              <w:t>Temat</w:t>
            </w:r>
          </w:p>
          <w:p w14:paraId="00F7D596" w14:textId="77777777" w:rsidR="00010B31" w:rsidRPr="009500EB" w:rsidRDefault="00010B31" w:rsidP="009500EB">
            <w:pPr>
              <w:jc w:val="both"/>
              <w:rPr>
                <w:sz w:val="24"/>
                <w:szCs w:val="24"/>
              </w:rPr>
            </w:pPr>
            <w:r w:rsidRPr="009500EB">
              <w:rPr>
                <w:sz w:val="24"/>
                <w:szCs w:val="24"/>
              </w:rPr>
              <w:t>Powód unieważnienia</w:t>
            </w:r>
          </w:p>
        </w:tc>
      </w:tr>
      <w:tr w:rsidR="00C97C19" w14:paraId="63F876C5" w14:textId="77777777" w:rsidTr="008C349E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D123A" w14:textId="77777777" w:rsidR="00C97C19" w:rsidRPr="009500EB" w:rsidRDefault="00C97C19" w:rsidP="008C349E">
            <w:pPr>
              <w:spacing w:line="360" w:lineRule="auto"/>
              <w:jc w:val="both"/>
              <w:rPr>
                <w:sz w:val="24"/>
              </w:rPr>
            </w:pPr>
            <w:r w:rsidRPr="00C97C19">
              <w:rPr>
                <w:sz w:val="24"/>
              </w:rPr>
              <w:t>2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1E80" w14:textId="0B0A4A8C" w:rsidR="00C97C19" w:rsidRPr="009500EB" w:rsidRDefault="00C97C19" w:rsidP="008C349E">
            <w:pPr>
              <w:spacing w:line="360" w:lineRule="auto"/>
              <w:jc w:val="both"/>
              <w:rPr>
                <w:b/>
                <w:sz w:val="24"/>
              </w:rPr>
            </w:pPr>
            <w:r w:rsidRPr="00C97C19">
              <w:rPr>
                <w:b/>
                <w:sz w:val="24"/>
              </w:rPr>
              <w:t>Pakiet 2</w:t>
            </w:r>
            <w:r w:rsidR="00791ADD">
              <w:rPr>
                <w:b/>
                <w:sz w:val="24"/>
              </w:rPr>
              <w:t xml:space="preserve">- </w:t>
            </w:r>
            <w:r w:rsidR="00B74334" w:rsidRPr="00B74334">
              <w:rPr>
                <w:b/>
                <w:sz w:val="24"/>
              </w:rPr>
              <w:t>Preparat do ochrony jelit- 2 pozycje asortymentowe</w:t>
            </w:r>
          </w:p>
          <w:p w14:paraId="441BEFC3" w14:textId="77777777" w:rsidR="00C97C19" w:rsidRPr="00C97C19" w:rsidRDefault="00C97C19" w:rsidP="008C349E">
            <w:pPr>
              <w:spacing w:line="360" w:lineRule="auto"/>
              <w:jc w:val="both"/>
              <w:rPr>
                <w:sz w:val="24"/>
              </w:rPr>
            </w:pPr>
            <w:r w:rsidRPr="00C97C19">
              <w:rPr>
                <w:sz w:val="24"/>
              </w:rPr>
              <w:t>brak ważnej oferty lub wniosku</w:t>
            </w:r>
            <w:r w:rsidRPr="009500EB">
              <w:rPr>
                <w:sz w:val="24"/>
              </w:rPr>
              <w:t xml:space="preserve">: </w:t>
            </w:r>
            <w:r w:rsidRPr="00C97C19">
              <w:rPr>
                <w:sz w:val="24"/>
              </w:rPr>
              <w:t xml:space="preserve">Zgodnie z art. 93 ust. 1 pkt. 1 </w:t>
            </w:r>
            <w:proofErr w:type="spellStart"/>
            <w:r w:rsidRPr="00C97C19">
              <w:rPr>
                <w:sz w:val="24"/>
              </w:rPr>
              <w:t>uPzp</w:t>
            </w:r>
            <w:proofErr w:type="spellEnd"/>
            <w:r w:rsidRPr="00C97C19">
              <w:rPr>
                <w:sz w:val="24"/>
              </w:rPr>
              <w:t xml:space="preserve">  Zamawiający  unieważnienia postępowanie przetargowe w</w:t>
            </w:r>
          </w:p>
          <w:p w14:paraId="7EC9EED1" w14:textId="77777777" w:rsidR="00C97C19" w:rsidRPr="00C97C19" w:rsidRDefault="00C97C19" w:rsidP="008C349E">
            <w:pPr>
              <w:spacing w:line="360" w:lineRule="auto"/>
              <w:jc w:val="both"/>
              <w:rPr>
                <w:sz w:val="24"/>
              </w:rPr>
            </w:pPr>
            <w:r w:rsidRPr="00C97C19">
              <w:rPr>
                <w:sz w:val="24"/>
              </w:rPr>
              <w:t xml:space="preserve"> Pakiecie 2 -ze względu na brak ofert przetargowych.     </w:t>
            </w:r>
          </w:p>
          <w:p w14:paraId="23DBC61B" w14:textId="77777777" w:rsidR="00C97C19" w:rsidRPr="00C97C19" w:rsidRDefault="00C97C19" w:rsidP="008C349E">
            <w:pPr>
              <w:spacing w:line="360" w:lineRule="auto"/>
              <w:jc w:val="both"/>
              <w:rPr>
                <w:sz w:val="24"/>
              </w:rPr>
            </w:pPr>
            <w:r w:rsidRPr="00C97C19">
              <w:rPr>
                <w:sz w:val="24"/>
              </w:rPr>
              <w:t xml:space="preserve">                                                     </w:t>
            </w:r>
          </w:p>
          <w:p w14:paraId="414BCF27" w14:textId="77777777" w:rsidR="00C97C19" w:rsidRPr="00C97C19" w:rsidRDefault="00C97C19" w:rsidP="008C349E">
            <w:pPr>
              <w:spacing w:line="360" w:lineRule="auto"/>
              <w:jc w:val="both"/>
              <w:rPr>
                <w:sz w:val="24"/>
              </w:rPr>
            </w:pPr>
            <w:r w:rsidRPr="00C97C19">
              <w:rPr>
                <w:sz w:val="24"/>
              </w:rPr>
              <w:t xml:space="preserve">                                                               UZASADNIENIE</w:t>
            </w:r>
          </w:p>
          <w:p w14:paraId="1456E0BD" w14:textId="77777777" w:rsidR="00C97C19" w:rsidRPr="009500EB" w:rsidRDefault="00C97C19" w:rsidP="008C349E">
            <w:pPr>
              <w:spacing w:line="360" w:lineRule="auto"/>
              <w:jc w:val="both"/>
              <w:rPr>
                <w:sz w:val="24"/>
              </w:rPr>
            </w:pPr>
            <w:r w:rsidRPr="00C97C19">
              <w:rPr>
                <w:sz w:val="24"/>
              </w:rPr>
              <w:t>Zamawiający unieważnił postępowanie w w/w Pakiecie, gdyż do terminu składania ofert, tj. do dnia 30.12.2020 r. godz. 09:00 nie złożono żadnej oferty w przedmiotowym pakiecie  postępowania.</w:t>
            </w:r>
          </w:p>
        </w:tc>
      </w:tr>
    </w:tbl>
    <w:p w14:paraId="4DF141AD" w14:textId="77777777"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14:paraId="3B716915" w14:textId="77777777" w:rsidR="00010B31" w:rsidRPr="00993EFC" w:rsidRDefault="00993EFC" w:rsidP="00993EFC">
      <w:pPr>
        <w:pStyle w:val="Nagwek6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 xml:space="preserve"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993EFC">
        <w:rPr>
          <w:rFonts w:ascii="Times New Roman" w:hAnsi="Times New Roman"/>
          <w:b w:val="0"/>
          <w:bCs/>
          <w:sz w:val="24"/>
          <w:szCs w:val="24"/>
        </w:rPr>
        <w:lastRenderedPageBreak/>
        <w:t>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14:paraId="08D91F4D" w14:textId="77777777"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14:paraId="78ED5047" w14:textId="5EAB936D" w:rsidR="00010B31" w:rsidRDefault="00010B31"/>
    <w:p w14:paraId="7743A8A4" w14:textId="79A998EE" w:rsidR="00B74334" w:rsidRPr="00B74334" w:rsidRDefault="00B74334" w:rsidP="00B74334">
      <w:pPr>
        <w:jc w:val="right"/>
        <w:rPr>
          <w:sz w:val="24"/>
          <w:szCs w:val="24"/>
        </w:rPr>
      </w:pPr>
    </w:p>
    <w:p w14:paraId="7A5CDE50" w14:textId="0EDA6FD0" w:rsidR="00B74334" w:rsidRPr="00B74334" w:rsidRDefault="00B74334" w:rsidP="00B74334">
      <w:pPr>
        <w:jc w:val="right"/>
        <w:rPr>
          <w:sz w:val="24"/>
          <w:szCs w:val="24"/>
        </w:rPr>
      </w:pPr>
      <w:r w:rsidRPr="00B74334">
        <w:rPr>
          <w:sz w:val="24"/>
          <w:szCs w:val="24"/>
        </w:rPr>
        <w:t>Dyrektor SP ZOZ Kolbuszowa</w:t>
      </w:r>
    </w:p>
    <w:p w14:paraId="0B79A984" w14:textId="5DEC1917" w:rsidR="00B74334" w:rsidRPr="00B74334" w:rsidRDefault="00B74334" w:rsidP="00B74334">
      <w:pPr>
        <w:jc w:val="right"/>
        <w:rPr>
          <w:sz w:val="24"/>
          <w:szCs w:val="24"/>
        </w:rPr>
      </w:pPr>
      <w:r w:rsidRPr="00B74334">
        <w:rPr>
          <w:sz w:val="24"/>
          <w:szCs w:val="24"/>
        </w:rPr>
        <w:t>Zbigniew Strzelczyk</w:t>
      </w:r>
    </w:p>
    <w:sectPr w:rsidR="00B74334" w:rsidRPr="00B743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4C0EED" w14:textId="77777777" w:rsidR="00C97C19" w:rsidRDefault="00C97C19" w:rsidP="00C97C19">
      <w:r>
        <w:separator/>
      </w:r>
    </w:p>
  </w:endnote>
  <w:endnote w:type="continuationSeparator" w:id="0">
    <w:p w14:paraId="6137C3E4" w14:textId="77777777" w:rsidR="00C97C19" w:rsidRDefault="00C97C19" w:rsidP="00C97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C85F5A" w14:textId="77777777" w:rsidR="00C97C19" w:rsidRDefault="00C97C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9518EC" w14:textId="77777777" w:rsidR="00C97C19" w:rsidRDefault="00C97C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3219C0" w14:textId="77777777" w:rsidR="00C97C19" w:rsidRDefault="00C97C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F3A72E" w14:textId="77777777" w:rsidR="00C97C19" w:rsidRDefault="00C97C19" w:rsidP="00C97C19">
      <w:r>
        <w:separator/>
      </w:r>
    </w:p>
  </w:footnote>
  <w:footnote w:type="continuationSeparator" w:id="0">
    <w:p w14:paraId="24A2064F" w14:textId="77777777" w:rsidR="00C97C19" w:rsidRDefault="00C97C19" w:rsidP="00C97C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9AB768" w14:textId="77777777" w:rsidR="00C97C19" w:rsidRDefault="00C97C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000B0E" w14:textId="77777777" w:rsidR="00C97C19" w:rsidRDefault="00C97C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85B35" w14:textId="77777777" w:rsidR="00C97C19" w:rsidRDefault="00C97C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C60"/>
    <w:rsid w:val="00010B31"/>
    <w:rsid w:val="00104963"/>
    <w:rsid w:val="00472C60"/>
    <w:rsid w:val="006943CE"/>
    <w:rsid w:val="00791ADD"/>
    <w:rsid w:val="00823326"/>
    <w:rsid w:val="00856A3E"/>
    <w:rsid w:val="009500EB"/>
    <w:rsid w:val="00993EFC"/>
    <w:rsid w:val="00AB3E72"/>
    <w:rsid w:val="00B74334"/>
    <w:rsid w:val="00C87CE6"/>
    <w:rsid w:val="00C97C19"/>
    <w:rsid w:val="00D41670"/>
    <w:rsid w:val="00E30E67"/>
    <w:rsid w:val="00E403D2"/>
    <w:rsid w:val="00E7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54077"/>
  <w15:chartTrackingRefBased/>
  <w15:docId w15:val="{D181EEE4-3CD4-4A4A-A873-F6483FFB7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97C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2021-01-12T09:33:00Z</cp:lastPrinted>
  <dcterms:created xsi:type="dcterms:W3CDTF">2021-01-12T09:34:00Z</dcterms:created>
  <dcterms:modified xsi:type="dcterms:W3CDTF">2021-01-12T09:34:00Z</dcterms:modified>
</cp:coreProperties>
</file>