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FEFC1" w14:textId="77777777" w:rsidR="000470D2" w:rsidRPr="000470D2" w:rsidRDefault="000470D2">
      <w:pPr>
        <w:spacing w:before="360"/>
        <w:rPr>
          <w:b/>
          <w:bCs/>
        </w:rPr>
      </w:pPr>
      <w:r w:rsidRPr="000470D2">
        <w:rPr>
          <w:b/>
          <w:bCs/>
        </w:rPr>
        <w:t>Szpital Wojewódzki w Poznaniu</w:t>
      </w:r>
    </w:p>
    <w:p w14:paraId="418DB25A" w14:textId="77777777" w:rsidR="0033076C" w:rsidRDefault="000470D2">
      <w:pPr>
        <w:spacing w:before="360"/>
        <w:rPr>
          <w:b/>
          <w:bCs/>
        </w:rPr>
      </w:pPr>
      <w:r w:rsidRPr="000470D2">
        <w:rPr>
          <w:b/>
          <w:bCs/>
        </w:rPr>
        <w:t>Dział Zamówień Publicznych</w:t>
      </w:r>
    </w:p>
    <w:p w14:paraId="74000E78" w14:textId="0E6317F4" w:rsidR="0033076C" w:rsidRDefault="006C5AB0">
      <w:pPr>
        <w:rPr>
          <w:b/>
          <w:bCs/>
        </w:rPr>
      </w:pPr>
      <w:r>
        <w:rPr>
          <w:b/>
          <w:bCs/>
        </w:rPr>
        <w:t xml:space="preserve">Ul. </w:t>
      </w:r>
      <w:r w:rsidR="000470D2" w:rsidRPr="000470D2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="000470D2" w:rsidRPr="000470D2">
        <w:rPr>
          <w:b/>
          <w:bCs/>
        </w:rPr>
        <w:t>7/19</w:t>
      </w:r>
    </w:p>
    <w:p w14:paraId="41380163" w14:textId="77777777" w:rsidR="0033076C" w:rsidRDefault="000470D2">
      <w:pPr>
        <w:rPr>
          <w:b/>
          <w:bCs/>
        </w:rPr>
      </w:pPr>
      <w:r w:rsidRPr="000470D2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0470D2">
        <w:rPr>
          <w:b/>
          <w:bCs/>
        </w:rPr>
        <w:t>Poznań</w:t>
      </w:r>
    </w:p>
    <w:p w14:paraId="1C9A0D1B" w14:textId="3C71FEE7"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0470D2" w:rsidRPr="000470D2">
        <w:rPr>
          <w:b/>
          <w:bCs/>
        </w:rPr>
        <w:t>SZW/DZP/85/2020</w:t>
      </w:r>
      <w:r>
        <w:tab/>
        <w:t xml:space="preserve"> </w:t>
      </w:r>
      <w:r w:rsidR="000470D2" w:rsidRPr="000470D2">
        <w:t>Poznań</w:t>
      </w:r>
      <w:r>
        <w:t xml:space="preserve"> dnia: </w:t>
      </w:r>
      <w:r w:rsidR="000470D2" w:rsidRPr="000470D2">
        <w:t>2020-12-31</w:t>
      </w:r>
    </w:p>
    <w:p w14:paraId="6083025A" w14:textId="77777777" w:rsidR="0033076C" w:rsidRDefault="0033076C">
      <w:pPr>
        <w:ind w:left="5245"/>
        <w:rPr>
          <w:b/>
        </w:rPr>
      </w:pPr>
    </w:p>
    <w:p w14:paraId="1CFE2359" w14:textId="77777777"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5C9EBFFB" w14:textId="77777777"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14:paraId="5137F84B" w14:textId="77777777"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6B3D359A" w14:textId="39F9AEE9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0470D2" w:rsidRPr="000470D2">
        <w:t>(</w:t>
      </w:r>
      <w:proofErr w:type="spellStart"/>
      <w:r w:rsidR="000470D2" w:rsidRPr="000470D2">
        <w:t>t.j</w:t>
      </w:r>
      <w:proofErr w:type="spellEnd"/>
      <w:r w:rsidR="000470D2" w:rsidRPr="000470D2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0470D2" w:rsidRPr="000470D2">
        <w:rPr>
          <w:b/>
          <w:bCs/>
        </w:rPr>
        <w:t>przetarg</w:t>
      </w:r>
      <w:r w:rsidR="006C5AB0">
        <w:rPr>
          <w:b/>
          <w:bCs/>
        </w:rPr>
        <w:t>u</w:t>
      </w:r>
      <w:r w:rsidR="000470D2" w:rsidRPr="000470D2">
        <w:rPr>
          <w:b/>
          <w:bCs/>
        </w:rPr>
        <w:t xml:space="preserve"> nieograniczon</w:t>
      </w:r>
      <w:r w:rsidR="006C5AB0">
        <w:rPr>
          <w:b/>
          <w:bCs/>
        </w:rPr>
        <w:t>ego</w:t>
      </w:r>
      <w:r>
        <w:rPr>
          <w:b/>
        </w:rPr>
        <w:t xml:space="preserve"> </w:t>
      </w:r>
      <w:r>
        <w:rPr>
          <w:bCs/>
        </w:rPr>
        <w:t>na:</w:t>
      </w:r>
    </w:p>
    <w:p w14:paraId="263E456A" w14:textId="77777777" w:rsidR="0033076C" w:rsidRDefault="000470D2">
      <w:pPr>
        <w:spacing w:before="120" w:after="120"/>
        <w:jc w:val="center"/>
        <w:rPr>
          <w:b/>
        </w:rPr>
      </w:pPr>
      <w:r w:rsidRPr="000470D2">
        <w:rPr>
          <w:b/>
        </w:rPr>
        <w:t>Dostawa oleju opałowego do celów grzewczych dla Szpitala Wojewódzkiego w Poznaniu - Filia nr 3 - Szpital Rehabilitacyjny dla Dorosłych w Kiekrzu, ul. Uzdrowiskowa 2</w:t>
      </w:r>
    </w:p>
    <w:p w14:paraId="3DF9BFB6" w14:textId="77777777"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470D2" w14:paraId="138F50EF" w14:textId="77777777" w:rsidTr="00AA37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14:paraId="313C788B" w14:textId="77777777" w:rsidR="000470D2" w:rsidRDefault="000470D2" w:rsidP="00AA3741">
            <w:pPr>
              <w:spacing w:line="360" w:lineRule="auto"/>
              <w:ind w:firstLine="284"/>
              <w:jc w:val="both"/>
              <w:rPr>
                <w:b/>
              </w:rPr>
            </w:pPr>
            <w:r w:rsidRPr="000470D2">
              <w:rPr>
                <w:b/>
              </w:rPr>
              <w:t>T&amp;J Tyrakowski, Jachnik Sp. Jawna</w:t>
            </w:r>
          </w:p>
          <w:p w14:paraId="77E934A6" w14:textId="77777777" w:rsidR="000470D2" w:rsidRDefault="000470D2" w:rsidP="00AA3741">
            <w:pPr>
              <w:spacing w:line="360" w:lineRule="auto"/>
              <w:ind w:firstLine="284"/>
              <w:jc w:val="both"/>
              <w:rPr>
                <w:b/>
              </w:rPr>
            </w:pPr>
            <w:r w:rsidRPr="000470D2">
              <w:rPr>
                <w:b/>
              </w:rPr>
              <w:t>Sławoszewska</w:t>
            </w:r>
            <w:r>
              <w:rPr>
                <w:b/>
              </w:rPr>
              <w:t xml:space="preserve"> </w:t>
            </w:r>
            <w:r w:rsidRPr="000470D2">
              <w:rPr>
                <w:b/>
              </w:rPr>
              <w:t>2b</w:t>
            </w:r>
          </w:p>
          <w:p w14:paraId="4895C16F" w14:textId="77777777" w:rsidR="000470D2" w:rsidRDefault="000470D2" w:rsidP="00AA3741">
            <w:pPr>
              <w:spacing w:line="360" w:lineRule="auto"/>
              <w:ind w:firstLine="284"/>
              <w:jc w:val="both"/>
              <w:rPr>
                <w:b/>
              </w:rPr>
            </w:pPr>
            <w:r w:rsidRPr="000470D2">
              <w:rPr>
                <w:b/>
              </w:rPr>
              <w:t>63-220</w:t>
            </w:r>
            <w:r>
              <w:rPr>
                <w:b/>
              </w:rPr>
              <w:t xml:space="preserve"> </w:t>
            </w:r>
            <w:r w:rsidRPr="000470D2">
              <w:rPr>
                <w:b/>
              </w:rPr>
              <w:t>Kotlin</w:t>
            </w:r>
          </w:p>
          <w:p w14:paraId="342AA65A" w14:textId="77777777" w:rsidR="000470D2" w:rsidRDefault="000470D2" w:rsidP="00AA3741">
            <w:pPr>
              <w:spacing w:line="360" w:lineRule="auto"/>
              <w:ind w:firstLine="284"/>
              <w:jc w:val="both"/>
            </w:pPr>
            <w:r>
              <w:t>na:</w:t>
            </w:r>
          </w:p>
          <w:p w14:paraId="633C9B2B" w14:textId="77777777" w:rsidR="000470D2" w:rsidRDefault="000470D2" w:rsidP="00AA3741">
            <w:pPr>
              <w:spacing w:line="360" w:lineRule="auto"/>
              <w:ind w:firstLine="284"/>
              <w:jc w:val="both"/>
              <w:rPr>
                <w:b/>
              </w:rPr>
            </w:pPr>
            <w:r w:rsidRPr="000470D2">
              <w:t>Dostawa oleju opałowego do celów grzewczych dla Szpitala Wojewódzkiego w Poznaniu - Filia nr 3 - Szpital Rehabilitacyjny dla Dorosłych w Kiekrzu, ul. Uzdrowiskowa 2.</w:t>
            </w:r>
            <w:r>
              <w:t xml:space="preserve"> za cenę </w:t>
            </w:r>
            <w:r w:rsidRPr="000470D2">
              <w:rPr>
                <w:b/>
              </w:rPr>
              <w:t>221 880.00 zł</w:t>
            </w:r>
          </w:p>
          <w:p w14:paraId="27199D9C" w14:textId="77777777" w:rsidR="000470D2" w:rsidRDefault="000470D2" w:rsidP="00AA374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CC02D1C" w14:textId="77777777" w:rsidR="000470D2" w:rsidRDefault="000470D2" w:rsidP="00AA3741">
            <w:pPr>
              <w:spacing w:line="360" w:lineRule="auto"/>
              <w:ind w:firstLine="284"/>
              <w:jc w:val="both"/>
            </w:pPr>
            <w:r w:rsidRPr="000470D2">
              <w:t>Oferta spełnia wszelkie wymagania formalno - prawne zawarte w SIWZ. Oferta najkorzystniejsza, która zdobyła najwyższą liczbę punktów.</w:t>
            </w:r>
          </w:p>
        </w:tc>
      </w:tr>
    </w:tbl>
    <w:p w14:paraId="7C20986B" w14:textId="77777777" w:rsidR="000B6515" w:rsidRDefault="000B6515" w:rsidP="000B6515">
      <w:pPr>
        <w:spacing w:before="120" w:after="120"/>
        <w:jc w:val="both"/>
        <w:rPr>
          <w:color w:val="000000"/>
        </w:rPr>
      </w:pPr>
    </w:p>
    <w:p w14:paraId="09843889" w14:textId="77777777"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509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1260"/>
      </w:tblGrid>
      <w:tr w:rsidR="006C5AB0" w:rsidRPr="005811DF" w14:paraId="2C8F8727" w14:textId="77777777" w:rsidTr="006C5AB0">
        <w:tc>
          <w:tcPr>
            <w:tcW w:w="540" w:type="dxa"/>
            <w:vAlign w:val="center"/>
          </w:tcPr>
          <w:p w14:paraId="30799665" w14:textId="77777777" w:rsidR="006C5AB0" w:rsidRPr="005811DF" w:rsidRDefault="006C5AB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14:paraId="438B6421" w14:textId="77777777" w:rsidR="006C5AB0" w:rsidRPr="005811DF" w:rsidRDefault="006C5AB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14:paraId="558D0BBF" w14:textId="77777777" w:rsidR="006C5AB0" w:rsidRPr="005811DF" w:rsidRDefault="006C5AB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14:paraId="1F087C59" w14:textId="77777777" w:rsidR="006C5AB0" w:rsidRPr="005811DF" w:rsidRDefault="006C5AB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0" w:type="dxa"/>
            <w:vAlign w:val="center"/>
          </w:tcPr>
          <w:p w14:paraId="0D666724" w14:textId="77777777" w:rsidR="006C5AB0" w:rsidRPr="005811DF" w:rsidRDefault="006C5AB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C5AB0" w:rsidRPr="005811DF" w14:paraId="229625A3" w14:textId="77777777" w:rsidTr="006C5AB0">
        <w:tc>
          <w:tcPr>
            <w:tcW w:w="540" w:type="dxa"/>
            <w:vAlign w:val="center"/>
          </w:tcPr>
          <w:p w14:paraId="1940AA0E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14:paraId="60C8881E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T&amp;J Tyrakowski, Jachnik Sp. Jawna</w:t>
            </w:r>
          </w:p>
          <w:p w14:paraId="081AC71C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Sławoszewska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2b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6553958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63-220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Kotlin</w:t>
            </w:r>
          </w:p>
          <w:p w14:paraId="0E8592FA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14:paraId="35644887" w14:textId="187A763F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  <w:tc>
          <w:tcPr>
            <w:tcW w:w="1260" w:type="dxa"/>
            <w:vAlign w:val="center"/>
          </w:tcPr>
          <w:p w14:paraId="23D44CE1" w14:textId="68B6A4F4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>00,00</w:t>
            </w:r>
          </w:p>
        </w:tc>
      </w:tr>
      <w:tr w:rsidR="006C5AB0" w:rsidRPr="005811DF" w14:paraId="52FD7D49" w14:textId="77777777" w:rsidTr="006C5AB0">
        <w:tc>
          <w:tcPr>
            <w:tcW w:w="540" w:type="dxa"/>
            <w:vAlign w:val="center"/>
          </w:tcPr>
          <w:p w14:paraId="752EA625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14:paraId="19A8C1AB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BGW Wielobranżowe Przedsiębiorstwo Handlowe Sp. z o.o.</w:t>
            </w:r>
          </w:p>
          <w:p w14:paraId="7A1A8A12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Syrenia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72FC348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60-960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14:paraId="2E638CFB" w14:textId="77777777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470D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14:paraId="3C243B45" w14:textId="6F378820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98,47</w:t>
            </w:r>
          </w:p>
        </w:tc>
        <w:tc>
          <w:tcPr>
            <w:tcW w:w="1260" w:type="dxa"/>
            <w:vAlign w:val="center"/>
          </w:tcPr>
          <w:p w14:paraId="0520B647" w14:textId="58F30070" w:rsidR="006C5AB0" w:rsidRPr="005811DF" w:rsidRDefault="006C5AB0" w:rsidP="00AA37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70D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98,47</w:t>
            </w:r>
          </w:p>
        </w:tc>
      </w:tr>
    </w:tbl>
    <w:p w14:paraId="61BC3BE6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50C428DF" w14:textId="77777777">
        <w:tc>
          <w:tcPr>
            <w:tcW w:w="941" w:type="dxa"/>
            <w:shd w:val="clear" w:color="auto" w:fill="F3F3F3"/>
            <w:vAlign w:val="center"/>
          </w:tcPr>
          <w:p w14:paraId="0D52D35B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3D82F3A5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63C9D383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 w14:paraId="3D261CF5" w14:textId="77777777">
        <w:tc>
          <w:tcPr>
            <w:tcW w:w="941" w:type="dxa"/>
            <w:vAlign w:val="center"/>
          </w:tcPr>
          <w:p w14:paraId="1060DC84" w14:textId="77777777" w:rsidR="0033076C" w:rsidRDefault="000470D2">
            <w:r w:rsidRPr="000470D2">
              <w:t>0</w:t>
            </w:r>
          </w:p>
        </w:tc>
        <w:tc>
          <w:tcPr>
            <w:tcW w:w="2796" w:type="dxa"/>
            <w:vAlign w:val="center"/>
          </w:tcPr>
          <w:p w14:paraId="6EF85DD6" w14:textId="77777777" w:rsidR="0033076C" w:rsidRDefault="0033076C"/>
          <w:p w14:paraId="4934C930" w14:textId="77777777" w:rsidR="0033076C" w:rsidRDefault="0033076C"/>
          <w:p w14:paraId="09170664" w14:textId="77777777" w:rsidR="0033076C" w:rsidRDefault="0033076C">
            <w:r>
              <w:t xml:space="preserve">  </w:t>
            </w:r>
          </w:p>
          <w:p w14:paraId="535CD689" w14:textId="77777777"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2B9F260E" w14:textId="77777777" w:rsidR="0033076C" w:rsidRDefault="0033076C"/>
          <w:p w14:paraId="1383AA3A" w14:textId="77777777" w:rsidR="0033076C" w:rsidRDefault="0033076C">
            <w:pPr>
              <w:jc w:val="both"/>
            </w:pPr>
          </w:p>
        </w:tc>
      </w:tr>
    </w:tbl>
    <w:p w14:paraId="7A31AB15" w14:textId="77777777"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14:paraId="5E7D3ACA" w14:textId="77777777"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 w14:paraId="3386C85A" w14:textId="77777777">
        <w:tc>
          <w:tcPr>
            <w:tcW w:w="941" w:type="dxa"/>
            <w:shd w:val="clear" w:color="auto" w:fill="F3F3F3"/>
            <w:vAlign w:val="center"/>
          </w:tcPr>
          <w:p w14:paraId="05454276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14:paraId="4D134BA2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14:paraId="78496A7A" w14:textId="77777777"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 w14:paraId="5AE10DF0" w14:textId="77777777">
        <w:tc>
          <w:tcPr>
            <w:tcW w:w="941" w:type="dxa"/>
            <w:vAlign w:val="center"/>
          </w:tcPr>
          <w:p w14:paraId="54C0EC40" w14:textId="77777777" w:rsidR="0033076C" w:rsidRDefault="000470D2">
            <w:r w:rsidRPr="000470D2">
              <w:t>0</w:t>
            </w:r>
          </w:p>
        </w:tc>
        <w:tc>
          <w:tcPr>
            <w:tcW w:w="2796" w:type="dxa"/>
            <w:vAlign w:val="center"/>
          </w:tcPr>
          <w:p w14:paraId="08343F00" w14:textId="77777777" w:rsidR="0033076C" w:rsidRDefault="0033076C">
            <w:pPr>
              <w:jc w:val="both"/>
            </w:pPr>
          </w:p>
          <w:p w14:paraId="57619E1E" w14:textId="77777777"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14:paraId="56FBCACD" w14:textId="77777777"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14:paraId="149FF583" w14:textId="77777777" w:rsidR="0033076C" w:rsidRDefault="0033076C">
            <w:pPr>
              <w:jc w:val="both"/>
              <w:rPr>
                <w:sz w:val="20"/>
                <w:szCs w:val="20"/>
              </w:rPr>
            </w:pPr>
          </w:p>
          <w:p w14:paraId="579A70AA" w14:textId="77777777" w:rsidR="0033076C" w:rsidRDefault="0033076C">
            <w:pPr>
              <w:jc w:val="both"/>
            </w:pPr>
          </w:p>
        </w:tc>
      </w:tr>
    </w:tbl>
    <w:p w14:paraId="06E08469" w14:textId="77777777" w:rsidR="0033076C" w:rsidRDefault="0033076C">
      <w:pPr>
        <w:pStyle w:val="Tekstpodstawowy"/>
        <w:rPr>
          <w:sz w:val="16"/>
          <w:szCs w:val="16"/>
        </w:rPr>
      </w:pPr>
    </w:p>
    <w:p w14:paraId="6E4469E9" w14:textId="77777777"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0470D2">
        <w:t xml:space="preserve"> </w:t>
      </w:r>
      <w:r w:rsidR="000470D2" w:rsidRPr="0012155B">
        <w:t>nie krótszym niż 5 dni od dnia przesłania niniejszego zawiadomienia o wyborze najkorzystniejszej oferty</w:t>
      </w:r>
      <w:r w:rsidR="000470D2">
        <w:t>.</w:t>
      </w:r>
    </w:p>
    <w:p w14:paraId="51A01192" w14:textId="77777777"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04CEE6AF" w14:textId="77777777" w:rsidR="00AD5B8D" w:rsidRDefault="00AD5B8D" w:rsidP="00AD5B8D">
      <w:pPr>
        <w:spacing w:line="360" w:lineRule="auto"/>
        <w:jc w:val="both"/>
        <w:rPr>
          <w:bCs/>
        </w:rPr>
      </w:pPr>
    </w:p>
    <w:p w14:paraId="1074767C" w14:textId="77777777"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5EF21B48" w14:textId="77777777" w:rsidR="00AD5B8D" w:rsidRPr="006C5AB0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14:paraId="671DAE7C" w14:textId="36A2A8E8" w:rsidR="0033076C" w:rsidRPr="006C5AB0" w:rsidRDefault="006C5AB0">
      <w:pPr>
        <w:spacing w:before="120" w:after="120"/>
        <w:ind w:left="4680"/>
        <w:jc w:val="center"/>
        <w:rPr>
          <w:bCs/>
        </w:rPr>
      </w:pPr>
      <w:r w:rsidRPr="006C5AB0">
        <w:t>Z poważaniem</w:t>
      </w:r>
    </w:p>
    <w:sectPr w:rsidR="0033076C" w:rsidRPr="006C5A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C92381" w14:textId="77777777" w:rsidR="0061272E" w:rsidRDefault="0061272E">
      <w:r>
        <w:separator/>
      </w:r>
    </w:p>
  </w:endnote>
  <w:endnote w:type="continuationSeparator" w:id="0">
    <w:p w14:paraId="145B85F3" w14:textId="77777777" w:rsidR="0061272E" w:rsidRDefault="00612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7FF2F7" w14:textId="77777777" w:rsidR="000470D2" w:rsidRDefault="000470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6B8CE7" w14:textId="77777777"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09430D" w14:textId="77777777"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5E07FE" w14:textId="77777777"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8AF79" w14:textId="77777777" w:rsidR="000470D2" w:rsidRDefault="000470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A646F2" w14:textId="77777777" w:rsidR="0061272E" w:rsidRDefault="0061272E">
      <w:r>
        <w:separator/>
      </w:r>
    </w:p>
  </w:footnote>
  <w:footnote w:type="continuationSeparator" w:id="0">
    <w:p w14:paraId="2697C2AA" w14:textId="77777777" w:rsidR="0061272E" w:rsidRDefault="006127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AEACB" w14:textId="77777777" w:rsidR="000470D2" w:rsidRDefault="000470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2E7DA5" w14:textId="77777777" w:rsidR="000470D2" w:rsidRDefault="000470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37912C" w14:textId="77777777" w:rsidR="000470D2" w:rsidRDefault="000470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2E"/>
    <w:rsid w:val="00034F15"/>
    <w:rsid w:val="000470D2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1272E"/>
    <w:rsid w:val="00654E82"/>
    <w:rsid w:val="0068637A"/>
    <w:rsid w:val="006B7962"/>
    <w:rsid w:val="006C5AB0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64C62"/>
  <w15:chartTrackingRefBased/>
  <w15:docId w15:val="{F29A8441-5B97-4A88-9671-05F09306F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Wojciech Ślusarski</dc:creator>
  <cp:keywords/>
  <dc:description/>
  <cp:lastModifiedBy>Szpital Wojewódzki w Poznaniu</cp:lastModifiedBy>
  <cp:revision>2</cp:revision>
  <cp:lastPrinted>1601-01-01T00:00:00Z</cp:lastPrinted>
  <dcterms:created xsi:type="dcterms:W3CDTF">2020-12-31T10:04:00Z</dcterms:created>
  <dcterms:modified xsi:type="dcterms:W3CDTF">2020-12-31T10:04:00Z</dcterms:modified>
</cp:coreProperties>
</file>