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2D4" w:rsidRPr="008D737E" w:rsidRDefault="007C42D4" w:rsidP="007C42D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 w:rsidR="00A71553">
        <w:rPr>
          <w:rFonts w:ascii="Verdana" w:hAnsi="Verdana"/>
          <w:sz w:val="16"/>
          <w:szCs w:val="16"/>
        </w:rPr>
        <w:t>735/20</w:t>
      </w:r>
      <w:bookmarkStart w:id="0" w:name="_GoBack"/>
      <w:bookmarkEnd w:id="0"/>
      <w:r w:rsidRPr="008D737E">
        <w:rPr>
          <w:rFonts w:ascii="Verdana" w:hAnsi="Verdana"/>
          <w:sz w:val="16"/>
          <w:szCs w:val="16"/>
        </w:rPr>
        <w:tab/>
      </w:r>
    </w:p>
    <w:p w:rsidR="007C42D4" w:rsidRPr="00E7004D" w:rsidRDefault="007C42D4" w:rsidP="007C42D4">
      <w:pPr>
        <w:ind w:left="4536"/>
        <w:rPr>
          <w:sz w:val="20"/>
          <w:szCs w:val="20"/>
        </w:rPr>
      </w:pPr>
    </w:p>
    <w:p w:rsidR="007C42D4" w:rsidRPr="00E7004D" w:rsidRDefault="007C42D4" w:rsidP="007C42D4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7C42D4" w:rsidRPr="00E7004D" w:rsidRDefault="007C42D4" w:rsidP="007C42D4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7C42D4" w:rsidRPr="00E7004D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C42D4" w:rsidRPr="008D737E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7C42D4" w:rsidRPr="008D737E" w:rsidRDefault="007C42D4" w:rsidP="007C42D4">
      <w:pPr>
        <w:rPr>
          <w:rFonts w:ascii="Verdana" w:hAnsi="Verdana"/>
          <w:sz w:val="20"/>
          <w:szCs w:val="20"/>
        </w:rPr>
      </w:pPr>
    </w:p>
    <w:p w:rsidR="007C42D4" w:rsidRPr="008D737E" w:rsidRDefault="007C42D4" w:rsidP="00981DCE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A71553" w:rsidRPr="00A71553">
        <w:rPr>
          <w:rFonts w:ascii="Verdana" w:hAnsi="Verdana"/>
          <w:b/>
          <w:sz w:val="20"/>
        </w:rPr>
        <w:t>Usługa szkolenia w zakresie komunikacji/zarządzania zespołem dla nauczycieli oraz pracowników zarządzających/administracyjnych AGH  w ramach projektu Zintegrowany Program Rozwoju Akademii Górniczo-Hutniczej w Krakowie II, nr POWR.03.05.00-00-Z309/18- KC-zp.272-735/20</w:t>
      </w:r>
    </w:p>
    <w:p w:rsidR="007C42D4" w:rsidRPr="008D737E" w:rsidRDefault="007C42D4" w:rsidP="007C42D4">
      <w:pPr>
        <w:jc w:val="both"/>
        <w:rPr>
          <w:rFonts w:ascii="Verdana" w:hAnsi="Verdana"/>
          <w:bCs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6C3648">
        <w:rPr>
          <w:rFonts w:ascii="Verdana" w:hAnsi="Verdana"/>
          <w:bCs/>
          <w:sz w:val="20"/>
          <w:szCs w:val="20"/>
        </w:rPr>
        <w:t>07/01/2021</w:t>
      </w:r>
      <w:r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11c.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BD2553" w:rsidRPr="007C42D4" w:rsidRDefault="00BD2553" w:rsidP="007C42D4"/>
    <w:sectPr w:rsidR="00BD2553" w:rsidRPr="007C42D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A87" w:rsidRDefault="00F75A87">
      <w:r>
        <w:separator/>
      </w:r>
    </w:p>
  </w:endnote>
  <w:endnote w:type="continuationSeparator" w:id="0">
    <w:p w:rsidR="00F75A87" w:rsidRDefault="00F7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A87" w:rsidRDefault="00F75A87">
      <w:r>
        <w:separator/>
      </w:r>
    </w:p>
  </w:footnote>
  <w:footnote w:type="continuationSeparator" w:id="0">
    <w:p w:rsidR="00F75A87" w:rsidRDefault="00F7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60ED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60ED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2D"/>
    <w:rsid w:val="001B6005"/>
    <w:rsid w:val="002319A6"/>
    <w:rsid w:val="00260ED3"/>
    <w:rsid w:val="00292C4D"/>
    <w:rsid w:val="00392574"/>
    <w:rsid w:val="003E2CA9"/>
    <w:rsid w:val="003E7D2D"/>
    <w:rsid w:val="003F2DC3"/>
    <w:rsid w:val="003F42C6"/>
    <w:rsid w:val="00421ADF"/>
    <w:rsid w:val="005F4C81"/>
    <w:rsid w:val="006C3648"/>
    <w:rsid w:val="007762E7"/>
    <w:rsid w:val="007A7965"/>
    <w:rsid w:val="007C42D4"/>
    <w:rsid w:val="00824E27"/>
    <w:rsid w:val="00981DCE"/>
    <w:rsid w:val="00A36A97"/>
    <w:rsid w:val="00A71553"/>
    <w:rsid w:val="00BB24B9"/>
    <w:rsid w:val="00BD2553"/>
    <w:rsid w:val="00BF3F7B"/>
    <w:rsid w:val="00D94D90"/>
    <w:rsid w:val="00E35302"/>
    <w:rsid w:val="00F26E5B"/>
    <w:rsid w:val="00F7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EFE69CF"/>
  <w15:chartTrackingRefBased/>
  <w15:docId w15:val="{FE3FC4BD-641F-464D-8F34-CC2AF293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2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Małgorzata Waligórska</cp:lastModifiedBy>
  <cp:revision>4</cp:revision>
  <cp:lastPrinted>2005-12-07T10:00:00Z</cp:lastPrinted>
  <dcterms:created xsi:type="dcterms:W3CDTF">2021-01-11T08:35:00Z</dcterms:created>
  <dcterms:modified xsi:type="dcterms:W3CDTF">2021-01-11T08:36:00Z</dcterms:modified>
</cp:coreProperties>
</file>