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00868" w14:textId="77777777" w:rsidR="00371E32" w:rsidRDefault="00371E32" w:rsidP="00371E32">
      <w:pPr>
        <w:tabs>
          <w:tab w:val="left" w:pos="678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</w:t>
      </w:r>
      <w:r>
        <w:rPr>
          <w:rFonts w:ascii="Verdana" w:hAnsi="Verdana" w:cs="Verdana"/>
          <w:bCs/>
          <w:sz w:val="16"/>
          <w:szCs w:val="16"/>
        </w:rPr>
        <w:t>Oświęcim, dnia 8 stycznia 2021  r.</w:t>
      </w:r>
    </w:p>
    <w:p w14:paraId="599F5991" w14:textId="77777777" w:rsidR="00371E32" w:rsidRDefault="00371E32" w:rsidP="00371E32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ZOZ.DZP.271.5.XI.2020</w:t>
      </w:r>
    </w:p>
    <w:p w14:paraId="513BFD12" w14:textId="77777777" w:rsidR="00371E32" w:rsidRDefault="00371E32" w:rsidP="00371E32">
      <w:pPr>
        <w:jc w:val="both"/>
        <w:rPr>
          <w:rFonts w:ascii="Verdana" w:hAnsi="Verdana"/>
          <w:sz w:val="16"/>
          <w:szCs w:val="16"/>
        </w:rPr>
      </w:pPr>
    </w:p>
    <w:p w14:paraId="05687CE0" w14:textId="77777777" w:rsidR="00371E32" w:rsidRDefault="00371E32" w:rsidP="00371E32">
      <w:pPr>
        <w:jc w:val="both"/>
        <w:rPr>
          <w:rFonts w:ascii="Verdana" w:hAnsi="Verdana"/>
          <w:sz w:val="16"/>
          <w:szCs w:val="16"/>
        </w:rPr>
      </w:pPr>
    </w:p>
    <w:p w14:paraId="148B4EFB" w14:textId="77777777" w:rsidR="00371E32" w:rsidRDefault="00371E32" w:rsidP="00371E32">
      <w:pPr>
        <w:jc w:val="both"/>
        <w:rPr>
          <w:rFonts w:ascii="Verdana" w:hAnsi="Verdana"/>
          <w:sz w:val="16"/>
          <w:szCs w:val="16"/>
        </w:rPr>
      </w:pPr>
    </w:p>
    <w:p w14:paraId="3F61B01A" w14:textId="77777777" w:rsidR="00371E32" w:rsidRDefault="00371E32" w:rsidP="00371E32">
      <w:pPr>
        <w:jc w:val="both"/>
        <w:rPr>
          <w:rFonts w:ascii="Verdana" w:hAnsi="Verdana"/>
          <w:sz w:val="16"/>
          <w:szCs w:val="16"/>
        </w:rPr>
      </w:pPr>
    </w:p>
    <w:p w14:paraId="21ADA2C6" w14:textId="77777777" w:rsidR="00371E32" w:rsidRDefault="00371E32" w:rsidP="00371E32">
      <w:pPr>
        <w:jc w:val="both"/>
        <w:rPr>
          <w:rFonts w:ascii="Verdana" w:hAnsi="Verdana"/>
          <w:sz w:val="16"/>
          <w:szCs w:val="16"/>
        </w:rPr>
      </w:pPr>
    </w:p>
    <w:p w14:paraId="1D4A4ACB" w14:textId="77777777" w:rsidR="00371E32" w:rsidRDefault="00371E32" w:rsidP="00371E32">
      <w:pPr>
        <w:spacing w:line="360" w:lineRule="auto"/>
        <w:jc w:val="center"/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14:paraId="4623FE73" w14:textId="77777777" w:rsidR="00371E32" w:rsidRDefault="00371E32" w:rsidP="00371E32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6DE55E29" w14:textId="77777777" w:rsidR="00371E32" w:rsidRDefault="00371E32" w:rsidP="00371E32">
      <w:pPr>
        <w:jc w:val="center"/>
      </w:pPr>
      <w:r>
        <w:rPr>
          <w:rFonts w:ascii="Verdana" w:hAnsi="Verdana" w:cs="Verdana"/>
          <w:b/>
          <w:sz w:val="16"/>
          <w:szCs w:val="16"/>
        </w:rPr>
        <w:t xml:space="preserve">            </w:t>
      </w: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 DOSTAWA MATERIAŁÓW OPATRUNKOWYCH – 29 PAKIETÓW</w:t>
      </w:r>
    </w:p>
    <w:p w14:paraId="135A49AD" w14:textId="77777777" w:rsidR="00371E32" w:rsidRDefault="00371E32" w:rsidP="00371E32">
      <w:pPr>
        <w:rPr>
          <w:rFonts w:ascii="Verdana" w:eastAsia="Times New Roman" w:hAnsi="Verdana" w:cs="Verdana"/>
          <w:b/>
          <w:sz w:val="16"/>
          <w:szCs w:val="16"/>
        </w:rPr>
      </w:pPr>
    </w:p>
    <w:p w14:paraId="09C93237" w14:textId="77777777" w:rsidR="00371E32" w:rsidRDefault="00371E32" w:rsidP="00371E32">
      <w:pPr>
        <w:jc w:val="center"/>
        <w:rPr>
          <w:rFonts w:ascii="Verdana" w:eastAsia="Times New Roman" w:hAnsi="Verdana"/>
          <w:b/>
          <w:bCs/>
          <w:sz w:val="16"/>
          <w:szCs w:val="16"/>
          <w:lang w:eastAsia="zh-CN"/>
        </w:rPr>
      </w:pPr>
    </w:p>
    <w:p w14:paraId="06981C95" w14:textId="77777777" w:rsidR="00371E32" w:rsidRDefault="00371E32" w:rsidP="00371E32">
      <w:pPr>
        <w:pStyle w:val="Tekstpodstawowy"/>
        <w:spacing w:line="360" w:lineRule="auto"/>
        <w:rPr>
          <w:rFonts w:ascii="Verdana" w:hAnsi="Verdana" w:cs="Arial"/>
          <w:sz w:val="18"/>
          <w:szCs w:val="18"/>
          <w:lang w:eastAsia="zh-CN"/>
        </w:rPr>
      </w:pPr>
      <w:r>
        <w:rPr>
          <w:rFonts w:ascii="Verdana" w:hAnsi="Verdana"/>
          <w:szCs w:val="18"/>
        </w:rPr>
        <w:tab/>
        <w:t xml:space="preserve">Zamawiający – Zespół Opieki Zdrowotnej w Oświęcimiu, ul. Wysokie Brzegi 4, 32-600 Oświęcim  </w:t>
      </w:r>
      <w:r>
        <w:rPr>
          <w:rFonts w:ascii="Verdana" w:hAnsi="Verdana" w:cs="Arial"/>
          <w:szCs w:val="18"/>
        </w:rPr>
        <w:t>dokonuje zmiany  terminu składania  i otwarcia ofert.</w:t>
      </w:r>
    </w:p>
    <w:p w14:paraId="148D473D" w14:textId="77777777" w:rsidR="00371E32" w:rsidRDefault="00371E32" w:rsidP="00371E32">
      <w:pPr>
        <w:pStyle w:val="Tekstpodstawowy"/>
        <w:spacing w:line="360" w:lineRule="auto"/>
        <w:rPr>
          <w:rFonts w:ascii="Verdana" w:hAnsi="Verdana" w:cs="Arial"/>
          <w:szCs w:val="18"/>
        </w:rPr>
      </w:pPr>
      <w:r>
        <w:rPr>
          <w:rFonts w:ascii="Verdana" w:hAnsi="Verdana" w:cs="Arial"/>
          <w:szCs w:val="18"/>
        </w:rPr>
        <w:t>Zgodnie z zamieszczonym ogłoszeniem o zmianie ogłoszenia Zamawiający informuje, że przesunięciu ulega termin składania i otwarcia ofert.</w:t>
      </w:r>
    </w:p>
    <w:p w14:paraId="0AF2B11A" w14:textId="77777777" w:rsidR="00371E32" w:rsidRDefault="00371E32" w:rsidP="00371E32">
      <w:pPr>
        <w:pStyle w:val="Tekstpodstawowy"/>
        <w:spacing w:line="360" w:lineRule="auto"/>
        <w:rPr>
          <w:rFonts w:ascii="Verdana" w:hAnsi="Verdana" w:cs="Arial"/>
          <w:szCs w:val="18"/>
        </w:rPr>
      </w:pPr>
      <w:r>
        <w:rPr>
          <w:rFonts w:ascii="Verdana" w:hAnsi="Verdana" w:cs="Arial"/>
          <w:szCs w:val="18"/>
        </w:rPr>
        <w:t>Nowy termin składania ofert: 15.01.2021 r. godz. 08:00</w:t>
      </w:r>
    </w:p>
    <w:p w14:paraId="1B80DFEE" w14:textId="77777777" w:rsidR="00371E32" w:rsidRDefault="00371E32" w:rsidP="00371E32">
      <w:pPr>
        <w:rPr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Otwarcie ofert nastąpi 15.01.2021 r. godz. 08:30</w:t>
      </w:r>
    </w:p>
    <w:p w14:paraId="605303C7" w14:textId="7010652D" w:rsidR="00371E32" w:rsidRDefault="00371E32" w:rsidP="00371E32"/>
    <w:p w14:paraId="2389E317" w14:textId="2B5BC80B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5D1B7D" w14:textId="77777777" w:rsidR="00F94F27" w:rsidRDefault="00F94F27">
      <w:r>
        <w:separator/>
      </w:r>
    </w:p>
  </w:endnote>
  <w:endnote w:type="continuationSeparator" w:id="0">
    <w:p w14:paraId="7E2629D6" w14:textId="77777777" w:rsidR="00F94F27" w:rsidRDefault="00F9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8CB1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F767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21004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82C93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FD54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FEDEA3" w14:textId="77777777" w:rsidR="00F94F27" w:rsidRDefault="00F94F27">
      <w:r>
        <w:separator/>
      </w:r>
    </w:p>
  </w:footnote>
  <w:footnote w:type="continuationSeparator" w:id="0">
    <w:p w14:paraId="43D8103B" w14:textId="77777777" w:rsidR="00F94F27" w:rsidRDefault="00F94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4F0F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5007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C3212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F27"/>
    <w:rsid w:val="0015679F"/>
    <w:rsid w:val="0033399E"/>
    <w:rsid w:val="00371E32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  <w:rsid w:val="00F66DB5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8025A"/>
  <w15:chartTrackingRefBased/>
  <w15:docId w15:val="{4BE6F259-E8B1-4EDB-858D-5F4BB2EC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1E32"/>
    <w:pPr>
      <w:widowControl w:val="0"/>
      <w:suppressAutoHyphens/>
    </w:pPr>
    <w:rPr>
      <w:rFonts w:eastAsia="Lucida Sans Unicode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/>
      <w:suppressAutoHyphens w:val="0"/>
      <w:spacing w:line="360" w:lineRule="auto"/>
      <w:ind w:left="539" w:firstLine="540"/>
      <w:jc w:val="both"/>
      <w:outlineLvl w:val="0"/>
    </w:pPr>
    <w:rPr>
      <w:rFonts w:ascii="Arial" w:eastAsia="Times New Roman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widowControl/>
      <w:suppressAutoHyphens w:val="0"/>
    </w:pPr>
    <w:rPr>
      <w:rFonts w:eastAsia="Times New Roman"/>
      <w:sz w:val="28"/>
      <w:szCs w:val="20"/>
    </w:rPr>
  </w:style>
  <w:style w:type="paragraph" w:styleId="Tekstpodstawowywcity">
    <w:name w:val="Body Text Indent"/>
    <w:basedOn w:val="Normalny"/>
    <w:pPr>
      <w:widowControl/>
      <w:suppressAutoHyphens w:val="0"/>
      <w:spacing w:line="360" w:lineRule="auto"/>
      <w:ind w:left="539" w:firstLine="540"/>
      <w:jc w:val="both"/>
    </w:pPr>
    <w:rPr>
      <w:rFonts w:eastAsia="Times New Roman"/>
      <w:sz w:val="26"/>
    </w:rPr>
  </w:style>
  <w:style w:type="paragraph" w:styleId="Nagwek">
    <w:name w:val="head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0"/>
    </w:rPr>
  </w:style>
  <w:style w:type="paragraph" w:styleId="Tekstpodstawowywcity2">
    <w:name w:val="Body Text Indent 2"/>
    <w:basedOn w:val="Normalny"/>
    <w:pPr>
      <w:widowControl/>
      <w:suppressAutoHyphens w:val="0"/>
      <w:spacing w:line="360" w:lineRule="auto"/>
      <w:ind w:left="539" w:firstLine="540"/>
      <w:jc w:val="both"/>
    </w:pPr>
    <w:rPr>
      <w:rFonts w:ascii="Arial" w:eastAsia="Times New Roman" w:hAnsi="Arial"/>
      <w:sz w:val="22"/>
    </w:rPr>
  </w:style>
  <w:style w:type="paragraph" w:styleId="Stopka">
    <w:name w:val="foot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</w:r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371E3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6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67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bkramarczyk</dc:creator>
  <cp:keywords/>
  <dc:description/>
  <cp:lastModifiedBy>bkramarczyk</cp:lastModifiedBy>
  <cp:revision>3</cp:revision>
  <cp:lastPrinted>2001-02-09T20:53:00Z</cp:lastPrinted>
  <dcterms:created xsi:type="dcterms:W3CDTF">2021-01-08T12:39:00Z</dcterms:created>
  <dcterms:modified xsi:type="dcterms:W3CDTF">2021-01-08T12:42:00Z</dcterms:modified>
</cp:coreProperties>
</file>