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05701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Ogłoszenie nr 540398458-N-2021 z dnia 08.01.2021 r. </w:t>
      </w:r>
    </w:p>
    <w:p w14:paraId="4976979B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>Oświęcim:</w:t>
      </w:r>
    </w:p>
    <w:p w14:paraId="65A2F1C5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OGŁOSZENIE O ZMIANIE OGŁOSZENIA </w:t>
      </w:r>
    </w:p>
    <w:p w14:paraId="3721F1F3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OGŁOSZENIE DOTYCZY: </w:t>
      </w:r>
    </w:p>
    <w:p w14:paraId="2C4BD9E2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Ogłoszenia o zamówieniu </w:t>
      </w:r>
    </w:p>
    <w:p w14:paraId="74F28E70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INFORMACJE O ZMIENIANYM OGŁOSZENIU </w:t>
      </w:r>
    </w:p>
    <w:p w14:paraId="184F48A4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Numer: 764423-N-2020 </w:t>
      </w:r>
    </w:p>
    <w:p w14:paraId="34A26910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Data: 30/12/2020 </w:t>
      </w:r>
    </w:p>
    <w:p w14:paraId="55A5481A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SEKCJA I: ZAMAWIAJĄCY </w:t>
      </w:r>
    </w:p>
    <w:p w14:paraId="40CBFD9D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Zespół Opieki Zdrowotnej w Oświęcimiu, Krajowy numer identyfikacyjny 00030440900000, ul. ul. Wysokie Brzegi  4, 32-600  Oświęcim, woj. małopolskie, państwo Polska, tel. 338448230, e-mail zamowienia@szpitaloswiecim.pl, faks 338448384. </w:t>
      </w:r>
    </w:p>
    <w:p w14:paraId="6CCD46A6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>Adres strony internetowej (</w:t>
      </w:r>
      <w:proofErr w:type="spellStart"/>
      <w:r w:rsidRPr="00205F45">
        <w:rPr>
          <w:sz w:val="24"/>
        </w:rPr>
        <w:t>url</w:t>
      </w:r>
      <w:proofErr w:type="spellEnd"/>
      <w:r w:rsidRPr="00205F45">
        <w:rPr>
          <w:sz w:val="24"/>
        </w:rPr>
        <w:t xml:space="preserve">): www.zamowienia.szpitaloswiecim.pl; www.przetargi.propublico.pl </w:t>
      </w:r>
    </w:p>
    <w:p w14:paraId="1A1C4D9C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Adres profilu nabywcy: www.zamowienia.szpitaloswiecim.pl; www.przetargi.propublico.pl </w:t>
      </w:r>
    </w:p>
    <w:p w14:paraId="4ADA2486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SEKCJA II: ZMIANY W OGŁOSZENIU </w:t>
      </w:r>
    </w:p>
    <w:p w14:paraId="2DB81421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II.1) Tekst, który należy zmienić: </w:t>
      </w:r>
    </w:p>
    <w:p w14:paraId="09E8FB9A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Miejsce, w którym znajduje się zmieniany tekst: </w:t>
      </w:r>
    </w:p>
    <w:p w14:paraId="4A08EC9B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Numer sekcji: IV </w:t>
      </w:r>
    </w:p>
    <w:p w14:paraId="5369CFD9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Punkt: 6.2 </w:t>
      </w:r>
    </w:p>
    <w:p w14:paraId="1D5793FF" w14:textId="77777777" w:rsidR="00205F45" w:rsidRPr="00205F45" w:rsidRDefault="00205F45" w:rsidP="00205F45">
      <w:pPr>
        <w:rPr>
          <w:sz w:val="24"/>
        </w:rPr>
      </w:pPr>
      <w:r w:rsidRPr="00205F45">
        <w:rPr>
          <w:sz w:val="24"/>
        </w:rPr>
        <w:t xml:space="preserve">W ogłoszeniu jest: Data: 13.01.2021 godzina 09:00 </w:t>
      </w:r>
    </w:p>
    <w:p w14:paraId="753FF23D" w14:textId="43D56126" w:rsidR="00F8425D" w:rsidRDefault="00205F45" w:rsidP="00205F45">
      <w:pPr>
        <w:rPr>
          <w:sz w:val="24"/>
        </w:rPr>
      </w:pPr>
      <w:r w:rsidRPr="00205F45">
        <w:rPr>
          <w:sz w:val="24"/>
        </w:rPr>
        <w:t>W ogłoszeniu powinno być: Data: 15.01.2021 godzina 08:00</w:t>
      </w: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413BAB" w14:textId="77777777" w:rsidR="006E45DA" w:rsidRDefault="006E45DA">
      <w:r>
        <w:separator/>
      </w:r>
    </w:p>
  </w:endnote>
  <w:endnote w:type="continuationSeparator" w:id="0">
    <w:p w14:paraId="15CC11E3" w14:textId="77777777" w:rsidR="006E45DA" w:rsidRDefault="006E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CDB93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706932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191D5" w14:textId="77777777"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 w14:anchorId="361E184D">
        <v:line id="_x0000_s2049" style="position:absolute;left:0;text-align:left;z-index:251657728" from="-3.85pt,8.7pt" to="455.15pt,8.7pt"/>
      </w:pict>
    </w:r>
  </w:p>
  <w:p w14:paraId="4C2469C0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0B05B9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E74A6D" w14:textId="77777777" w:rsidR="006A6955" w:rsidRDefault="006A6955">
    <w:pPr>
      <w:pStyle w:val="Stopka"/>
      <w:tabs>
        <w:tab w:val="clear" w:pos="4536"/>
      </w:tabs>
      <w:jc w:val="center"/>
    </w:pPr>
  </w:p>
  <w:p w14:paraId="5B1EDE42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B313A8" w14:textId="77777777" w:rsidR="006E45DA" w:rsidRDefault="006E45DA">
      <w:r>
        <w:separator/>
      </w:r>
    </w:p>
  </w:footnote>
  <w:footnote w:type="continuationSeparator" w:id="0">
    <w:p w14:paraId="0375FB65" w14:textId="77777777" w:rsidR="006E45DA" w:rsidRDefault="006E4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36C25" w14:textId="77777777" w:rsidR="007056BE" w:rsidRDefault="00705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D5E50" w14:textId="77777777" w:rsidR="007056BE" w:rsidRDefault="007056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8D533" w14:textId="77777777" w:rsidR="007056BE" w:rsidRDefault="007056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5DA"/>
    <w:rsid w:val="000B65B1"/>
    <w:rsid w:val="000B6C6C"/>
    <w:rsid w:val="00186D37"/>
    <w:rsid w:val="00205F45"/>
    <w:rsid w:val="00226741"/>
    <w:rsid w:val="002271C8"/>
    <w:rsid w:val="003070D1"/>
    <w:rsid w:val="00346292"/>
    <w:rsid w:val="00546D74"/>
    <w:rsid w:val="00582218"/>
    <w:rsid w:val="005E7BB1"/>
    <w:rsid w:val="006A6955"/>
    <w:rsid w:val="006E45DA"/>
    <w:rsid w:val="006F39A5"/>
    <w:rsid w:val="007056BE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38D898"/>
  <w15:chartTrackingRefBased/>
  <w15:docId w15:val="{DF709031-CFF5-43D1-A21C-0E35BDB0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bkramarczyk</dc:creator>
  <cp:keywords/>
  <cp:lastModifiedBy>bkramarczyk</cp:lastModifiedBy>
  <cp:revision>3</cp:revision>
  <cp:lastPrinted>2001-02-10T19:50:00Z</cp:lastPrinted>
  <dcterms:created xsi:type="dcterms:W3CDTF">2021-01-08T12:44:00Z</dcterms:created>
  <dcterms:modified xsi:type="dcterms:W3CDTF">2021-01-08T12:45:00Z</dcterms:modified>
</cp:coreProperties>
</file>