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2BC" w:rsidRDefault="00DD22BC" w:rsidP="0040516A">
      <w:r>
        <w:rPr>
          <w:b/>
          <w:bCs/>
        </w:rPr>
        <w:t>CSKDZP-2375/14/12/05</w:t>
      </w:r>
      <w:r w:rsidRPr="00EF29E5">
        <w:rPr>
          <w:b/>
          <w:bCs/>
        </w:rPr>
        <w:t>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2 do SIWZ</w:t>
      </w:r>
    </w:p>
    <w:p w:rsidR="00DD22BC" w:rsidRDefault="00DD22BC" w:rsidP="007167BD"/>
    <w:p w:rsidR="00DD22BC" w:rsidRDefault="00DD22BC" w:rsidP="007167BD">
      <w:r>
        <w:t>Wykonawca</w:t>
      </w:r>
    </w:p>
    <w:p w:rsidR="00DD22BC" w:rsidRPr="00EF29E5" w:rsidRDefault="00DD22BC" w:rsidP="007167BD">
      <w:r w:rsidRPr="00EF29E5">
        <w:t>…………………………….….…………</w:t>
      </w:r>
    </w:p>
    <w:p w:rsidR="00DD22BC" w:rsidRPr="00EF29E5" w:rsidRDefault="00DD22BC" w:rsidP="007167BD">
      <w:r w:rsidRPr="00EF29E5">
        <w:t>………………………..…..…………….</w:t>
      </w:r>
    </w:p>
    <w:p w:rsidR="00DD22BC" w:rsidRPr="00EF29E5" w:rsidRDefault="00DD22BC" w:rsidP="007167BD">
      <w:r w:rsidRPr="00EF29E5">
        <w:t>………………………..………………….</w:t>
      </w:r>
    </w:p>
    <w:p w:rsidR="00DD22BC" w:rsidRPr="00EF29E5" w:rsidRDefault="00DD22BC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DD22BC" w:rsidRPr="00880B40" w:rsidRDefault="00DD22BC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22BC" w:rsidRPr="00880B40" w:rsidRDefault="00DD22B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</w:rPr>
        <w:t>Przebudowę</w:t>
      </w:r>
      <w:r w:rsidRPr="00134E5F">
        <w:rPr>
          <w:rFonts w:ascii="Times New Roman" w:hAnsi="Times New Roman" w:cs="Times New Roman"/>
          <w:b/>
        </w:rPr>
        <w:t xml:space="preserve"> pomieszczeń na I piętrze w budynku "S" Centralnego Szpitala Klinicznego MSWiA w Warszawie ETAP I- Laboratorium Diagnostyczne; ETAP II - Centru</w:t>
      </w:r>
      <w:r>
        <w:rPr>
          <w:rFonts w:ascii="Times New Roman" w:hAnsi="Times New Roman" w:cs="Times New Roman"/>
          <w:b/>
        </w:rPr>
        <w:t>m Wspomagania Badań Klinicznych.</w:t>
      </w:r>
      <w:r w:rsidRPr="00134E5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DD22BC" w:rsidRPr="00880B40" w:rsidRDefault="00DD22B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DD22BC" w:rsidRPr="00880B40" w:rsidRDefault="00DD22B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D22BC" w:rsidRDefault="00DD22BC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DD22BC" w:rsidRPr="0040516A" w:rsidRDefault="00DD22BC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DD22BC" w:rsidRPr="0040516A" w:rsidRDefault="00DD22BC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/>
          <w:sz w:val="24"/>
          <w:szCs w:val="24"/>
        </w:rPr>
        <w:t>.</w:t>
      </w:r>
    </w:p>
    <w:p w:rsidR="00DD22BC" w:rsidRPr="0040516A" w:rsidRDefault="00DD22BC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/>
          <w:sz w:val="24"/>
          <w:szCs w:val="24"/>
        </w:rPr>
        <w:t xml:space="preserve">, że zgodnie z załączonym pełnomocnictwem Pełnomocnikiem do   </w:t>
      </w:r>
    </w:p>
    <w:p w:rsidR="00DD22BC" w:rsidRPr="00880B40" w:rsidRDefault="00DD22BC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DD22BC" w:rsidRPr="00EF29E5" w:rsidRDefault="00DD22BC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DD22BC" w:rsidRPr="0040516A" w:rsidRDefault="00DD22B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DD22BC" w:rsidRPr="0040516A" w:rsidRDefault="00DD22B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DD22BC" w:rsidRPr="0040516A" w:rsidRDefault="00DD22B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DD22BC" w:rsidRPr="0040516A" w:rsidRDefault="00DD22BC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DD22BC" w:rsidRDefault="00DD22BC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DD22BC" w:rsidRPr="00EF29E5" w:rsidRDefault="00DD22BC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DD22BC" w:rsidRPr="00880B40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DD22BC" w:rsidRPr="00D06B35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DD22BC" w:rsidRPr="00880B40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22BC" w:rsidRPr="00880B40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DD22BC" w:rsidRPr="003433F1" w:rsidRDefault="00DD22BC" w:rsidP="00134E5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1) Przebudowy</w:t>
      </w:r>
      <w:r w:rsidRPr="00134E5F">
        <w:rPr>
          <w:rFonts w:ascii="Times New Roman" w:hAnsi="Times New Roman" w:cs="Times New Roman"/>
          <w:b/>
        </w:rPr>
        <w:t xml:space="preserve"> pomieszczeń na I piętrze w budynku "S" Centralnego Szpitala Klinicznego MSWiA w Warszawie ETAP I- Laboratorium Diagnostyczne; ETAP II - Centrum Wspomagania Badań Klinicznych"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DD22BC" w:rsidRPr="00880B40" w:rsidRDefault="00DD22BC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DD22BC" w:rsidRPr="00880B40" w:rsidRDefault="00DD22B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DD22BC" w:rsidRPr="00880B40" w:rsidRDefault="00DD22B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DD22BC" w:rsidRPr="00880B40" w:rsidRDefault="00DD22B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DD22BC" w:rsidRPr="00880B40" w:rsidRDefault="00DD22BC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DD22BC" w:rsidRDefault="00DD22BC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DD22BC" w:rsidRPr="003433F1" w:rsidRDefault="00DD22BC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DD22BC" w:rsidRPr="00134E5F" w:rsidRDefault="00DD22BC" w:rsidP="00134E5F">
      <w:pPr>
        <w:spacing w:after="0" w:line="360" w:lineRule="auto"/>
        <w:ind w:left="567"/>
        <w:jc w:val="both"/>
      </w:pPr>
      <w:r w:rsidRPr="009D61C1">
        <w:t>W tym:</w:t>
      </w:r>
    </w:p>
    <w:p w:rsidR="00DD22BC" w:rsidRPr="00E54B6F" w:rsidRDefault="00DD22BC" w:rsidP="00134E5F">
      <w:pPr>
        <w:pStyle w:val="ListParagraph"/>
        <w:numPr>
          <w:ilvl w:val="0"/>
          <w:numId w:val="38"/>
        </w:numPr>
        <w:spacing w:after="0" w:line="276" w:lineRule="auto"/>
        <w:jc w:val="both"/>
        <w:rPr>
          <w:b/>
        </w:rPr>
      </w:pPr>
      <w:r w:rsidRPr="00E54B6F">
        <w:rPr>
          <w:rFonts w:ascii="Times New Roman" w:hAnsi="Times New Roman"/>
          <w:b/>
          <w:bCs/>
        </w:rPr>
        <w:t>Opracowanie dokumentacji projektowej dla całego zadania (dla Etapu I i Etapu II)</w:t>
      </w:r>
      <w:r w:rsidRPr="00E54B6F">
        <w:rPr>
          <w:rFonts w:ascii="Times New Roman" w:hAnsi="Times New Roman"/>
          <w:bCs/>
        </w:rPr>
        <w:t>:</w:t>
      </w:r>
    </w:p>
    <w:p w:rsidR="00DD22BC" w:rsidRPr="00E54B6F" w:rsidRDefault="00DD22BC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DD22BC" w:rsidRPr="00E54B6F" w:rsidRDefault="00DD22BC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DD22BC" w:rsidRPr="00E54B6F" w:rsidRDefault="00DD22BC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DD22BC" w:rsidRPr="00E54B6F" w:rsidRDefault="00DD22BC" w:rsidP="00134E5F">
      <w:pPr>
        <w:spacing w:line="276" w:lineRule="auto"/>
      </w:pPr>
      <w:r w:rsidRPr="00E54B6F">
        <w:t>słownie wartość brutto ……………………….. …../100 złotych,</w:t>
      </w:r>
    </w:p>
    <w:p w:rsidR="00DD22BC" w:rsidRPr="00E54B6F" w:rsidRDefault="00DD22BC" w:rsidP="00134E5F">
      <w:pPr>
        <w:spacing w:line="276" w:lineRule="auto"/>
      </w:pPr>
    </w:p>
    <w:p w:rsidR="00DD22BC" w:rsidRPr="00E54B6F" w:rsidRDefault="00DD22BC" w:rsidP="00134E5F">
      <w:pPr>
        <w:pStyle w:val="Tom1"/>
        <w:numPr>
          <w:ilvl w:val="0"/>
          <w:numId w:val="38"/>
        </w:numPr>
        <w:spacing w:line="276" w:lineRule="auto"/>
        <w:jc w:val="both"/>
        <w:rPr>
          <w:sz w:val="22"/>
          <w:szCs w:val="22"/>
        </w:rPr>
      </w:pPr>
      <w:r w:rsidRPr="00E54B6F">
        <w:rPr>
          <w:sz w:val="22"/>
          <w:szCs w:val="22"/>
        </w:rPr>
        <w:t>Wykonanie robót budowlano-instalacyjnych (dotyczy Etapu I)</w:t>
      </w:r>
      <w:r w:rsidRPr="00E54B6F">
        <w:rPr>
          <w:b w:val="0"/>
          <w:sz w:val="22"/>
          <w:szCs w:val="22"/>
        </w:rPr>
        <w:t>:</w:t>
      </w:r>
    </w:p>
    <w:p w:rsidR="00DD22BC" w:rsidRPr="00E54B6F" w:rsidRDefault="00DD22BC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DD22BC" w:rsidRPr="00E54B6F" w:rsidRDefault="00DD22BC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DD22BC" w:rsidRPr="00E54B6F" w:rsidRDefault="00DD22BC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DD22BC" w:rsidRPr="00E54B6F" w:rsidRDefault="00DD22BC" w:rsidP="00134E5F">
      <w:pPr>
        <w:spacing w:line="276" w:lineRule="auto"/>
      </w:pPr>
      <w:r w:rsidRPr="00E54B6F">
        <w:t>słownie wartość brutto ……………………….. …../100 złotych,</w:t>
      </w:r>
    </w:p>
    <w:p w:rsidR="00DD22BC" w:rsidRPr="00E54B6F" w:rsidRDefault="00DD22BC" w:rsidP="00134E5F">
      <w:pPr>
        <w:spacing w:line="276" w:lineRule="auto"/>
      </w:pPr>
      <w:r w:rsidRPr="00E54B6F">
        <w:t xml:space="preserve">w tym </w:t>
      </w:r>
    </w:p>
    <w:p w:rsidR="00DD22BC" w:rsidRPr="00134E5F" w:rsidRDefault="00DD22BC" w:rsidP="00134E5F">
      <w:pPr>
        <w:spacing w:line="276" w:lineRule="auto"/>
        <w:rPr>
          <w:b/>
        </w:rPr>
      </w:pPr>
      <w:r w:rsidRPr="00E54B6F">
        <w:t>wynagrodzenie ryczałtowe</w:t>
      </w:r>
      <w:r w:rsidRPr="00134E5F">
        <w:t xml:space="preserve"> pełnienie nadzoru autorskiego dla Etapu I wynosi:                          </w:t>
      </w:r>
    </w:p>
    <w:p w:rsidR="00DD22BC" w:rsidRPr="00134E5F" w:rsidRDefault="00DD22BC" w:rsidP="00134E5F">
      <w:pPr>
        <w:spacing w:line="276" w:lineRule="auto"/>
      </w:pPr>
      <w:r w:rsidRPr="00134E5F">
        <w:rPr>
          <w:b/>
        </w:rPr>
        <w:t>Wartość netto   ………………… PLN</w:t>
      </w:r>
    </w:p>
    <w:p w:rsidR="00DD22BC" w:rsidRPr="00134E5F" w:rsidRDefault="00DD22BC" w:rsidP="00134E5F">
      <w:pPr>
        <w:spacing w:line="276" w:lineRule="auto"/>
        <w:rPr>
          <w:b/>
          <w:bCs/>
        </w:rPr>
      </w:pPr>
      <w:r w:rsidRPr="00134E5F">
        <w:t>Wartość VAT ………………….. PLN</w:t>
      </w:r>
    </w:p>
    <w:p w:rsidR="00DD22BC" w:rsidRPr="00134E5F" w:rsidRDefault="00DD22BC" w:rsidP="00134E5F">
      <w:pPr>
        <w:spacing w:line="276" w:lineRule="auto"/>
      </w:pPr>
      <w:r w:rsidRPr="00134E5F">
        <w:rPr>
          <w:b/>
          <w:bCs/>
        </w:rPr>
        <w:t>Wartość brutto …………………  PLN,</w:t>
      </w:r>
    </w:p>
    <w:p w:rsidR="00DD22BC" w:rsidRPr="00134E5F" w:rsidRDefault="00DD22BC" w:rsidP="00134E5F">
      <w:pPr>
        <w:spacing w:line="276" w:lineRule="auto"/>
      </w:pPr>
      <w:r w:rsidRPr="00134E5F">
        <w:t>słownie wartość brutto ……………………….. …../100 złotych,</w:t>
      </w:r>
    </w:p>
    <w:p w:rsidR="00DD22BC" w:rsidRDefault="00DD22BC" w:rsidP="00134E5F">
      <w:pPr>
        <w:spacing w:line="276" w:lineRule="auto"/>
        <w:rPr>
          <w:color w:val="FF0000"/>
        </w:rPr>
      </w:pPr>
    </w:p>
    <w:p w:rsidR="00DD22BC" w:rsidRDefault="00DD22BC" w:rsidP="00134E5F">
      <w:pPr>
        <w:spacing w:line="276" w:lineRule="auto"/>
        <w:jc w:val="both"/>
      </w:pPr>
      <w:r>
        <w:t>przy czym płatność nastąpi w dwóch częściach:</w:t>
      </w:r>
    </w:p>
    <w:p w:rsidR="00DD22BC" w:rsidRDefault="00DD22BC" w:rsidP="00134E5F">
      <w:pPr>
        <w:spacing w:line="276" w:lineRule="auto"/>
        <w:jc w:val="both"/>
      </w:pPr>
      <w:r>
        <w:t>- kwota …………..netto</w:t>
      </w:r>
      <w:r>
        <w:rPr>
          <w:b/>
        </w:rPr>
        <w:t xml:space="preserve">, tj. </w:t>
      </w:r>
      <w:r>
        <w:t>……………… brutto stanowiąca 25 % Wynagrodzenia brutto,</w:t>
      </w:r>
      <w:r>
        <w:br/>
        <w:t xml:space="preserve">o którym mowa w ust.1, </w:t>
      </w:r>
      <w:r>
        <w:rPr>
          <w:bCs/>
        </w:rPr>
        <w:t>po</w:t>
      </w:r>
      <w:r>
        <w:t xml:space="preserve"> przekazaniu Zamawiającemu ostatecznej i prawomocnej decyzji administracyjnej o pozwoleniu na budowę (dla Etapu I i Etapu II) oraz ostatecznego i prawomocnego pozwolenia na użytkowanie dla Etapu I.</w:t>
      </w:r>
    </w:p>
    <w:p w:rsidR="00DD22BC" w:rsidRDefault="00DD22BC" w:rsidP="00134E5F">
      <w:pPr>
        <w:spacing w:line="276" w:lineRule="auto"/>
        <w:jc w:val="both"/>
      </w:pPr>
      <w:r>
        <w:t>- pozostała kwota tj. kwota ……………netto, tj.……………… brutto, po podpisaniu bez uwag i zastrzeżeń przez obie strony protokołu odbioru końcowego Robót.</w:t>
      </w:r>
    </w:p>
    <w:p w:rsidR="00DD22BC" w:rsidRDefault="00DD22BC" w:rsidP="00134E5F">
      <w:pPr>
        <w:spacing w:line="276" w:lineRule="auto"/>
        <w:jc w:val="both"/>
      </w:pPr>
    </w:p>
    <w:p w:rsidR="00DD22BC" w:rsidRPr="00134E5F" w:rsidRDefault="00DD22BC" w:rsidP="00134E5F">
      <w:pPr>
        <w:pStyle w:val="Tom1"/>
        <w:numPr>
          <w:ilvl w:val="0"/>
          <w:numId w:val="38"/>
        </w:numPr>
        <w:spacing w:line="276" w:lineRule="auto"/>
        <w:jc w:val="both"/>
        <w:rPr>
          <w:b w:val="0"/>
          <w:sz w:val="22"/>
          <w:szCs w:val="22"/>
        </w:rPr>
      </w:pPr>
      <w:r w:rsidRPr="00E54B6F">
        <w:rPr>
          <w:sz w:val="22"/>
          <w:szCs w:val="22"/>
        </w:rPr>
        <w:t>Nadzór w ramach robót instalacyjno-budowlanych dla Etapu II</w:t>
      </w:r>
      <w:r w:rsidRPr="00E54B6F">
        <w:rPr>
          <w:b w:val="0"/>
          <w:sz w:val="22"/>
          <w:szCs w:val="22"/>
        </w:rPr>
        <w:t>:</w:t>
      </w:r>
    </w:p>
    <w:p w:rsidR="00DD22BC" w:rsidRPr="00E54B6F" w:rsidRDefault="00DD22BC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DD22BC" w:rsidRPr="00E54B6F" w:rsidRDefault="00DD22BC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DD22BC" w:rsidRPr="00E54B6F" w:rsidRDefault="00DD22BC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DD22BC" w:rsidRPr="00E54B6F" w:rsidRDefault="00DD22BC" w:rsidP="00134E5F">
      <w:pPr>
        <w:spacing w:line="276" w:lineRule="auto"/>
      </w:pPr>
      <w:r w:rsidRPr="00E54B6F">
        <w:t>słownie wartość brutto ……………………….. …../100 złotych,</w:t>
      </w:r>
    </w:p>
    <w:p w:rsidR="00DD22BC" w:rsidRPr="009D61C1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D22BC" w:rsidRDefault="00DD22BC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Opracowania</w:t>
      </w:r>
      <w:r w:rsidRPr="00A815DD">
        <w:rPr>
          <w:b/>
          <w:bCs/>
          <w:sz w:val="24"/>
          <w:szCs w:val="24"/>
        </w:rPr>
        <w:t xml:space="preserve"> dokumentacji projektowej dla całego zadania</w:t>
      </w:r>
      <w:r>
        <w:rPr>
          <w:b/>
          <w:bCs/>
          <w:sz w:val="24"/>
          <w:szCs w:val="24"/>
        </w:rPr>
        <w:t xml:space="preserve"> </w:t>
      </w:r>
      <w:r w:rsidRPr="00A815DD">
        <w:rPr>
          <w:sz w:val="24"/>
          <w:szCs w:val="24"/>
        </w:rPr>
        <w:t>(dotyczy Etapu I oraz Etapu II)</w:t>
      </w:r>
      <w:r w:rsidRPr="00A815DD">
        <w:rPr>
          <w:b/>
          <w:bCs/>
          <w:sz w:val="24"/>
          <w:szCs w:val="24"/>
        </w:rPr>
        <w:t xml:space="preserve">   </w:t>
      </w:r>
      <w:r w:rsidRPr="00A815DD">
        <w:rPr>
          <w:sz w:val="24"/>
          <w:szCs w:val="24"/>
        </w:rPr>
        <w:t>wraz z uzgodnieniami, uzyskanie</w:t>
      </w:r>
      <w:r>
        <w:rPr>
          <w:sz w:val="24"/>
          <w:szCs w:val="24"/>
        </w:rPr>
        <w:t xml:space="preserve"> ostatecznej</w:t>
      </w:r>
      <w:r w:rsidRPr="00A815DD">
        <w:rPr>
          <w:sz w:val="24"/>
          <w:szCs w:val="24"/>
        </w:rPr>
        <w:t xml:space="preserve"> decyzji o pozwoleniu na budowę </w:t>
      </w:r>
      <w:r w:rsidRPr="00A815DD">
        <w:rPr>
          <w:b/>
          <w:bCs/>
          <w:sz w:val="24"/>
          <w:szCs w:val="24"/>
        </w:rPr>
        <w:t xml:space="preserve">do </w:t>
      </w:r>
      <w:r>
        <w:rPr>
          <w:b/>
          <w:bCs/>
          <w:sz w:val="24"/>
          <w:szCs w:val="24"/>
        </w:rPr>
        <w:t xml:space="preserve">5 </w:t>
      </w:r>
      <w:r w:rsidRPr="00A815DD">
        <w:rPr>
          <w:b/>
          <w:bCs/>
          <w:sz w:val="24"/>
          <w:szCs w:val="24"/>
        </w:rPr>
        <w:t xml:space="preserve">miesięcy </w:t>
      </w:r>
      <w:r>
        <w:rPr>
          <w:b/>
          <w:bCs/>
          <w:sz w:val="24"/>
          <w:szCs w:val="24"/>
        </w:rPr>
        <w:t>od</w:t>
      </w:r>
      <w:r w:rsidRPr="00A815DD">
        <w:rPr>
          <w:b/>
          <w:bCs/>
          <w:sz w:val="24"/>
          <w:szCs w:val="24"/>
        </w:rPr>
        <w:t xml:space="preserve"> daty zawarcia umowy</w:t>
      </w:r>
      <w:r w:rsidRPr="00A815DD">
        <w:rPr>
          <w:sz w:val="24"/>
          <w:szCs w:val="24"/>
        </w:rPr>
        <w:t>.</w:t>
      </w:r>
      <w:r w:rsidRPr="00A815DD">
        <w:rPr>
          <w:b/>
          <w:bCs/>
          <w:sz w:val="24"/>
          <w:szCs w:val="24"/>
        </w:rPr>
        <w:t xml:space="preserve"> </w:t>
      </w:r>
    </w:p>
    <w:p w:rsidR="00DD22BC" w:rsidRDefault="00DD22BC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 w:rsidRPr="008145DB">
        <w:rPr>
          <w:b/>
          <w:bCs/>
          <w:sz w:val="24"/>
          <w:szCs w:val="24"/>
        </w:rPr>
        <w:t xml:space="preserve">Wykonanie robót budowlano-instalacyjnych (dotyczy Etapu I) </w:t>
      </w:r>
      <w:bookmarkStart w:id="1" w:name="_Hlk56769671"/>
      <w:r w:rsidRPr="008145DB">
        <w:rPr>
          <w:sz w:val="24"/>
          <w:szCs w:val="24"/>
        </w:rPr>
        <w:t xml:space="preserve">potwierdzonych podpisaniem końcowego protokołu odbioru robót budowlanych bez uwag i zastrzeżeń przez upoważnionych przedstawicieli Stron oraz uzyskanie, w imieniu Zamawiającego ostatecznej i prawomocnej decyzji administracyjnej o pozwoleniu na budowę (dla Etapu I i Etapu II), ostatecznego i prawomocnego pozwolenia na użytkowanie dla Etapu I </w:t>
      </w:r>
      <w:r w:rsidRPr="008145DB">
        <w:rPr>
          <w:b/>
          <w:bCs/>
          <w:sz w:val="24"/>
          <w:szCs w:val="24"/>
        </w:rPr>
        <w:t>- do 8 miesięcy od daty zawarcia umowy.</w:t>
      </w:r>
      <w:bookmarkEnd w:id="1"/>
    </w:p>
    <w:p w:rsidR="00DD22BC" w:rsidRPr="008145DB" w:rsidRDefault="00DD22BC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 w:rsidRPr="008145DB">
        <w:rPr>
          <w:sz w:val="24"/>
          <w:szCs w:val="24"/>
        </w:rPr>
        <w:t xml:space="preserve">Wykonywanie nadzoru autorskiego dla Etapu I– przez cały okres realizacji robót budowlano – instalacyjnych, do czasu podpisania protokołu odbioru końcowego robót budowlano – instalacyjnych przez obie strony bez uwag i zastrzeżeń.  </w:t>
      </w:r>
    </w:p>
    <w:p w:rsidR="00DD22BC" w:rsidRPr="007C7673" w:rsidRDefault="00DD22BC" w:rsidP="008145DB">
      <w:pPr>
        <w:pStyle w:val="ListParagraph"/>
        <w:numPr>
          <w:ilvl w:val="0"/>
          <w:numId w:val="40"/>
        </w:numPr>
        <w:tabs>
          <w:tab w:val="left" w:pos="284"/>
        </w:tabs>
        <w:autoSpaceDE w:val="0"/>
        <w:spacing w:after="0" w:line="276" w:lineRule="auto"/>
        <w:contextualSpacing/>
        <w:jc w:val="both"/>
      </w:pPr>
      <w:r w:rsidRPr="007C7673">
        <w:rPr>
          <w:rFonts w:ascii="Times New Roman" w:hAnsi="Times New Roman"/>
          <w:b/>
          <w:bCs/>
          <w:sz w:val="24"/>
          <w:szCs w:val="24"/>
        </w:rPr>
        <w:t xml:space="preserve">Pełnienie nadzoru autorskiego w ramach II Etapu </w:t>
      </w:r>
      <w:r w:rsidRPr="007C7673">
        <w:t xml:space="preserve">- </w:t>
      </w:r>
      <w:r w:rsidRPr="007C7673">
        <w:rPr>
          <w:rFonts w:ascii="Times New Roman" w:hAnsi="Times New Roman"/>
          <w:sz w:val="24"/>
          <w:szCs w:val="24"/>
          <w:lang w:eastAsia="ar-SA"/>
        </w:rPr>
        <w:t>przez cały okres realizacji robót budowlano – instalacyjnych dla Etapu II, do czasu podpisania protokołu odbioru końcowego robót budowlano – instalacyjnych przez Zamawiającego bez uwag i zastrzeżeń.</w:t>
      </w:r>
      <w:r w:rsidRPr="007C7673">
        <w:t xml:space="preserve">  </w:t>
      </w:r>
    </w:p>
    <w:p w:rsidR="00DD22BC" w:rsidRDefault="00DD22BC" w:rsidP="008145DB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na okres ....... lat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dokumentację …………… lat.</w:t>
      </w:r>
    </w:p>
    <w:p w:rsidR="00DD22BC" w:rsidRPr="008F2AA0" w:rsidRDefault="00DD22BC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Gwarancji</w:t>
      </w:r>
      <w:r w:rsidRPr="008F2AA0">
        <w:rPr>
          <w:rFonts w:ascii="Times New Roman" w:hAnsi="Times New Roman" w:cs="Times New Roman"/>
          <w:sz w:val="24"/>
          <w:szCs w:val="24"/>
        </w:rPr>
        <w:t xml:space="preserve"> na zastosowane materiały i urządzenia </w:t>
      </w:r>
      <w:r>
        <w:rPr>
          <w:rFonts w:ascii="Times New Roman" w:hAnsi="Times New Roman" w:cs="Times New Roman"/>
          <w:sz w:val="24"/>
          <w:szCs w:val="24"/>
        </w:rPr>
        <w:t>…………….miesięcy</w:t>
      </w:r>
      <w:r w:rsidRPr="008F2AA0">
        <w:rPr>
          <w:rFonts w:ascii="Times New Roman" w:hAnsi="Times New Roman" w:cs="Times New Roman"/>
          <w:sz w:val="24"/>
          <w:szCs w:val="24"/>
        </w:rPr>
        <w:t>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DD22BC" w:rsidRPr="008E4220" w:rsidRDefault="00DD22BC" w:rsidP="008145D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hanging="76"/>
        <w:jc w:val="both"/>
        <w:rPr>
          <w:rFonts w:ascii="Times New Roman" w:hAnsi="Times New Roman"/>
          <w:sz w:val="24"/>
          <w:szCs w:val="24"/>
        </w:rPr>
      </w:pPr>
      <w:r w:rsidRPr="008E4220">
        <w:rPr>
          <w:rFonts w:ascii="Times New Roman" w:hAnsi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/>
          <w:sz w:val="24"/>
          <w:szCs w:val="24"/>
        </w:rPr>
        <w:t xml:space="preserve">  warunki  płatności  określone  przez  Zamawiającego w Istotnych Postanowieniach Umowy.</w:t>
      </w:r>
    </w:p>
    <w:p w:rsidR="00DD22BC" w:rsidRPr="00880B40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DD22BC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DD22BC" w:rsidRDefault="00DD22BC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DD22BC" w:rsidRPr="00415AC7" w:rsidRDefault="00DD22BC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DD22BC" w:rsidRPr="00880B40" w:rsidRDefault="00DD22BC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DD22BC" w:rsidRDefault="00DD22B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22BC" w:rsidRPr="00880B40" w:rsidRDefault="00DD22BC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DD22BC" w:rsidRPr="00880B40" w:rsidRDefault="00DD22BC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DD22BC" w:rsidRPr="00880B40" w:rsidRDefault="00DD22BC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DD22BC" w:rsidRPr="008F2AA0" w:rsidRDefault="00DD22BC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DD22BC" w:rsidRPr="00880B40" w:rsidRDefault="00DD22BC" w:rsidP="006C7EF3">
      <w:pPr>
        <w:ind w:firstLine="708"/>
        <w:rPr>
          <w:rFonts w:ascii="Times New Roman" w:hAnsi="Times New Roman" w:cs="Times New Roman"/>
        </w:rPr>
      </w:pPr>
    </w:p>
    <w:sectPr w:rsidR="00DD22BC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2BC" w:rsidRDefault="00DD22BC" w:rsidP="00EF29E5">
      <w:pPr>
        <w:spacing w:after="0" w:line="240" w:lineRule="auto"/>
      </w:pPr>
      <w:r>
        <w:separator/>
      </w:r>
    </w:p>
  </w:endnote>
  <w:endnote w:type="continuationSeparator" w:id="0">
    <w:p w:rsidR="00DD22BC" w:rsidRDefault="00DD22BC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2BC" w:rsidRDefault="00DD22BC" w:rsidP="00EF29E5">
      <w:pPr>
        <w:spacing w:after="0" w:line="240" w:lineRule="auto"/>
      </w:pPr>
      <w:r>
        <w:separator/>
      </w:r>
    </w:p>
  </w:footnote>
  <w:footnote w:type="continuationSeparator" w:id="0">
    <w:p w:rsidR="00DD22BC" w:rsidRDefault="00DD22BC" w:rsidP="00EF29E5">
      <w:pPr>
        <w:spacing w:after="0" w:line="240" w:lineRule="auto"/>
      </w:pPr>
      <w:r>
        <w:continuationSeparator/>
      </w:r>
    </w:p>
  </w:footnote>
  <w:footnote w:id="1">
    <w:p w:rsidR="00DD22BC" w:rsidRDefault="00DD22BC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multilevel"/>
    <w:tmpl w:val="00000036"/>
    <w:name w:val="WW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6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9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2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7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>
    <w:nsid w:val="3B0C718E"/>
    <w:multiLevelType w:val="multilevel"/>
    <w:tmpl w:val="0415001D"/>
    <w:numStyleLink w:val="Styl4"/>
  </w:abstractNum>
  <w:abstractNum w:abstractNumId="19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0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3">
    <w:nsid w:val="467F2D90"/>
    <w:multiLevelType w:val="hybridMultilevel"/>
    <w:tmpl w:val="90544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23868CF"/>
    <w:multiLevelType w:val="multilevel"/>
    <w:tmpl w:val="53DC7DBE"/>
    <w:numStyleLink w:val="Styl2"/>
  </w:abstractNum>
  <w:abstractNum w:abstractNumId="30">
    <w:nsid w:val="5CAA3545"/>
    <w:multiLevelType w:val="multilevel"/>
    <w:tmpl w:val="53DC7DBE"/>
    <w:numStyleLink w:val="Styl2"/>
  </w:abstractNum>
  <w:abstractNum w:abstractNumId="31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4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796"/>
        </w:tabs>
        <w:ind w:left="796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6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7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AD3546B"/>
    <w:multiLevelType w:val="hybridMultilevel"/>
    <w:tmpl w:val="191EEF30"/>
    <w:lvl w:ilvl="0" w:tplc="C7F23F2E">
      <w:start w:val="1"/>
      <w:numFmt w:val="lowerLetter"/>
      <w:lvlText w:val="%1)"/>
      <w:lvlJc w:val="left"/>
      <w:pPr>
        <w:tabs>
          <w:tab w:val="num" w:pos="76"/>
        </w:tabs>
        <w:ind w:left="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9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6"/>
  </w:num>
  <w:num w:numId="2">
    <w:abstractNumId w:val="31"/>
  </w:num>
  <w:num w:numId="3">
    <w:abstractNumId w:val="21"/>
  </w:num>
  <w:num w:numId="4">
    <w:abstractNumId w:val="14"/>
  </w:num>
  <w:num w:numId="5">
    <w:abstractNumId w:val="13"/>
  </w:num>
  <w:num w:numId="6">
    <w:abstractNumId w:val="10"/>
  </w:num>
  <w:num w:numId="7">
    <w:abstractNumId w:val="39"/>
  </w:num>
  <w:num w:numId="8">
    <w:abstractNumId w:val="27"/>
  </w:num>
  <w:num w:numId="9">
    <w:abstractNumId w:val="28"/>
  </w:num>
  <w:num w:numId="10">
    <w:abstractNumId w:val="26"/>
  </w:num>
  <w:num w:numId="11">
    <w:abstractNumId w:val="29"/>
  </w:num>
  <w:num w:numId="12">
    <w:abstractNumId w:val="25"/>
  </w:num>
  <w:num w:numId="13">
    <w:abstractNumId w:val="5"/>
  </w:num>
  <w:num w:numId="14">
    <w:abstractNumId w:val="7"/>
  </w:num>
  <w:num w:numId="15">
    <w:abstractNumId w:val="3"/>
  </w:num>
  <w:num w:numId="16">
    <w:abstractNumId w:val="11"/>
  </w:num>
  <w:num w:numId="17">
    <w:abstractNumId w:val="19"/>
  </w:num>
  <w:num w:numId="18">
    <w:abstractNumId w:val="22"/>
  </w:num>
  <w:num w:numId="19">
    <w:abstractNumId w:val="30"/>
  </w:num>
  <w:num w:numId="20">
    <w:abstractNumId w:val="33"/>
  </w:num>
  <w:num w:numId="21">
    <w:abstractNumId w:val="18"/>
  </w:num>
  <w:num w:numId="22">
    <w:abstractNumId w:val="8"/>
  </w:num>
  <w:num w:numId="23">
    <w:abstractNumId w:val="4"/>
  </w:num>
  <w:num w:numId="24">
    <w:abstractNumId w:val="17"/>
  </w:num>
  <w:num w:numId="25">
    <w:abstractNumId w:val="35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6"/>
  </w:num>
  <w:num w:numId="31">
    <w:abstractNumId w:val="36"/>
  </w:num>
  <w:num w:numId="32">
    <w:abstractNumId w:val="9"/>
  </w:num>
  <w:num w:numId="33">
    <w:abstractNumId w:val="15"/>
  </w:num>
  <w:num w:numId="34">
    <w:abstractNumId w:val="2"/>
  </w:num>
  <w:num w:numId="35">
    <w:abstractNumId w:val="12"/>
  </w:num>
  <w:num w:numId="36">
    <w:abstractNumId w:val="34"/>
  </w:num>
  <w:num w:numId="37">
    <w:abstractNumId w:val="32"/>
  </w:num>
  <w:num w:numId="38">
    <w:abstractNumId w:val="0"/>
  </w:num>
  <w:num w:numId="39">
    <w:abstractNumId w:val="23"/>
  </w:num>
  <w:num w:numId="4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85BD4"/>
    <w:rsid w:val="000A01B3"/>
    <w:rsid w:val="000C41EC"/>
    <w:rsid w:val="000C6ED5"/>
    <w:rsid w:val="000D0186"/>
    <w:rsid w:val="000D25A5"/>
    <w:rsid w:val="000F04E5"/>
    <w:rsid w:val="000F445C"/>
    <w:rsid w:val="000F4CBD"/>
    <w:rsid w:val="001172AC"/>
    <w:rsid w:val="00117BCE"/>
    <w:rsid w:val="001260D1"/>
    <w:rsid w:val="00134E5F"/>
    <w:rsid w:val="001418EC"/>
    <w:rsid w:val="00145E95"/>
    <w:rsid w:val="00155441"/>
    <w:rsid w:val="001639F6"/>
    <w:rsid w:val="00164106"/>
    <w:rsid w:val="00165A2F"/>
    <w:rsid w:val="001718D7"/>
    <w:rsid w:val="00182B6D"/>
    <w:rsid w:val="00185BD2"/>
    <w:rsid w:val="00186292"/>
    <w:rsid w:val="001A3B2B"/>
    <w:rsid w:val="001A44AB"/>
    <w:rsid w:val="001A6EBC"/>
    <w:rsid w:val="001B232E"/>
    <w:rsid w:val="001E18EE"/>
    <w:rsid w:val="00206F8C"/>
    <w:rsid w:val="00225E82"/>
    <w:rsid w:val="002271F9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84D53"/>
    <w:rsid w:val="00291171"/>
    <w:rsid w:val="002A5A9E"/>
    <w:rsid w:val="002F0A31"/>
    <w:rsid w:val="00300E7F"/>
    <w:rsid w:val="00300F3A"/>
    <w:rsid w:val="00313F10"/>
    <w:rsid w:val="00336BC4"/>
    <w:rsid w:val="003433F1"/>
    <w:rsid w:val="003459E3"/>
    <w:rsid w:val="0035684A"/>
    <w:rsid w:val="003628A8"/>
    <w:rsid w:val="003637B6"/>
    <w:rsid w:val="003734D8"/>
    <w:rsid w:val="003736B8"/>
    <w:rsid w:val="003822C6"/>
    <w:rsid w:val="00383E3D"/>
    <w:rsid w:val="00386A2A"/>
    <w:rsid w:val="003900F3"/>
    <w:rsid w:val="00390DE9"/>
    <w:rsid w:val="003A0466"/>
    <w:rsid w:val="003B6086"/>
    <w:rsid w:val="003C0F47"/>
    <w:rsid w:val="003E547F"/>
    <w:rsid w:val="0040516A"/>
    <w:rsid w:val="00407667"/>
    <w:rsid w:val="00415AC7"/>
    <w:rsid w:val="004226E3"/>
    <w:rsid w:val="00443883"/>
    <w:rsid w:val="00465EFB"/>
    <w:rsid w:val="004663C9"/>
    <w:rsid w:val="004751A6"/>
    <w:rsid w:val="0049086C"/>
    <w:rsid w:val="004945DC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12C7A"/>
    <w:rsid w:val="00524FD2"/>
    <w:rsid w:val="00532FA7"/>
    <w:rsid w:val="00533ED2"/>
    <w:rsid w:val="00552E73"/>
    <w:rsid w:val="00556143"/>
    <w:rsid w:val="00571223"/>
    <w:rsid w:val="00572A5A"/>
    <w:rsid w:val="005833F4"/>
    <w:rsid w:val="00586222"/>
    <w:rsid w:val="0059045C"/>
    <w:rsid w:val="00594BCA"/>
    <w:rsid w:val="005952A9"/>
    <w:rsid w:val="005A4D9A"/>
    <w:rsid w:val="005B1469"/>
    <w:rsid w:val="005B1904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7C7673"/>
    <w:rsid w:val="008053E9"/>
    <w:rsid w:val="008145DB"/>
    <w:rsid w:val="00830086"/>
    <w:rsid w:val="00833E3D"/>
    <w:rsid w:val="008418F9"/>
    <w:rsid w:val="008474D9"/>
    <w:rsid w:val="00860CAD"/>
    <w:rsid w:val="00880B40"/>
    <w:rsid w:val="00893D45"/>
    <w:rsid w:val="008C75E8"/>
    <w:rsid w:val="008D7E4C"/>
    <w:rsid w:val="008E4220"/>
    <w:rsid w:val="008E5F38"/>
    <w:rsid w:val="008F2498"/>
    <w:rsid w:val="008F2AA0"/>
    <w:rsid w:val="008F3DEF"/>
    <w:rsid w:val="008F7595"/>
    <w:rsid w:val="00905019"/>
    <w:rsid w:val="009261FE"/>
    <w:rsid w:val="0092774B"/>
    <w:rsid w:val="00927BB3"/>
    <w:rsid w:val="00934223"/>
    <w:rsid w:val="009419BB"/>
    <w:rsid w:val="009616A7"/>
    <w:rsid w:val="00965619"/>
    <w:rsid w:val="00966185"/>
    <w:rsid w:val="00984C72"/>
    <w:rsid w:val="009A6B0E"/>
    <w:rsid w:val="009C7869"/>
    <w:rsid w:val="009D3C7B"/>
    <w:rsid w:val="009D61C1"/>
    <w:rsid w:val="009E70A5"/>
    <w:rsid w:val="009F1FD6"/>
    <w:rsid w:val="009F74FC"/>
    <w:rsid w:val="00A002CE"/>
    <w:rsid w:val="00A0310F"/>
    <w:rsid w:val="00A03E48"/>
    <w:rsid w:val="00A43E4A"/>
    <w:rsid w:val="00A53070"/>
    <w:rsid w:val="00A56A34"/>
    <w:rsid w:val="00A56A6F"/>
    <w:rsid w:val="00A66835"/>
    <w:rsid w:val="00A70795"/>
    <w:rsid w:val="00A75B5A"/>
    <w:rsid w:val="00A815DD"/>
    <w:rsid w:val="00A84466"/>
    <w:rsid w:val="00A97DC9"/>
    <w:rsid w:val="00AA1701"/>
    <w:rsid w:val="00AB44E8"/>
    <w:rsid w:val="00AD5F85"/>
    <w:rsid w:val="00AD74E9"/>
    <w:rsid w:val="00AE1011"/>
    <w:rsid w:val="00AE62F2"/>
    <w:rsid w:val="00B05567"/>
    <w:rsid w:val="00B20566"/>
    <w:rsid w:val="00B2233B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A733B"/>
    <w:rsid w:val="00BC0A0A"/>
    <w:rsid w:val="00BC287C"/>
    <w:rsid w:val="00BC73E0"/>
    <w:rsid w:val="00BD28D5"/>
    <w:rsid w:val="00BD5FE4"/>
    <w:rsid w:val="00BE1ED5"/>
    <w:rsid w:val="00BE32B1"/>
    <w:rsid w:val="00BF42AE"/>
    <w:rsid w:val="00C043E7"/>
    <w:rsid w:val="00C16B2D"/>
    <w:rsid w:val="00C20491"/>
    <w:rsid w:val="00C24EA8"/>
    <w:rsid w:val="00C2500C"/>
    <w:rsid w:val="00C45088"/>
    <w:rsid w:val="00C536CF"/>
    <w:rsid w:val="00C54023"/>
    <w:rsid w:val="00C70589"/>
    <w:rsid w:val="00C73FF9"/>
    <w:rsid w:val="00C7452C"/>
    <w:rsid w:val="00CA389B"/>
    <w:rsid w:val="00CA6953"/>
    <w:rsid w:val="00CC7D65"/>
    <w:rsid w:val="00CD0AAB"/>
    <w:rsid w:val="00CD5313"/>
    <w:rsid w:val="00CD6623"/>
    <w:rsid w:val="00CF13CB"/>
    <w:rsid w:val="00CF144F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77714"/>
    <w:rsid w:val="00D8760B"/>
    <w:rsid w:val="00D95DBC"/>
    <w:rsid w:val="00DA4590"/>
    <w:rsid w:val="00DC2A7F"/>
    <w:rsid w:val="00DD22BC"/>
    <w:rsid w:val="00DD34E9"/>
    <w:rsid w:val="00DD45A0"/>
    <w:rsid w:val="00DD76DF"/>
    <w:rsid w:val="00DE51C1"/>
    <w:rsid w:val="00DE7609"/>
    <w:rsid w:val="00DE79CF"/>
    <w:rsid w:val="00E1737A"/>
    <w:rsid w:val="00E20877"/>
    <w:rsid w:val="00E50748"/>
    <w:rsid w:val="00E50FF0"/>
    <w:rsid w:val="00E514E2"/>
    <w:rsid w:val="00E536A5"/>
    <w:rsid w:val="00E54B6F"/>
    <w:rsid w:val="00E5560C"/>
    <w:rsid w:val="00E56326"/>
    <w:rsid w:val="00E56A37"/>
    <w:rsid w:val="00E6176B"/>
    <w:rsid w:val="00E669DC"/>
    <w:rsid w:val="00E6767D"/>
    <w:rsid w:val="00E8775C"/>
    <w:rsid w:val="00EA6190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42DFA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E56326"/>
    <w:pPr>
      <w:ind w:left="720"/>
    </w:pPr>
    <w:rPr>
      <w:rFonts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paragraph" w:customStyle="1" w:styleId="Akapitzlist1">
    <w:name w:val="Akapit z listą1"/>
    <w:basedOn w:val="Normal"/>
    <w:link w:val="AkapitzlistZnak"/>
    <w:uiPriority w:val="99"/>
    <w:rsid w:val="008145DB"/>
    <w:pPr>
      <w:suppressAutoHyphens/>
      <w:spacing w:after="0" w:line="240" w:lineRule="auto"/>
      <w:ind w:left="720"/>
      <w:contextualSpacing/>
    </w:pPr>
    <w:rPr>
      <w:rFonts w:cs="Times New Roman"/>
      <w:sz w:val="20"/>
      <w:szCs w:val="20"/>
      <w:lang w:eastAsia="ar-SA"/>
    </w:rPr>
  </w:style>
  <w:style w:type="character" w:customStyle="1" w:styleId="AkapitzlistZnak">
    <w:name w:val="Akapit z listą Znak"/>
    <w:link w:val="Akapitzlist1"/>
    <w:uiPriority w:val="99"/>
    <w:locked/>
    <w:rsid w:val="008145DB"/>
    <w:rPr>
      <w:lang w:val="pl-PL" w:eastAsia="ar-SA" w:bidi="ar-SA"/>
    </w:rPr>
  </w:style>
  <w:style w:type="character" w:customStyle="1" w:styleId="ListParagraphChar">
    <w:name w:val="List Paragraph Char"/>
    <w:link w:val="ListParagraph"/>
    <w:uiPriority w:val="99"/>
    <w:locked/>
    <w:rsid w:val="008145DB"/>
    <w:rPr>
      <w:rFonts w:ascii="Calibri" w:hAnsi="Calibri"/>
      <w:sz w:val="22"/>
      <w:lang w:val="pl-PL" w:eastAsia="en-US"/>
    </w:rPr>
  </w:style>
  <w:style w:type="numbering" w:customStyle="1" w:styleId="Styl4">
    <w:name w:val="Styl4"/>
    <w:rsid w:val="00A97DF8"/>
    <w:pPr>
      <w:numPr>
        <w:numId w:val="23"/>
      </w:numPr>
    </w:pPr>
  </w:style>
  <w:style w:type="numbering" w:customStyle="1" w:styleId="Styl3">
    <w:name w:val="Styl3"/>
    <w:rsid w:val="00A97DF8"/>
    <w:pPr>
      <w:numPr>
        <w:numId w:val="22"/>
      </w:numPr>
    </w:pPr>
  </w:style>
  <w:style w:type="numbering" w:customStyle="1" w:styleId="Styl1">
    <w:name w:val="Styl1"/>
    <w:rsid w:val="00A97DF8"/>
    <w:pPr>
      <w:numPr>
        <w:numId w:val="18"/>
      </w:numPr>
    </w:pPr>
  </w:style>
  <w:style w:type="numbering" w:customStyle="1" w:styleId="Styl2">
    <w:name w:val="Styl2"/>
    <w:rsid w:val="00A97DF8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5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1175</Words>
  <Characters>7052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2020-11-27T13:49:00Z</cp:lastPrinted>
  <dcterms:created xsi:type="dcterms:W3CDTF">2021-01-05T09:29:00Z</dcterms:created>
  <dcterms:modified xsi:type="dcterms:W3CDTF">2021-01-05T09:29:00Z</dcterms:modified>
</cp:coreProperties>
</file>