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27FC" w:rsidRPr="003F1937" w:rsidRDefault="00F927FC" w:rsidP="00F927FC"/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8"/>
        <w:gridCol w:w="2854"/>
        <w:gridCol w:w="1189"/>
        <w:gridCol w:w="1966"/>
        <w:gridCol w:w="1343"/>
        <w:gridCol w:w="1276"/>
        <w:gridCol w:w="1275"/>
        <w:gridCol w:w="1701"/>
        <w:gridCol w:w="567"/>
        <w:gridCol w:w="1543"/>
      </w:tblGrid>
      <w:tr w:rsidR="00A304C5" w:rsidRPr="003F1937" w:rsidTr="00E27ACF">
        <w:trPr>
          <w:trHeight w:val="570"/>
          <w:tblCellSpacing w:w="0" w:type="dxa"/>
        </w:trPr>
        <w:tc>
          <w:tcPr>
            <w:tcW w:w="14032" w:type="dxa"/>
            <w:gridSpan w:val="10"/>
            <w:shd w:val="clear" w:color="auto" w:fill="E6E6E6"/>
            <w:vAlign w:val="center"/>
            <w:hideMark/>
          </w:tcPr>
          <w:p w:rsidR="00A304C5" w:rsidRDefault="00A304C5" w:rsidP="00E27ACF">
            <w:pPr>
              <w:jc w:val="center"/>
              <w:rPr>
                <w:b/>
                <w:bCs/>
                <w:color w:val="000000"/>
              </w:rPr>
            </w:pPr>
          </w:p>
          <w:p w:rsidR="00A304C5" w:rsidRPr="007F2EDF" w:rsidRDefault="00A304C5" w:rsidP="00E27ACF">
            <w:pPr>
              <w:jc w:val="center"/>
              <w:rPr>
                <w:bCs/>
                <w:color w:val="000000"/>
              </w:rPr>
            </w:pPr>
            <w:r w:rsidRPr="007F2EDF">
              <w:rPr>
                <w:bCs/>
                <w:color w:val="000000"/>
              </w:rPr>
              <w:t xml:space="preserve">ARKUSZ CENOWY </w:t>
            </w:r>
          </w:p>
          <w:p w:rsidR="00A304C5" w:rsidRDefault="00A304C5" w:rsidP="00E27ACF">
            <w:pPr>
              <w:jc w:val="center"/>
              <w:rPr>
                <w:b/>
                <w:bCs/>
                <w:color w:val="000000"/>
              </w:rPr>
            </w:pPr>
          </w:p>
          <w:p w:rsidR="00A304C5" w:rsidRPr="003F1937" w:rsidRDefault="00A304C5" w:rsidP="00E27ACF">
            <w:pPr>
              <w:jc w:val="center"/>
              <w:rPr>
                <w:color w:val="000000"/>
              </w:rPr>
            </w:pPr>
            <w:r w:rsidRPr="003F1937">
              <w:rPr>
                <w:b/>
                <w:bCs/>
                <w:color w:val="000000"/>
              </w:rPr>
              <w:t xml:space="preserve">PAKIET </w:t>
            </w:r>
            <w:r>
              <w:rPr>
                <w:b/>
                <w:bCs/>
                <w:color w:val="000000"/>
              </w:rPr>
              <w:t xml:space="preserve">NR 1      </w:t>
            </w:r>
            <w:r w:rsidRPr="003F1937">
              <w:rPr>
                <w:b/>
                <w:bCs/>
                <w:color w:val="000000"/>
              </w:rPr>
              <w:t>WZW B</w:t>
            </w:r>
            <w:r>
              <w:rPr>
                <w:b/>
                <w:bCs/>
                <w:color w:val="000000"/>
              </w:rPr>
              <w:t xml:space="preserve"> - </w:t>
            </w:r>
            <w:r w:rsidRPr="000F2408">
              <w:rPr>
                <w:b/>
                <w:color w:val="000000"/>
              </w:rPr>
              <w:t>INTERFERON PEGYLOWANY</w:t>
            </w:r>
          </w:p>
        </w:tc>
      </w:tr>
      <w:tr w:rsidR="00A304C5" w:rsidRPr="003F1937" w:rsidTr="00E27ACF">
        <w:trPr>
          <w:trHeight w:val="855"/>
          <w:tblCellSpacing w:w="0" w:type="dxa"/>
        </w:trPr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A304C5" w:rsidRPr="003F1937" w:rsidRDefault="00A304C5" w:rsidP="00E27ACF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Lp.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A304C5" w:rsidRPr="003F1937" w:rsidRDefault="00A304C5" w:rsidP="00E27ACF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Nazwa chemiczna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A304C5" w:rsidRPr="003F1937" w:rsidRDefault="00A304C5" w:rsidP="00E27ACF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Nazwa handlowa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A304C5" w:rsidRPr="003F1937" w:rsidRDefault="00A304C5" w:rsidP="00E27ACF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Dawka/posta</w:t>
            </w:r>
            <w:r>
              <w:rPr>
                <w:color w:val="000000"/>
              </w:rPr>
              <w:t>ć</w:t>
            </w:r>
          </w:p>
        </w:tc>
        <w:tc>
          <w:tcPr>
            <w:tcW w:w="134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A304C5" w:rsidRPr="003F1937" w:rsidRDefault="00A304C5" w:rsidP="00E27ACF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Ilość sztuk w opakowaniu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A304C5" w:rsidRPr="003F1937" w:rsidRDefault="00A304C5" w:rsidP="00E27ACF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Ilość opakowań</w:t>
            </w:r>
          </w:p>
        </w:tc>
        <w:tc>
          <w:tcPr>
            <w:tcW w:w="12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A304C5" w:rsidRPr="003F1937" w:rsidRDefault="00A304C5" w:rsidP="00E27ACF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Cena opakowania netto w zł</w:t>
            </w: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A304C5" w:rsidRPr="003F1937" w:rsidRDefault="00A304C5" w:rsidP="00E27ACF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Wartość netto w zł</w:t>
            </w:r>
          </w:p>
        </w:tc>
        <w:tc>
          <w:tcPr>
            <w:tcW w:w="56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A304C5" w:rsidRPr="003F1937" w:rsidRDefault="00A304C5" w:rsidP="00E27AC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VAT %</w:t>
            </w:r>
          </w:p>
        </w:tc>
        <w:tc>
          <w:tcPr>
            <w:tcW w:w="154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  <w:hideMark/>
          </w:tcPr>
          <w:p w:rsidR="00A304C5" w:rsidRPr="003F1937" w:rsidRDefault="00A304C5" w:rsidP="00E27ACF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Wartość brutto w zł</w:t>
            </w:r>
          </w:p>
        </w:tc>
      </w:tr>
      <w:tr w:rsidR="00A304C5" w:rsidRPr="003F1937" w:rsidTr="00E27ACF">
        <w:trPr>
          <w:trHeight w:val="285"/>
          <w:tblCellSpacing w:w="0" w:type="dxa"/>
        </w:trPr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A304C5" w:rsidRPr="003F1937" w:rsidRDefault="00A304C5" w:rsidP="00E27ACF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A304C5" w:rsidRPr="003F1937" w:rsidRDefault="00A304C5" w:rsidP="00E27ACF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A304C5" w:rsidRPr="003F1937" w:rsidRDefault="00A304C5" w:rsidP="00E27ACF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A304C5" w:rsidRPr="003F1937" w:rsidRDefault="00A304C5" w:rsidP="00E27ACF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4</w:t>
            </w:r>
          </w:p>
        </w:tc>
        <w:tc>
          <w:tcPr>
            <w:tcW w:w="134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A304C5" w:rsidRPr="003F1937" w:rsidRDefault="00A304C5" w:rsidP="00E27AC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A304C5" w:rsidRPr="003F1937" w:rsidRDefault="00A304C5" w:rsidP="00E27AC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2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A304C5" w:rsidRPr="003F1937" w:rsidRDefault="00A304C5" w:rsidP="00E27AC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A304C5" w:rsidRPr="003F1937" w:rsidRDefault="00A304C5" w:rsidP="00E27AC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8=6x7</w:t>
            </w:r>
          </w:p>
        </w:tc>
        <w:tc>
          <w:tcPr>
            <w:tcW w:w="56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A304C5" w:rsidRPr="003F1937" w:rsidRDefault="00A304C5" w:rsidP="00E27AC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54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  <w:hideMark/>
          </w:tcPr>
          <w:p w:rsidR="00A304C5" w:rsidRPr="003F1937" w:rsidRDefault="00A304C5" w:rsidP="00E27AC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10=8+9</w:t>
            </w:r>
          </w:p>
        </w:tc>
      </w:tr>
      <w:tr w:rsidR="00A304C5" w:rsidRPr="003F1937" w:rsidTr="00E27ACF">
        <w:trPr>
          <w:trHeight w:val="750"/>
          <w:tblCellSpacing w:w="0" w:type="dxa"/>
        </w:trPr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A304C5" w:rsidRPr="003F1937" w:rsidRDefault="00A304C5" w:rsidP="00E27ACF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A304C5" w:rsidRPr="003F1937" w:rsidRDefault="00A304C5" w:rsidP="00E27ACF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INTERFERON PEGYLOWANY typu alfa 2a</w:t>
            </w: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A304C5" w:rsidRPr="003F1937" w:rsidRDefault="00A304C5" w:rsidP="00E27ACF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A304C5" w:rsidRPr="003F1937" w:rsidRDefault="00A304C5" w:rsidP="00E27ACF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 xml:space="preserve">90 </w:t>
            </w:r>
            <w:proofErr w:type="spellStart"/>
            <w:r w:rsidRPr="003F1937">
              <w:rPr>
                <w:color w:val="000000"/>
              </w:rPr>
              <w:t>mcg</w:t>
            </w:r>
            <w:proofErr w:type="spellEnd"/>
            <w:r w:rsidRPr="003F1937">
              <w:rPr>
                <w:color w:val="000000"/>
              </w:rPr>
              <w:t xml:space="preserve"> ampułko-strzykawka</w:t>
            </w:r>
          </w:p>
        </w:tc>
        <w:tc>
          <w:tcPr>
            <w:tcW w:w="13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A304C5" w:rsidRPr="003F1937" w:rsidRDefault="00A304C5" w:rsidP="00E27ACF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1</w:t>
            </w:r>
          </w:p>
        </w:tc>
        <w:tc>
          <w:tcPr>
            <w:tcW w:w="1276" w:type="dxa"/>
            <w:tcBorders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A304C5" w:rsidRPr="003F1937" w:rsidRDefault="00A304C5" w:rsidP="00E27AC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275" w:type="dxa"/>
            <w:tcBorders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A304C5" w:rsidRPr="003F1937" w:rsidRDefault="00A304C5" w:rsidP="00E27ACF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A304C5" w:rsidRPr="003F1937" w:rsidRDefault="00A304C5" w:rsidP="00E27ACF">
            <w:pPr>
              <w:jc w:val="right"/>
              <w:rPr>
                <w:color w:val="000000"/>
              </w:rPr>
            </w:pPr>
          </w:p>
        </w:tc>
        <w:tc>
          <w:tcPr>
            <w:tcW w:w="56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A304C5" w:rsidRPr="003F1937" w:rsidRDefault="00A304C5" w:rsidP="00E27ACF">
            <w:pPr>
              <w:jc w:val="right"/>
              <w:rPr>
                <w:color w:val="000000"/>
              </w:rPr>
            </w:pPr>
          </w:p>
        </w:tc>
        <w:tc>
          <w:tcPr>
            <w:tcW w:w="154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  <w:hideMark/>
          </w:tcPr>
          <w:p w:rsidR="00A304C5" w:rsidRPr="003F1937" w:rsidRDefault="00A304C5" w:rsidP="00E27ACF">
            <w:pPr>
              <w:jc w:val="right"/>
              <w:rPr>
                <w:color w:val="000000"/>
              </w:rPr>
            </w:pPr>
          </w:p>
        </w:tc>
      </w:tr>
      <w:tr w:rsidR="00A304C5" w:rsidRPr="003F1937" w:rsidTr="00E27ACF">
        <w:trPr>
          <w:trHeight w:val="750"/>
          <w:tblCellSpacing w:w="0" w:type="dxa"/>
        </w:trPr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A304C5" w:rsidRPr="003F1937" w:rsidRDefault="00A304C5" w:rsidP="00E27AC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A304C5" w:rsidRPr="003F1937" w:rsidRDefault="00A304C5" w:rsidP="00E27ACF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INTERFERON PEGYLOWANY typu alfa 2a</w:t>
            </w: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A304C5" w:rsidRPr="003F1937" w:rsidRDefault="00A304C5" w:rsidP="00E27ACF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A304C5" w:rsidRPr="003F1937" w:rsidRDefault="00A304C5" w:rsidP="00E27ACF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 xml:space="preserve">135 </w:t>
            </w:r>
            <w:proofErr w:type="spellStart"/>
            <w:r w:rsidRPr="003F1937">
              <w:rPr>
                <w:color w:val="000000"/>
              </w:rPr>
              <w:t>mcg</w:t>
            </w:r>
            <w:proofErr w:type="spellEnd"/>
            <w:r w:rsidRPr="003F1937">
              <w:rPr>
                <w:color w:val="000000"/>
              </w:rPr>
              <w:t xml:space="preserve"> ampułko-strzykawka</w:t>
            </w:r>
          </w:p>
        </w:tc>
        <w:tc>
          <w:tcPr>
            <w:tcW w:w="13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A304C5" w:rsidRPr="003F1937" w:rsidRDefault="00A304C5" w:rsidP="00E27ACF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1</w:t>
            </w:r>
          </w:p>
        </w:tc>
        <w:tc>
          <w:tcPr>
            <w:tcW w:w="1276" w:type="dxa"/>
            <w:tcBorders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A304C5" w:rsidRPr="003F1937" w:rsidRDefault="00A304C5" w:rsidP="00E27AC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</w:t>
            </w:r>
          </w:p>
        </w:tc>
        <w:tc>
          <w:tcPr>
            <w:tcW w:w="1275" w:type="dxa"/>
            <w:tcBorders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A304C5" w:rsidRPr="003F1937" w:rsidRDefault="00A304C5" w:rsidP="00E27ACF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A304C5" w:rsidRPr="003F1937" w:rsidRDefault="00A304C5" w:rsidP="00E27ACF">
            <w:pPr>
              <w:jc w:val="right"/>
              <w:rPr>
                <w:color w:val="000000"/>
              </w:rPr>
            </w:pPr>
          </w:p>
        </w:tc>
        <w:tc>
          <w:tcPr>
            <w:tcW w:w="56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A304C5" w:rsidRPr="003F1937" w:rsidRDefault="00A304C5" w:rsidP="00E27ACF">
            <w:pPr>
              <w:jc w:val="right"/>
              <w:rPr>
                <w:color w:val="000000"/>
              </w:rPr>
            </w:pPr>
          </w:p>
        </w:tc>
        <w:tc>
          <w:tcPr>
            <w:tcW w:w="154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  <w:hideMark/>
          </w:tcPr>
          <w:p w:rsidR="00A304C5" w:rsidRPr="003F1937" w:rsidRDefault="00A304C5" w:rsidP="00E27ACF">
            <w:pPr>
              <w:jc w:val="right"/>
              <w:rPr>
                <w:color w:val="000000"/>
              </w:rPr>
            </w:pPr>
          </w:p>
        </w:tc>
      </w:tr>
      <w:tr w:rsidR="00A304C5" w:rsidRPr="003F1937" w:rsidTr="00E27ACF">
        <w:trPr>
          <w:trHeight w:val="750"/>
          <w:tblCellSpacing w:w="0" w:type="dxa"/>
        </w:trPr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A304C5" w:rsidRPr="003F1937" w:rsidRDefault="00A304C5" w:rsidP="00E27AC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A304C5" w:rsidRPr="003F1937" w:rsidRDefault="00A304C5" w:rsidP="00E27ACF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INTERFERON PEGYLOWANY typu alfa 2a</w:t>
            </w: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A304C5" w:rsidRPr="003F1937" w:rsidRDefault="00A304C5" w:rsidP="00E27ACF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A304C5" w:rsidRPr="003F1937" w:rsidRDefault="00A304C5" w:rsidP="00E27ACF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 xml:space="preserve">180 </w:t>
            </w:r>
            <w:proofErr w:type="spellStart"/>
            <w:r w:rsidRPr="003F1937">
              <w:rPr>
                <w:color w:val="000000"/>
              </w:rPr>
              <w:t>mcg</w:t>
            </w:r>
            <w:proofErr w:type="spellEnd"/>
            <w:r w:rsidRPr="003F1937">
              <w:rPr>
                <w:color w:val="000000"/>
              </w:rPr>
              <w:t xml:space="preserve"> ampułko strzykawka</w:t>
            </w:r>
          </w:p>
        </w:tc>
        <w:tc>
          <w:tcPr>
            <w:tcW w:w="13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A304C5" w:rsidRPr="003F1937" w:rsidRDefault="00A304C5" w:rsidP="00E27ACF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1</w:t>
            </w:r>
          </w:p>
        </w:tc>
        <w:tc>
          <w:tcPr>
            <w:tcW w:w="1276" w:type="dxa"/>
            <w:tcBorders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A304C5" w:rsidRPr="003F1937" w:rsidRDefault="00A304C5" w:rsidP="00E27AC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500</w:t>
            </w:r>
          </w:p>
        </w:tc>
        <w:tc>
          <w:tcPr>
            <w:tcW w:w="1275" w:type="dxa"/>
            <w:tcBorders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A304C5" w:rsidRPr="003F1937" w:rsidRDefault="00A304C5" w:rsidP="00E27ACF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A304C5" w:rsidRPr="003F1937" w:rsidRDefault="00A304C5" w:rsidP="00E27ACF">
            <w:pPr>
              <w:jc w:val="right"/>
              <w:rPr>
                <w:color w:val="000000"/>
              </w:rPr>
            </w:pPr>
          </w:p>
        </w:tc>
        <w:tc>
          <w:tcPr>
            <w:tcW w:w="56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A304C5" w:rsidRPr="003F1937" w:rsidRDefault="00A304C5" w:rsidP="00E27ACF">
            <w:pPr>
              <w:jc w:val="right"/>
              <w:rPr>
                <w:color w:val="000000"/>
              </w:rPr>
            </w:pPr>
          </w:p>
        </w:tc>
        <w:tc>
          <w:tcPr>
            <w:tcW w:w="154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  <w:hideMark/>
          </w:tcPr>
          <w:p w:rsidR="00A304C5" w:rsidRPr="003F1937" w:rsidRDefault="00A304C5" w:rsidP="00E27ACF">
            <w:pPr>
              <w:jc w:val="right"/>
              <w:rPr>
                <w:color w:val="000000"/>
              </w:rPr>
            </w:pPr>
          </w:p>
        </w:tc>
      </w:tr>
      <w:tr w:rsidR="00A304C5" w:rsidRPr="003F1937" w:rsidTr="00E27ACF">
        <w:trPr>
          <w:trHeight w:val="570"/>
          <w:tblCellSpacing w:w="0" w:type="dxa"/>
        </w:trPr>
        <w:tc>
          <w:tcPr>
            <w:tcW w:w="1022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304C5" w:rsidRPr="003F1937" w:rsidRDefault="00A304C5" w:rsidP="00E27ACF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Razem</w:t>
            </w: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A304C5" w:rsidRPr="003F1937" w:rsidRDefault="00A304C5" w:rsidP="00E27ACF">
            <w:pPr>
              <w:jc w:val="right"/>
              <w:rPr>
                <w:color w:val="00000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304C5" w:rsidRPr="003F1937" w:rsidRDefault="00A304C5" w:rsidP="00E27ACF">
            <w:pPr>
              <w:jc w:val="right"/>
              <w:rPr>
                <w:color w:val="000000"/>
              </w:rPr>
            </w:pPr>
          </w:p>
        </w:tc>
        <w:tc>
          <w:tcPr>
            <w:tcW w:w="1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304C5" w:rsidRPr="003F1937" w:rsidRDefault="00A304C5" w:rsidP="00E27ACF">
            <w:pPr>
              <w:jc w:val="right"/>
              <w:rPr>
                <w:color w:val="000000"/>
              </w:rPr>
            </w:pPr>
          </w:p>
        </w:tc>
      </w:tr>
    </w:tbl>
    <w:p w:rsidR="00A304C5" w:rsidRDefault="00A304C5" w:rsidP="00A304C5"/>
    <w:p w:rsidR="00A304C5" w:rsidRDefault="00A304C5" w:rsidP="00A304C5"/>
    <w:p w:rsidR="00A304C5" w:rsidRPr="00F525B4" w:rsidRDefault="00A304C5" w:rsidP="00A304C5">
      <w:pPr>
        <w:rPr>
          <w:sz w:val="22"/>
          <w:szCs w:val="22"/>
        </w:rPr>
      </w:pPr>
      <w:r w:rsidRPr="00F525B4">
        <w:rPr>
          <w:sz w:val="22"/>
          <w:szCs w:val="22"/>
        </w:rPr>
        <w:t xml:space="preserve">Cena pakietu nr </w:t>
      </w:r>
      <w:r w:rsidR="00C94401">
        <w:rPr>
          <w:sz w:val="22"/>
          <w:szCs w:val="22"/>
        </w:rPr>
        <w:t xml:space="preserve"> 1</w:t>
      </w:r>
      <w:r w:rsidRPr="00F525B4">
        <w:rPr>
          <w:bCs/>
          <w:sz w:val="22"/>
          <w:szCs w:val="22"/>
        </w:rPr>
        <w:t>.............................................................</w:t>
      </w:r>
      <w:r w:rsidRPr="00F525B4">
        <w:rPr>
          <w:sz w:val="22"/>
          <w:szCs w:val="22"/>
        </w:rPr>
        <w:t>zł netto + ............................... zł VAT = .....................................................zł brutto</w:t>
      </w:r>
    </w:p>
    <w:p w:rsidR="00A304C5" w:rsidRPr="00F525B4" w:rsidRDefault="00A304C5" w:rsidP="00A304C5">
      <w:pPr>
        <w:rPr>
          <w:sz w:val="22"/>
          <w:szCs w:val="22"/>
        </w:rPr>
      </w:pPr>
    </w:p>
    <w:p w:rsidR="00A304C5" w:rsidRPr="00F525B4" w:rsidRDefault="00A304C5" w:rsidP="00A304C5">
      <w:pPr>
        <w:rPr>
          <w:sz w:val="22"/>
          <w:szCs w:val="22"/>
        </w:rPr>
      </w:pPr>
    </w:p>
    <w:p w:rsidR="00A304C5" w:rsidRPr="00F525B4" w:rsidRDefault="00A304C5" w:rsidP="00A304C5">
      <w:pPr>
        <w:rPr>
          <w:sz w:val="22"/>
          <w:szCs w:val="22"/>
        </w:rPr>
      </w:pPr>
      <w:r w:rsidRPr="00F525B4">
        <w:rPr>
          <w:sz w:val="22"/>
          <w:szCs w:val="22"/>
        </w:rPr>
        <w:t>(słownie.................................................................................................................................................................................................................)</w:t>
      </w:r>
    </w:p>
    <w:p w:rsidR="00A304C5" w:rsidRPr="003F1937" w:rsidRDefault="00A304C5" w:rsidP="00A304C5"/>
    <w:p w:rsidR="00A304C5" w:rsidRDefault="00A304C5" w:rsidP="00A304C5"/>
    <w:p w:rsidR="00A304C5" w:rsidRDefault="00A304C5" w:rsidP="00A304C5"/>
    <w:p w:rsidR="00A304C5" w:rsidRPr="003F1937" w:rsidRDefault="00A304C5" w:rsidP="00A304C5"/>
    <w:p w:rsidR="00A304C5" w:rsidRPr="003F1937" w:rsidRDefault="00A304C5" w:rsidP="00A304C5"/>
    <w:p w:rsidR="00A304C5" w:rsidRPr="003F1937" w:rsidRDefault="00A304C5" w:rsidP="00A304C5"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  <w:t>.............................................................................</w:t>
      </w:r>
    </w:p>
    <w:p w:rsidR="00A304C5" w:rsidRPr="003F1937" w:rsidRDefault="00A304C5" w:rsidP="00A304C5">
      <w:pPr>
        <w:ind w:left="8499" w:firstLine="709"/>
      </w:pPr>
      <w:r w:rsidRPr="003F1937">
        <w:t xml:space="preserve">Pieczęć i podpis osoby uprawnionej do składania </w:t>
      </w:r>
      <w:r w:rsidRPr="003F1937">
        <w:br/>
        <w:t xml:space="preserve">               oświadczeń woli w imieniu Wykonawcy</w:t>
      </w:r>
    </w:p>
    <w:p w:rsidR="00A304C5" w:rsidRDefault="00A304C5" w:rsidP="00A304C5"/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8"/>
        <w:gridCol w:w="1506"/>
        <w:gridCol w:w="1427"/>
        <w:gridCol w:w="1178"/>
        <w:gridCol w:w="2126"/>
        <w:gridCol w:w="1305"/>
        <w:gridCol w:w="1512"/>
        <w:gridCol w:w="1842"/>
        <w:gridCol w:w="850"/>
        <w:gridCol w:w="1968"/>
      </w:tblGrid>
      <w:tr w:rsidR="00C94401" w:rsidRPr="003F1937" w:rsidTr="00E27ACF">
        <w:trPr>
          <w:trHeight w:val="570"/>
          <w:tblCellSpacing w:w="0" w:type="dxa"/>
        </w:trPr>
        <w:tc>
          <w:tcPr>
            <w:tcW w:w="14032" w:type="dxa"/>
            <w:gridSpan w:val="10"/>
            <w:shd w:val="clear" w:color="auto" w:fill="E6E6E6"/>
            <w:vAlign w:val="center"/>
            <w:hideMark/>
          </w:tcPr>
          <w:p w:rsidR="00C94401" w:rsidRPr="00DB0259" w:rsidRDefault="00C94401" w:rsidP="00E27ACF">
            <w:pPr>
              <w:jc w:val="center"/>
              <w:rPr>
                <w:bCs/>
                <w:color w:val="000000"/>
              </w:rPr>
            </w:pPr>
          </w:p>
          <w:p w:rsidR="00C94401" w:rsidRDefault="00C94401" w:rsidP="00E27ACF">
            <w:pPr>
              <w:jc w:val="center"/>
              <w:rPr>
                <w:bCs/>
                <w:color w:val="000000"/>
              </w:rPr>
            </w:pPr>
            <w:r w:rsidRPr="00DB0259">
              <w:rPr>
                <w:bCs/>
                <w:color w:val="000000"/>
              </w:rPr>
              <w:t>ARKUSZ CENOWY</w:t>
            </w:r>
          </w:p>
          <w:p w:rsidR="00C94401" w:rsidRPr="00DB0259" w:rsidRDefault="00C94401" w:rsidP="00E27ACF">
            <w:pPr>
              <w:jc w:val="center"/>
              <w:rPr>
                <w:bCs/>
                <w:color w:val="000000"/>
              </w:rPr>
            </w:pPr>
          </w:p>
          <w:p w:rsidR="00C94401" w:rsidRPr="003F1937" w:rsidRDefault="00C94401" w:rsidP="00E27ACF">
            <w:pPr>
              <w:jc w:val="center"/>
              <w:rPr>
                <w:color w:val="000000"/>
              </w:rPr>
            </w:pPr>
            <w:r w:rsidRPr="003F1937">
              <w:rPr>
                <w:b/>
                <w:bCs/>
                <w:color w:val="000000"/>
              </w:rPr>
              <w:t>PAKIET</w:t>
            </w:r>
            <w:r>
              <w:rPr>
                <w:b/>
                <w:bCs/>
                <w:color w:val="000000"/>
              </w:rPr>
              <w:t xml:space="preserve"> NR 2 </w:t>
            </w:r>
            <w:r w:rsidRPr="003F1937">
              <w:rPr>
                <w:b/>
                <w:bCs/>
                <w:color w:val="000000"/>
              </w:rPr>
              <w:t xml:space="preserve"> WZW B</w:t>
            </w:r>
            <w:r>
              <w:rPr>
                <w:b/>
                <w:bCs/>
                <w:color w:val="000000"/>
              </w:rPr>
              <w:t xml:space="preserve"> - ENTEKAVIR</w:t>
            </w:r>
          </w:p>
        </w:tc>
      </w:tr>
      <w:tr w:rsidR="00C94401" w:rsidRPr="003F1937" w:rsidTr="00E27ACF">
        <w:trPr>
          <w:trHeight w:val="855"/>
          <w:tblCellSpacing w:w="0" w:type="dxa"/>
        </w:trPr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C94401" w:rsidRPr="003F1937" w:rsidRDefault="00C94401" w:rsidP="00E27ACF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Lp.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C94401" w:rsidRPr="003F1937" w:rsidRDefault="00C94401" w:rsidP="00E27ACF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Nazwa chemiczna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C94401" w:rsidRPr="003F1937" w:rsidRDefault="00C94401" w:rsidP="00E27ACF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Nazwa handlowa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C94401" w:rsidRPr="003F1937" w:rsidRDefault="00C94401" w:rsidP="00E27ACF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Dawka/posta</w:t>
            </w:r>
            <w:r>
              <w:rPr>
                <w:color w:val="000000"/>
              </w:rPr>
              <w:t>ć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C94401" w:rsidRPr="003F1937" w:rsidRDefault="00C94401" w:rsidP="00E27ACF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Ilość sztuk w opakowaniu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C94401" w:rsidRPr="003F1937" w:rsidRDefault="00C94401" w:rsidP="00E27ACF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Ilość opakowań</w:t>
            </w:r>
          </w:p>
        </w:tc>
        <w:tc>
          <w:tcPr>
            <w:tcW w:w="151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C94401" w:rsidRPr="003F1937" w:rsidRDefault="00C94401" w:rsidP="00E27ACF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Cena opakowania netto w zł</w:t>
            </w:r>
          </w:p>
        </w:tc>
        <w:tc>
          <w:tcPr>
            <w:tcW w:w="184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C94401" w:rsidRPr="003F1937" w:rsidRDefault="00C94401" w:rsidP="00E27ACF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Wartość netto w zł</w:t>
            </w:r>
          </w:p>
        </w:tc>
        <w:tc>
          <w:tcPr>
            <w:tcW w:w="8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C94401" w:rsidRPr="003F1937" w:rsidRDefault="00C94401" w:rsidP="00E27AC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VAT %</w:t>
            </w:r>
          </w:p>
        </w:tc>
        <w:tc>
          <w:tcPr>
            <w:tcW w:w="19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  <w:hideMark/>
          </w:tcPr>
          <w:p w:rsidR="00C94401" w:rsidRPr="003F1937" w:rsidRDefault="00C94401" w:rsidP="00E27ACF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Wartość brutto w zł</w:t>
            </w:r>
          </w:p>
        </w:tc>
      </w:tr>
      <w:tr w:rsidR="00C94401" w:rsidRPr="003F1937" w:rsidTr="00E27ACF">
        <w:trPr>
          <w:trHeight w:val="285"/>
          <w:tblCellSpacing w:w="0" w:type="dxa"/>
        </w:trPr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C94401" w:rsidRPr="003F1937" w:rsidRDefault="00C94401" w:rsidP="00E27ACF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C94401" w:rsidRPr="003F1937" w:rsidRDefault="00C94401" w:rsidP="00E27ACF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C94401" w:rsidRPr="003F1937" w:rsidRDefault="00C94401" w:rsidP="00E27ACF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C94401" w:rsidRPr="003F1937" w:rsidRDefault="00C94401" w:rsidP="00E27ACF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C94401" w:rsidRPr="003F1937" w:rsidRDefault="00C94401" w:rsidP="00E27AC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C94401" w:rsidRPr="003F1937" w:rsidRDefault="00C94401" w:rsidP="00E27AC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51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C94401" w:rsidRPr="003F1937" w:rsidRDefault="00C94401" w:rsidP="00E27AC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84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C94401" w:rsidRPr="003F1937" w:rsidRDefault="00C94401" w:rsidP="00E27AC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8=6x7</w:t>
            </w:r>
          </w:p>
        </w:tc>
        <w:tc>
          <w:tcPr>
            <w:tcW w:w="8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C94401" w:rsidRPr="003F1937" w:rsidRDefault="00C94401" w:rsidP="00E27AC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9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  <w:hideMark/>
          </w:tcPr>
          <w:p w:rsidR="00C94401" w:rsidRPr="003F1937" w:rsidRDefault="00C94401" w:rsidP="00E27AC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10=8+9</w:t>
            </w:r>
          </w:p>
        </w:tc>
      </w:tr>
      <w:tr w:rsidR="00C94401" w:rsidRPr="003F1937" w:rsidTr="00E27ACF">
        <w:trPr>
          <w:trHeight w:val="270"/>
          <w:tblCellSpacing w:w="0" w:type="dxa"/>
        </w:trPr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C94401" w:rsidRPr="003F1937" w:rsidRDefault="00C94401" w:rsidP="00E27ACF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C94401" w:rsidRPr="003F1937" w:rsidRDefault="00C94401" w:rsidP="00E27ACF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 xml:space="preserve">ENTEKAVIR </w:t>
            </w: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C94401" w:rsidRPr="003F1937" w:rsidRDefault="00C94401" w:rsidP="00E27ACF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C94401" w:rsidRPr="003F1937" w:rsidRDefault="00C94401" w:rsidP="00E27ACF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0,5</w:t>
            </w:r>
            <w:r>
              <w:rPr>
                <w:color w:val="000000"/>
              </w:rPr>
              <w:t xml:space="preserve"> mg</w:t>
            </w: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C94401" w:rsidRPr="003F1937" w:rsidRDefault="00C94401" w:rsidP="00E27ACF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30</w:t>
            </w:r>
          </w:p>
        </w:tc>
        <w:tc>
          <w:tcPr>
            <w:tcW w:w="0" w:type="auto"/>
            <w:tcBorders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C94401" w:rsidRPr="003F1937" w:rsidRDefault="000211F3" w:rsidP="00E27AC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4000</w:t>
            </w:r>
          </w:p>
        </w:tc>
        <w:tc>
          <w:tcPr>
            <w:tcW w:w="1512" w:type="dxa"/>
            <w:tcBorders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C94401" w:rsidRDefault="00C94401" w:rsidP="00E27ACF">
            <w:pPr>
              <w:jc w:val="center"/>
              <w:rPr>
                <w:color w:val="000000"/>
              </w:rPr>
            </w:pPr>
          </w:p>
          <w:p w:rsidR="00C94401" w:rsidRPr="003F1937" w:rsidRDefault="00C94401" w:rsidP="00E27ACF">
            <w:pPr>
              <w:jc w:val="center"/>
              <w:rPr>
                <w:color w:val="000000"/>
              </w:rPr>
            </w:pPr>
          </w:p>
        </w:tc>
        <w:tc>
          <w:tcPr>
            <w:tcW w:w="184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C94401" w:rsidRPr="003F1937" w:rsidRDefault="00C94401" w:rsidP="00E27ACF">
            <w:pPr>
              <w:jc w:val="right"/>
              <w:rPr>
                <w:color w:val="000000"/>
              </w:rPr>
            </w:pPr>
          </w:p>
        </w:tc>
        <w:tc>
          <w:tcPr>
            <w:tcW w:w="8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C94401" w:rsidRPr="003F1937" w:rsidRDefault="00C94401" w:rsidP="00E27ACF">
            <w:pPr>
              <w:jc w:val="right"/>
              <w:rPr>
                <w:color w:val="000000"/>
              </w:rPr>
            </w:pPr>
          </w:p>
        </w:tc>
        <w:tc>
          <w:tcPr>
            <w:tcW w:w="19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  <w:hideMark/>
          </w:tcPr>
          <w:p w:rsidR="00C94401" w:rsidRPr="003F1937" w:rsidRDefault="00C94401" w:rsidP="00E27ACF">
            <w:pPr>
              <w:jc w:val="right"/>
              <w:rPr>
                <w:color w:val="000000"/>
              </w:rPr>
            </w:pPr>
          </w:p>
        </w:tc>
      </w:tr>
      <w:tr w:rsidR="00C94401" w:rsidRPr="003F1937" w:rsidTr="00E27ACF">
        <w:trPr>
          <w:trHeight w:val="270"/>
          <w:tblCellSpacing w:w="0" w:type="dxa"/>
        </w:trPr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C94401" w:rsidRPr="003F1937" w:rsidRDefault="00C94401" w:rsidP="00E27ACF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C94401" w:rsidRPr="003F1937" w:rsidRDefault="00C94401" w:rsidP="00E27ACF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 xml:space="preserve">ENTEKAVIR </w:t>
            </w: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C94401" w:rsidRPr="003F1937" w:rsidRDefault="00C94401" w:rsidP="00E27ACF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C94401" w:rsidRPr="003F1937" w:rsidRDefault="00C94401" w:rsidP="00E27ACF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1</w:t>
            </w:r>
            <w:r>
              <w:rPr>
                <w:color w:val="000000"/>
              </w:rPr>
              <w:t xml:space="preserve"> mg</w:t>
            </w: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C94401" w:rsidRPr="003F1937" w:rsidRDefault="00C94401" w:rsidP="00E27ACF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30</w:t>
            </w:r>
          </w:p>
        </w:tc>
        <w:tc>
          <w:tcPr>
            <w:tcW w:w="0" w:type="auto"/>
            <w:tcBorders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C94401" w:rsidRPr="003F1937" w:rsidRDefault="00C94401" w:rsidP="00E27AC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1000</w:t>
            </w:r>
          </w:p>
        </w:tc>
        <w:tc>
          <w:tcPr>
            <w:tcW w:w="1512" w:type="dxa"/>
            <w:tcBorders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C94401" w:rsidRDefault="00C94401" w:rsidP="00E27ACF">
            <w:pPr>
              <w:jc w:val="center"/>
              <w:rPr>
                <w:color w:val="000000"/>
              </w:rPr>
            </w:pPr>
          </w:p>
          <w:p w:rsidR="00C94401" w:rsidRPr="003F1937" w:rsidRDefault="00C94401" w:rsidP="00E27ACF">
            <w:pPr>
              <w:jc w:val="center"/>
              <w:rPr>
                <w:color w:val="000000"/>
              </w:rPr>
            </w:pPr>
          </w:p>
        </w:tc>
        <w:tc>
          <w:tcPr>
            <w:tcW w:w="184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C94401" w:rsidRPr="003F1937" w:rsidRDefault="00C94401" w:rsidP="00E27ACF">
            <w:pPr>
              <w:jc w:val="right"/>
              <w:rPr>
                <w:color w:val="000000"/>
              </w:rPr>
            </w:pPr>
          </w:p>
        </w:tc>
        <w:tc>
          <w:tcPr>
            <w:tcW w:w="8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C94401" w:rsidRPr="003F1937" w:rsidRDefault="00C94401" w:rsidP="00E27ACF">
            <w:pPr>
              <w:jc w:val="right"/>
              <w:rPr>
                <w:color w:val="000000"/>
              </w:rPr>
            </w:pPr>
          </w:p>
        </w:tc>
        <w:tc>
          <w:tcPr>
            <w:tcW w:w="19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  <w:hideMark/>
          </w:tcPr>
          <w:p w:rsidR="00C94401" w:rsidRPr="003F1937" w:rsidRDefault="00C94401" w:rsidP="00E27ACF">
            <w:pPr>
              <w:jc w:val="right"/>
              <w:rPr>
                <w:color w:val="000000"/>
              </w:rPr>
            </w:pPr>
          </w:p>
        </w:tc>
      </w:tr>
      <w:tr w:rsidR="00C94401" w:rsidRPr="003F1937" w:rsidTr="00E27ACF">
        <w:trPr>
          <w:trHeight w:val="570"/>
          <w:tblCellSpacing w:w="0" w:type="dxa"/>
        </w:trPr>
        <w:tc>
          <w:tcPr>
            <w:tcW w:w="937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4401" w:rsidRPr="003F1937" w:rsidRDefault="00C94401" w:rsidP="00E27ACF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Razem</w:t>
            </w:r>
          </w:p>
        </w:tc>
        <w:tc>
          <w:tcPr>
            <w:tcW w:w="184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C94401" w:rsidRPr="003F1937" w:rsidRDefault="00C94401" w:rsidP="00E27ACF">
            <w:pPr>
              <w:jc w:val="right"/>
              <w:rPr>
                <w:color w:val="00000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4401" w:rsidRPr="003F1937" w:rsidRDefault="00C94401" w:rsidP="00E27ACF">
            <w:pPr>
              <w:jc w:val="right"/>
              <w:rPr>
                <w:color w:val="000000"/>
              </w:rPr>
            </w:pP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4401" w:rsidRPr="003F1937" w:rsidRDefault="00C94401" w:rsidP="00E27ACF">
            <w:pPr>
              <w:jc w:val="right"/>
              <w:rPr>
                <w:color w:val="000000"/>
              </w:rPr>
            </w:pPr>
          </w:p>
        </w:tc>
      </w:tr>
    </w:tbl>
    <w:p w:rsidR="00C94401" w:rsidRPr="003F1937" w:rsidRDefault="00C94401" w:rsidP="00C94401"/>
    <w:p w:rsidR="00C94401" w:rsidRPr="003F1937" w:rsidRDefault="00C94401" w:rsidP="00C94401"/>
    <w:p w:rsidR="00C94401" w:rsidRPr="003F1937" w:rsidRDefault="00C94401" w:rsidP="00C94401"/>
    <w:p w:rsidR="00C94401" w:rsidRPr="00F525B4" w:rsidRDefault="00C94401" w:rsidP="00C94401">
      <w:pPr>
        <w:rPr>
          <w:sz w:val="22"/>
          <w:szCs w:val="22"/>
        </w:rPr>
      </w:pPr>
      <w:r w:rsidRPr="00F525B4">
        <w:rPr>
          <w:sz w:val="22"/>
          <w:szCs w:val="22"/>
        </w:rPr>
        <w:t xml:space="preserve">Cena pakietu nr </w:t>
      </w:r>
      <w:r>
        <w:rPr>
          <w:sz w:val="22"/>
          <w:szCs w:val="22"/>
        </w:rPr>
        <w:t xml:space="preserve"> 2</w:t>
      </w:r>
      <w:r w:rsidRPr="00F525B4">
        <w:rPr>
          <w:bCs/>
          <w:sz w:val="22"/>
          <w:szCs w:val="22"/>
        </w:rPr>
        <w:t>.............................................................</w:t>
      </w:r>
      <w:r w:rsidRPr="00F525B4">
        <w:rPr>
          <w:sz w:val="22"/>
          <w:szCs w:val="22"/>
        </w:rPr>
        <w:t>zł netto + ............................... zł VAT = .....................................................zł brutto</w:t>
      </w:r>
    </w:p>
    <w:p w:rsidR="00C94401" w:rsidRPr="00F525B4" w:rsidRDefault="00C94401" w:rsidP="00C94401">
      <w:pPr>
        <w:rPr>
          <w:sz w:val="22"/>
          <w:szCs w:val="22"/>
        </w:rPr>
      </w:pPr>
    </w:p>
    <w:p w:rsidR="00C94401" w:rsidRPr="00F525B4" w:rsidRDefault="00C94401" w:rsidP="00C94401">
      <w:pPr>
        <w:rPr>
          <w:sz w:val="22"/>
          <w:szCs w:val="22"/>
        </w:rPr>
      </w:pPr>
    </w:p>
    <w:p w:rsidR="00C94401" w:rsidRPr="00F525B4" w:rsidRDefault="00C94401" w:rsidP="00C94401">
      <w:pPr>
        <w:rPr>
          <w:sz w:val="22"/>
          <w:szCs w:val="22"/>
        </w:rPr>
      </w:pPr>
      <w:r w:rsidRPr="00F525B4">
        <w:rPr>
          <w:sz w:val="22"/>
          <w:szCs w:val="22"/>
        </w:rPr>
        <w:t>(słownie.................................................................................................................................................................................................................)</w:t>
      </w:r>
    </w:p>
    <w:p w:rsidR="00C94401" w:rsidRPr="003F1937" w:rsidRDefault="00C94401" w:rsidP="00C94401"/>
    <w:p w:rsidR="00C94401" w:rsidRDefault="00C94401" w:rsidP="00C94401"/>
    <w:p w:rsidR="00C94401" w:rsidRDefault="00C94401" w:rsidP="00C94401"/>
    <w:p w:rsidR="00C94401" w:rsidRPr="003F1937" w:rsidRDefault="00C94401" w:rsidP="00C94401"/>
    <w:p w:rsidR="00C94401" w:rsidRPr="003F1937" w:rsidRDefault="00C94401" w:rsidP="00C94401"/>
    <w:p w:rsidR="00C94401" w:rsidRPr="003F1937" w:rsidRDefault="00C94401" w:rsidP="00C94401"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  <w:t>.............................................................................</w:t>
      </w:r>
    </w:p>
    <w:p w:rsidR="00C94401" w:rsidRPr="003F1937" w:rsidRDefault="00C94401" w:rsidP="00C94401">
      <w:pPr>
        <w:ind w:left="8499" w:firstLine="709"/>
      </w:pPr>
      <w:r w:rsidRPr="003F1937">
        <w:t xml:space="preserve">Pieczęć i podpis osoby uprawnionej do składania </w:t>
      </w:r>
      <w:r w:rsidRPr="003F1937">
        <w:br/>
        <w:t xml:space="preserve">               oświadczeń woli w imieniu Wykonawcy</w:t>
      </w:r>
    </w:p>
    <w:p w:rsidR="00C94401" w:rsidRDefault="00C94401" w:rsidP="00C94401"/>
    <w:p w:rsidR="008821B2" w:rsidRDefault="008821B2" w:rsidP="00C94401"/>
    <w:p w:rsidR="008821B2" w:rsidRDefault="008821B2" w:rsidP="00C94401"/>
    <w:p w:rsidR="008821B2" w:rsidRDefault="008821B2" w:rsidP="00C94401"/>
    <w:p w:rsidR="00F927FC" w:rsidRDefault="00F927FC" w:rsidP="00F927FC"/>
    <w:p w:rsidR="001A27D6" w:rsidRDefault="001A27D6" w:rsidP="00F927FC"/>
    <w:p w:rsidR="001A27D6" w:rsidRDefault="001A27D6" w:rsidP="00F927FC"/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8"/>
        <w:gridCol w:w="2529"/>
        <w:gridCol w:w="1313"/>
        <w:gridCol w:w="1178"/>
        <w:gridCol w:w="1763"/>
        <w:gridCol w:w="1376"/>
        <w:gridCol w:w="1603"/>
        <w:gridCol w:w="1701"/>
        <w:gridCol w:w="567"/>
        <w:gridCol w:w="1684"/>
      </w:tblGrid>
      <w:tr w:rsidR="001A27D6" w:rsidRPr="003F1937" w:rsidTr="00E27ACF">
        <w:trPr>
          <w:trHeight w:val="570"/>
          <w:tblCellSpacing w:w="0" w:type="dxa"/>
        </w:trPr>
        <w:tc>
          <w:tcPr>
            <w:tcW w:w="14032" w:type="dxa"/>
            <w:gridSpan w:val="10"/>
            <w:shd w:val="clear" w:color="auto" w:fill="E6E6E6"/>
            <w:vAlign w:val="center"/>
            <w:hideMark/>
          </w:tcPr>
          <w:p w:rsidR="001A27D6" w:rsidRPr="00420D20" w:rsidRDefault="001A27D6" w:rsidP="00E27ACF">
            <w:pPr>
              <w:jc w:val="center"/>
              <w:rPr>
                <w:bCs/>
                <w:color w:val="000000"/>
              </w:rPr>
            </w:pPr>
            <w:r w:rsidRPr="00420D20">
              <w:rPr>
                <w:bCs/>
                <w:color w:val="000000"/>
              </w:rPr>
              <w:lastRenderedPageBreak/>
              <w:t>ARKUSZ CENOWY</w:t>
            </w:r>
          </w:p>
          <w:p w:rsidR="001A27D6" w:rsidRDefault="001A27D6" w:rsidP="00E27ACF">
            <w:pPr>
              <w:jc w:val="center"/>
              <w:rPr>
                <w:b/>
                <w:bCs/>
                <w:color w:val="000000"/>
              </w:rPr>
            </w:pPr>
          </w:p>
          <w:p w:rsidR="001A27D6" w:rsidRPr="003F1937" w:rsidRDefault="001A27D6" w:rsidP="00E27ACF">
            <w:pPr>
              <w:jc w:val="center"/>
              <w:rPr>
                <w:color w:val="000000"/>
              </w:rPr>
            </w:pPr>
            <w:r w:rsidRPr="003F1937">
              <w:rPr>
                <w:b/>
                <w:bCs/>
                <w:color w:val="000000"/>
              </w:rPr>
              <w:t>PAKIET</w:t>
            </w:r>
            <w:r>
              <w:rPr>
                <w:b/>
                <w:bCs/>
                <w:color w:val="000000"/>
              </w:rPr>
              <w:t xml:space="preserve"> NR 3 </w:t>
            </w:r>
            <w:r w:rsidRPr="003F1937">
              <w:rPr>
                <w:b/>
                <w:bCs/>
                <w:color w:val="000000"/>
              </w:rPr>
              <w:t xml:space="preserve"> WZW B</w:t>
            </w:r>
            <w:r>
              <w:rPr>
                <w:b/>
                <w:bCs/>
                <w:color w:val="000000"/>
              </w:rPr>
              <w:t xml:space="preserve"> - </w:t>
            </w:r>
            <w:r w:rsidRPr="004E20D5">
              <w:rPr>
                <w:b/>
                <w:bCs/>
                <w:color w:val="000000"/>
              </w:rPr>
              <w:t xml:space="preserve">TENOFOVIR </w:t>
            </w:r>
            <w:r w:rsidRPr="004E20D5">
              <w:rPr>
                <w:b/>
                <w:color w:val="000000"/>
              </w:rPr>
              <w:t>DISOPROXILUM</w:t>
            </w:r>
          </w:p>
        </w:tc>
      </w:tr>
      <w:tr w:rsidR="001A27D6" w:rsidRPr="003F1937" w:rsidTr="00E27ACF">
        <w:trPr>
          <w:trHeight w:val="855"/>
          <w:tblCellSpacing w:w="0" w:type="dxa"/>
        </w:trPr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1A27D6" w:rsidRPr="003F1937" w:rsidRDefault="001A27D6" w:rsidP="00E27ACF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Lp.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1A27D6" w:rsidRPr="003F1937" w:rsidRDefault="001A27D6" w:rsidP="00E27ACF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Nazwa chemiczna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1A27D6" w:rsidRPr="003F1937" w:rsidRDefault="001A27D6" w:rsidP="00E27ACF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Nazwa handlowa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1A27D6" w:rsidRPr="003F1937" w:rsidRDefault="001A27D6" w:rsidP="00E27ACF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Dawka/posta</w:t>
            </w:r>
            <w:r>
              <w:rPr>
                <w:color w:val="000000"/>
              </w:rPr>
              <w:t>ć</w:t>
            </w:r>
          </w:p>
        </w:tc>
        <w:tc>
          <w:tcPr>
            <w:tcW w:w="176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1A27D6" w:rsidRPr="003F1937" w:rsidRDefault="001A27D6" w:rsidP="00E27ACF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Ilość sztuk w opakowaniu</w:t>
            </w:r>
          </w:p>
        </w:tc>
        <w:tc>
          <w:tcPr>
            <w:tcW w:w="13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1A27D6" w:rsidRPr="003F1937" w:rsidRDefault="001A27D6" w:rsidP="00E27ACF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Ilość opakowań</w:t>
            </w:r>
          </w:p>
        </w:tc>
        <w:tc>
          <w:tcPr>
            <w:tcW w:w="160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1A27D6" w:rsidRPr="003F1937" w:rsidRDefault="001A27D6" w:rsidP="00E27ACF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Cena opakowania netto w zł</w:t>
            </w: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1A27D6" w:rsidRPr="003F1937" w:rsidRDefault="001A27D6" w:rsidP="00E27ACF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Wartość netto w zł</w:t>
            </w:r>
          </w:p>
        </w:tc>
        <w:tc>
          <w:tcPr>
            <w:tcW w:w="56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1A27D6" w:rsidRPr="003F1937" w:rsidRDefault="001A27D6" w:rsidP="00E27AC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VAT %</w:t>
            </w:r>
          </w:p>
        </w:tc>
        <w:tc>
          <w:tcPr>
            <w:tcW w:w="168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  <w:hideMark/>
          </w:tcPr>
          <w:p w:rsidR="001A27D6" w:rsidRPr="003F1937" w:rsidRDefault="001A27D6" w:rsidP="00E27ACF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Wartość brutto w zł</w:t>
            </w:r>
          </w:p>
        </w:tc>
      </w:tr>
      <w:tr w:rsidR="001A27D6" w:rsidRPr="003F1937" w:rsidTr="00E27ACF">
        <w:trPr>
          <w:trHeight w:val="285"/>
          <w:tblCellSpacing w:w="0" w:type="dxa"/>
        </w:trPr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1A27D6" w:rsidRPr="003F1937" w:rsidRDefault="001A27D6" w:rsidP="00E27ACF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1A27D6" w:rsidRPr="003F1937" w:rsidRDefault="001A27D6" w:rsidP="00E27ACF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1A27D6" w:rsidRPr="003F1937" w:rsidRDefault="001A27D6" w:rsidP="00E27ACF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1A27D6" w:rsidRPr="003F1937" w:rsidRDefault="001A27D6" w:rsidP="00E27ACF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4</w:t>
            </w:r>
          </w:p>
        </w:tc>
        <w:tc>
          <w:tcPr>
            <w:tcW w:w="176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1A27D6" w:rsidRPr="003F1937" w:rsidRDefault="001A27D6" w:rsidP="00E27AC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3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1A27D6" w:rsidRPr="003F1937" w:rsidRDefault="001A27D6" w:rsidP="00E27AC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60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1A27D6" w:rsidRPr="003F1937" w:rsidRDefault="001A27D6" w:rsidP="00E27AC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1A27D6" w:rsidRPr="003F1937" w:rsidRDefault="001A27D6" w:rsidP="00E27AC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8=6x7</w:t>
            </w:r>
          </w:p>
        </w:tc>
        <w:tc>
          <w:tcPr>
            <w:tcW w:w="56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1A27D6" w:rsidRPr="003F1937" w:rsidRDefault="001A27D6" w:rsidP="00E27AC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68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  <w:hideMark/>
          </w:tcPr>
          <w:p w:rsidR="001A27D6" w:rsidRPr="003F1937" w:rsidRDefault="001A27D6" w:rsidP="00E27AC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10=8+9</w:t>
            </w:r>
          </w:p>
        </w:tc>
      </w:tr>
      <w:tr w:rsidR="001A27D6" w:rsidRPr="003F1937" w:rsidTr="00E27ACF">
        <w:trPr>
          <w:trHeight w:val="510"/>
          <w:tblCellSpacing w:w="0" w:type="dxa"/>
        </w:trPr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1A27D6" w:rsidRPr="003F1937" w:rsidRDefault="001A27D6" w:rsidP="00E27ACF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1A27D6" w:rsidRPr="003F1937" w:rsidRDefault="001A27D6" w:rsidP="00E27ACF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TENOFOVIR DISOPROXILUM</w:t>
            </w: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1A27D6" w:rsidRPr="003F1937" w:rsidRDefault="001A27D6" w:rsidP="00E27ACF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1A27D6" w:rsidRPr="003F1937" w:rsidRDefault="001A27D6" w:rsidP="00E27ACF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245 mg</w:t>
            </w:r>
          </w:p>
        </w:tc>
        <w:tc>
          <w:tcPr>
            <w:tcW w:w="176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1A27D6" w:rsidRPr="003F1937" w:rsidRDefault="001A27D6" w:rsidP="00E27ACF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30</w:t>
            </w:r>
          </w:p>
        </w:tc>
        <w:tc>
          <w:tcPr>
            <w:tcW w:w="1376" w:type="dxa"/>
            <w:tcBorders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1A27D6" w:rsidRPr="003F1937" w:rsidRDefault="001A27D6" w:rsidP="00E27AC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1900</w:t>
            </w:r>
          </w:p>
        </w:tc>
        <w:tc>
          <w:tcPr>
            <w:tcW w:w="1603" w:type="dxa"/>
            <w:tcBorders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1A27D6" w:rsidRPr="003F1937" w:rsidRDefault="001A27D6" w:rsidP="00E27ACF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1A27D6" w:rsidRPr="003F1937" w:rsidRDefault="001A27D6" w:rsidP="00E27ACF">
            <w:pPr>
              <w:jc w:val="right"/>
              <w:rPr>
                <w:color w:val="000000"/>
              </w:rPr>
            </w:pPr>
          </w:p>
        </w:tc>
        <w:tc>
          <w:tcPr>
            <w:tcW w:w="56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1A27D6" w:rsidRPr="003F1937" w:rsidRDefault="001A27D6" w:rsidP="00E27ACF">
            <w:pPr>
              <w:jc w:val="right"/>
              <w:rPr>
                <w:color w:val="000000"/>
              </w:rPr>
            </w:pPr>
          </w:p>
        </w:tc>
        <w:tc>
          <w:tcPr>
            <w:tcW w:w="168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  <w:hideMark/>
          </w:tcPr>
          <w:p w:rsidR="001A27D6" w:rsidRPr="003F1937" w:rsidRDefault="001A27D6" w:rsidP="00E27ACF">
            <w:pPr>
              <w:jc w:val="right"/>
              <w:rPr>
                <w:color w:val="000000"/>
              </w:rPr>
            </w:pPr>
          </w:p>
        </w:tc>
      </w:tr>
    </w:tbl>
    <w:p w:rsidR="001A27D6" w:rsidRPr="003F1937" w:rsidRDefault="001A27D6" w:rsidP="001A27D6"/>
    <w:p w:rsidR="001A27D6" w:rsidRPr="003F1937" w:rsidRDefault="001A27D6" w:rsidP="001A27D6"/>
    <w:p w:rsidR="001A27D6" w:rsidRPr="003F1937" w:rsidRDefault="001A27D6" w:rsidP="001A27D6"/>
    <w:p w:rsidR="001A27D6" w:rsidRPr="00F525B4" w:rsidRDefault="001A27D6" w:rsidP="001A27D6">
      <w:pPr>
        <w:rPr>
          <w:sz w:val="22"/>
          <w:szCs w:val="22"/>
        </w:rPr>
      </w:pPr>
      <w:r w:rsidRPr="00F525B4">
        <w:rPr>
          <w:sz w:val="22"/>
          <w:szCs w:val="22"/>
        </w:rPr>
        <w:t xml:space="preserve">Cena pakietu nr </w:t>
      </w:r>
      <w:r>
        <w:rPr>
          <w:sz w:val="22"/>
          <w:szCs w:val="22"/>
        </w:rPr>
        <w:t xml:space="preserve"> 3 </w:t>
      </w:r>
      <w:r w:rsidRPr="00F525B4">
        <w:rPr>
          <w:bCs/>
          <w:sz w:val="22"/>
          <w:szCs w:val="22"/>
        </w:rPr>
        <w:t>.............................................................</w:t>
      </w:r>
      <w:r w:rsidRPr="00F525B4">
        <w:rPr>
          <w:sz w:val="22"/>
          <w:szCs w:val="22"/>
        </w:rPr>
        <w:t>zł netto + ............................... zł VAT = .....................................................zł brutto</w:t>
      </w:r>
    </w:p>
    <w:p w:rsidR="001A27D6" w:rsidRPr="00F525B4" w:rsidRDefault="001A27D6" w:rsidP="001A27D6">
      <w:pPr>
        <w:rPr>
          <w:sz w:val="22"/>
          <w:szCs w:val="22"/>
        </w:rPr>
      </w:pPr>
    </w:p>
    <w:p w:rsidR="001A27D6" w:rsidRPr="00F525B4" w:rsidRDefault="001A27D6" w:rsidP="001A27D6">
      <w:pPr>
        <w:rPr>
          <w:sz w:val="22"/>
          <w:szCs w:val="22"/>
        </w:rPr>
      </w:pPr>
    </w:p>
    <w:p w:rsidR="001A27D6" w:rsidRPr="00F525B4" w:rsidRDefault="001A27D6" w:rsidP="001A27D6">
      <w:pPr>
        <w:rPr>
          <w:sz w:val="22"/>
          <w:szCs w:val="22"/>
        </w:rPr>
      </w:pPr>
      <w:r w:rsidRPr="00F525B4">
        <w:rPr>
          <w:sz w:val="22"/>
          <w:szCs w:val="22"/>
        </w:rPr>
        <w:t>(słownie.................................................................................................................................................................................................................)</w:t>
      </w:r>
    </w:p>
    <w:p w:rsidR="001A27D6" w:rsidRPr="003F1937" w:rsidRDefault="001A27D6" w:rsidP="001A27D6"/>
    <w:p w:rsidR="001A27D6" w:rsidRDefault="001A27D6" w:rsidP="001A27D6"/>
    <w:p w:rsidR="001A27D6" w:rsidRDefault="001A27D6" w:rsidP="001A27D6"/>
    <w:p w:rsidR="001A27D6" w:rsidRPr="003F1937" w:rsidRDefault="001A27D6" w:rsidP="001A27D6"/>
    <w:p w:rsidR="001A27D6" w:rsidRPr="003F1937" w:rsidRDefault="001A27D6" w:rsidP="001A27D6"/>
    <w:p w:rsidR="001A27D6" w:rsidRPr="003F1937" w:rsidRDefault="001A27D6" w:rsidP="001A27D6"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  <w:t>.............................................................................</w:t>
      </w:r>
    </w:p>
    <w:p w:rsidR="001A27D6" w:rsidRPr="003F1937" w:rsidRDefault="001A27D6" w:rsidP="001A27D6">
      <w:pPr>
        <w:ind w:left="8499" w:firstLine="709"/>
      </w:pPr>
      <w:r w:rsidRPr="003F1937">
        <w:t xml:space="preserve">Pieczęć i podpis osoby uprawnionej do składania </w:t>
      </w:r>
      <w:r w:rsidRPr="003F1937">
        <w:br/>
        <w:t xml:space="preserve">               oświadczeń woli w imieniu Wykonawcy</w:t>
      </w:r>
    </w:p>
    <w:p w:rsidR="001A27D6" w:rsidRDefault="001A27D6" w:rsidP="001A27D6"/>
    <w:p w:rsidR="001A27D6" w:rsidRDefault="001A27D6" w:rsidP="00F927FC"/>
    <w:p w:rsidR="001A27D6" w:rsidRDefault="001A27D6" w:rsidP="00F927FC"/>
    <w:p w:rsidR="001A27D6" w:rsidRDefault="001A27D6" w:rsidP="00F927FC"/>
    <w:p w:rsidR="001A27D6" w:rsidRDefault="001A27D6" w:rsidP="00F927FC"/>
    <w:p w:rsidR="001A27D6" w:rsidRDefault="001A27D6" w:rsidP="00F927FC"/>
    <w:p w:rsidR="001A27D6" w:rsidRDefault="001A27D6" w:rsidP="00F927FC"/>
    <w:p w:rsidR="001A27D6" w:rsidRDefault="001A27D6" w:rsidP="00F927FC"/>
    <w:p w:rsidR="001A27D6" w:rsidRDefault="001A27D6" w:rsidP="00F927FC"/>
    <w:p w:rsidR="001A27D6" w:rsidRDefault="001A27D6" w:rsidP="00F927FC"/>
    <w:p w:rsidR="001A27D6" w:rsidRDefault="001A27D6" w:rsidP="00F927FC"/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9"/>
        <w:gridCol w:w="1616"/>
        <w:gridCol w:w="1405"/>
        <w:gridCol w:w="1178"/>
        <w:gridCol w:w="2086"/>
        <w:gridCol w:w="1289"/>
        <w:gridCol w:w="1794"/>
        <w:gridCol w:w="1843"/>
        <w:gridCol w:w="894"/>
        <w:gridCol w:w="1608"/>
      </w:tblGrid>
      <w:tr w:rsidR="00F927FC" w:rsidRPr="003F1937" w:rsidTr="00CD4A63">
        <w:trPr>
          <w:trHeight w:val="570"/>
          <w:tblCellSpacing w:w="0" w:type="dxa"/>
        </w:trPr>
        <w:tc>
          <w:tcPr>
            <w:tcW w:w="14032" w:type="dxa"/>
            <w:gridSpan w:val="10"/>
            <w:shd w:val="clear" w:color="auto" w:fill="E6E6E6"/>
            <w:vAlign w:val="center"/>
            <w:hideMark/>
          </w:tcPr>
          <w:p w:rsidR="00F927FC" w:rsidRDefault="00F927FC" w:rsidP="00CD4A63">
            <w:pPr>
              <w:jc w:val="center"/>
              <w:rPr>
                <w:bCs/>
                <w:color w:val="000000"/>
              </w:rPr>
            </w:pPr>
            <w:r w:rsidRPr="00420D20">
              <w:rPr>
                <w:bCs/>
                <w:color w:val="000000"/>
              </w:rPr>
              <w:lastRenderedPageBreak/>
              <w:t>ARKUSZ CENOWY</w:t>
            </w:r>
          </w:p>
          <w:p w:rsidR="00F927FC" w:rsidRPr="00420D20" w:rsidRDefault="00F927FC" w:rsidP="00CD4A63">
            <w:pPr>
              <w:jc w:val="center"/>
              <w:rPr>
                <w:bCs/>
                <w:color w:val="000000"/>
              </w:rPr>
            </w:pPr>
          </w:p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 w:rsidRPr="003F1937">
              <w:rPr>
                <w:b/>
                <w:bCs/>
                <w:color w:val="000000"/>
              </w:rPr>
              <w:t>PAKIET</w:t>
            </w:r>
            <w:r w:rsidR="00DD3E15">
              <w:rPr>
                <w:b/>
                <w:bCs/>
                <w:color w:val="000000"/>
              </w:rPr>
              <w:t xml:space="preserve"> NR 4</w:t>
            </w:r>
            <w:r>
              <w:rPr>
                <w:b/>
                <w:bCs/>
                <w:color w:val="000000"/>
              </w:rPr>
              <w:t xml:space="preserve"> </w:t>
            </w:r>
            <w:r w:rsidRPr="003F1937">
              <w:rPr>
                <w:b/>
                <w:bCs/>
                <w:color w:val="000000"/>
              </w:rPr>
              <w:t xml:space="preserve"> WZW B</w:t>
            </w:r>
            <w:r>
              <w:rPr>
                <w:b/>
                <w:bCs/>
                <w:color w:val="000000"/>
              </w:rPr>
              <w:t xml:space="preserve"> - LAMIVUDYNUM</w:t>
            </w:r>
          </w:p>
        </w:tc>
      </w:tr>
      <w:tr w:rsidR="00F927FC" w:rsidRPr="003F1937" w:rsidTr="00CD4A63">
        <w:trPr>
          <w:trHeight w:val="855"/>
          <w:tblCellSpacing w:w="0" w:type="dxa"/>
        </w:trPr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Lp.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Nazwa chemiczna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Nazwa handlowa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Dawka/posta</w:t>
            </w:r>
            <w:r>
              <w:rPr>
                <w:color w:val="000000"/>
              </w:rPr>
              <w:t>ć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Ilość sztuk w opakowaniu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Ilość opakowań</w:t>
            </w:r>
          </w:p>
        </w:tc>
        <w:tc>
          <w:tcPr>
            <w:tcW w:w="179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Cena opakowania netto w zł</w:t>
            </w:r>
          </w:p>
        </w:tc>
        <w:tc>
          <w:tcPr>
            <w:tcW w:w="184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Wartość netto w zł</w:t>
            </w:r>
          </w:p>
        </w:tc>
        <w:tc>
          <w:tcPr>
            <w:tcW w:w="89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VAT %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Wartość brutto w zł</w:t>
            </w:r>
          </w:p>
        </w:tc>
      </w:tr>
      <w:tr w:rsidR="00F927FC" w:rsidRPr="003F1937" w:rsidTr="00CD4A63">
        <w:trPr>
          <w:trHeight w:val="285"/>
          <w:tblCellSpacing w:w="0" w:type="dxa"/>
        </w:trPr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79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84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8=6x7</w:t>
            </w:r>
          </w:p>
        </w:tc>
        <w:tc>
          <w:tcPr>
            <w:tcW w:w="89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10=8+9</w:t>
            </w:r>
          </w:p>
        </w:tc>
      </w:tr>
      <w:tr w:rsidR="00F927FC" w:rsidRPr="003F1937" w:rsidTr="00CD4A63">
        <w:trPr>
          <w:trHeight w:val="270"/>
          <w:tblCellSpacing w:w="0" w:type="dxa"/>
        </w:trPr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LAMIVUDYN</w:t>
            </w:r>
            <w:r>
              <w:rPr>
                <w:color w:val="000000"/>
              </w:rPr>
              <w:t>UM</w:t>
            </w: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100mg</w:t>
            </w: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28</w:t>
            </w:r>
          </w:p>
        </w:tc>
        <w:tc>
          <w:tcPr>
            <w:tcW w:w="0" w:type="auto"/>
            <w:tcBorders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5611FC" w:rsidP="00CD4A6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  <w:r w:rsidR="00F927FC">
              <w:rPr>
                <w:color w:val="000000"/>
              </w:rPr>
              <w:t>00</w:t>
            </w:r>
          </w:p>
        </w:tc>
        <w:tc>
          <w:tcPr>
            <w:tcW w:w="1794" w:type="dxa"/>
            <w:tcBorders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Default="00F927FC" w:rsidP="00CD4A63">
            <w:pPr>
              <w:jc w:val="center"/>
              <w:rPr>
                <w:color w:val="000000"/>
              </w:rPr>
            </w:pPr>
          </w:p>
          <w:p w:rsidR="00F927FC" w:rsidRPr="003F1937" w:rsidRDefault="00F927FC" w:rsidP="00CD4A63">
            <w:pPr>
              <w:jc w:val="center"/>
              <w:rPr>
                <w:color w:val="000000"/>
              </w:rPr>
            </w:pPr>
          </w:p>
        </w:tc>
        <w:tc>
          <w:tcPr>
            <w:tcW w:w="184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right"/>
              <w:rPr>
                <w:color w:val="000000"/>
              </w:rPr>
            </w:pPr>
          </w:p>
        </w:tc>
        <w:tc>
          <w:tcPr>
            <w:tcW w:w="89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right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right"/>
              <w:rPr>
                <w:color w:val="000000"/>
              </w:rPr>
            </w:pPr>
          </w:p>
        </w:tc>
      </w:tr>
    </w:tbl>
    <w:p w:rsidR="00F927FC" w:rsidRPr="003F1937" w:rsidRDefault="00F927FC" w:rsidP="00F927FC"/>
    <w:p w:rsidR="00F927FC" w:rsidRPr="003F1937" w:rsidRDefault="00F927FC" w:rsidP="00F927FC"/>
    <w:p w:rsidR="00F927FC" w:rsidRPr="003F1937" w:rsidRDefault="00F927FC" w:rsidP="00F927FC"/>
    <w:p w:rsidR="00F927FC" w:rsidRPr="00F525B4" w:rsidRDefault="00F927FC" w:rsidP="00F927FC">
      <w:pPr>
        <w:rPr>
          <w:sz w:val="22"/>
          <w:szCs w:val="22"/>
        </w:rPr>
      </w:pPr>
      <w:r w:rsidRPr="00F525B4">
        <w:rPr>
          <w:sz w:val="22"/>
          <w:szCs w:val="22"/>
        </w:rPr>
        <w:t xml:space="preserve">Cena pakietu nr </w:t>
      </w:r>
      <w:r w:rsidR="005611FC">
        <w:rPr>
          <w:sz w:val="22"/>
          <w:szCs w:val="22"/>
        </w:rPr>
        <w:t xml:space="preserve"> 4</w:t>
      </w:r>
      <w:r>
        <w:rPr>
          <w:sz w:val="22"/>
          <w:szCs w:val="22"/>
        </w:rPr>
        <w:t xml:space="preserve"> </w:t>
      </w:r>
      <w:r w:rsidRPr="00F525B4">
        <w:rPr>
          <w:bCs/>
          <w:sz w:val="22"/>
          <w:szCs w:val="22"/>
        </w:rPr>
        <w:t>.............................................................</w:t>
      </w:r>
      <w:r w:rsidRPr="00F525B4">
        <w:rPr>
          <w:sz w:val="22"/>
          <w:szCs w:val="22"/>
        </w:rPr>
        <w:t>zł netto + ............................... zł VAT = .....................................................zł brutto</w:t>
      </w:r>
    </w:p>
    <w:p w:rsidR="00F927FC" w:rsidRPr="00F525B4" w:rsidRDefault="00F927FC" w:rsidP="00F927FC">
      <w:pPr>
        <w:rPr>
          <w:sz w:val="22"/>
          <w:szCs w:val="22"/>
        </w:rPr>
      </w:pPr>
    </w:p>
    <w:p w:rsidR="00F927FC" w:rsidRPr="00F525B4" w:rsidRDefault="00F927FC" w:rsidP="00F927FC">
      <w:pPr>
        <w:rPr>
          <w:sz w:val="22"/>
          <w:szCs w:val="22"/>
        </w:rPr>
      </w:pPr>
    </w:p>
    <w:p w:rsidR="00F927FC" w:rsidRPr="00F525B4" w:rsidRDefault="00F927FC" w:rsidP="00F927FC">
      <w:pPr>
        <w:rPr>
          <w:sz w:val="22"/>
          <w:szCs w:val="22"/>
        </w:rPr>
      </w:pPr>
      <w:r w:rsidRPr="00F525B4">
        <w:rPr>
          <w:sz w:val="22"/>
          <w:szCs w:val="22"/>
        </w:rPr>
        <w:t>(słownie.................................................................................................................................................................................................................)</w:t>
      </w:r>
    </w:p>
    <w:p w:rsidR="00F927FC" w:rsidRPr="003F1937" w:rsidRDefault="00F927FC" w:rsidP="00F927FC"/>
    <w:p w:rsidR="00F927FC" w:rsidRDefault="00F927FC" w:rsidP="00F927FC"/>
    <w:p w:rsidR="00F927FC" w:rsidRDefault="00F927FC" w:rsidP="00F927FC"/>
    <w:p w:rsidR="00F927FC" w:rsidRPr="003F1937" w:rsidRDefault="00F927FC" w:rsidP="00F927FC"/>
    <w:p w:rsidR="00F927FC" w:rsidRPr="003F1937" w:rsidRDefault="00F927FC" w:rsidP="00F927FC"/>
    <w:p w:rsidR="00F927FC" w:rsidRPr="003F1937" w:rsidRDefault="00F927FC" w:rsidP="00F927FC"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  <w:t>.............................................................................</w:t>
      </w:r>
    </w:p>
    <w:p w:rsidR="00F927FC" w:rsidRPr="003F1937" w:rsidRDefault="00F927FC" w:rsidP="00F927FC">
      <w:pPr>
        <w:ind w:left="8499" w:firstLine="709"/>
      </w:pPr>
      <w:r w:rsidRPr="003F1937">
        <w:t xml:space="preserve">Pieczęć i podpis osoby uprawnionej do składania </w:t>
      </w:r>
      <w:r w:rsidRPr="003F1937">
        <w:br/>
        <w:t xml:space="preserve">               oświadczeń woli w imieniu Wykonawcy</w:t>
      </w:r>
    </w:p>
    <w:p w:rsidR="00F927FC" w:rsidRDefault="00F927FC" w:rsidP="00F927FC"/>
    <w:p w:rsidR="00F927FC" w:rsidRDefault="00F927FC" w:rsidP="00F927FC"/>
    <w:p w:rsidR="00F927FC" w:rsidRDefault="00F927FC" w:rsidP="00F927FC"/>
    <w:p w:rsidR="00F927FC" w:rsidRDefault="00F927FC" w:rsidP="00F927FC"/>
    <w:p w:rsidR="00F927FC" w:rsidRDefault="00F927FC" w:rsidP="00F927FC"/>
    <w:p w:rsidR="00F927FC" w:rsidRDefault="00F927FC" w:rsidP="00F927FC"/>
    <w:p w:rsidR="00F927FC" w:rsidRDefault="00F927FC" w:rsidP="00F927FC"/>
    <w:p w:rsidR="00F927FC" w:rsidRDefault="00F927FC" w:rsidP="00F927FC"/>
    <w:p w:rsidR="00F927FC" w:rsidRPr="003F1937" w:rsidRDefault="00F927FC" w:rsidP="00F927FC"/>
    <w:p w:rsidR="00F927FC" w:rsidRDefault="00F927FC" w:rsidP="00F927FC"/>
    <w:p w:rsidR="00F927FC" w:rsidRDefault="00F927FC" w:rsidP="00F927FC"/>
    <w:p w:rsidR="00F927FC" w:rsidRDefault="00F927FC" w:rsidP="00F927FC"/>
    <w:p w:rsidR="00F927FC" w:rsidRDefault="00F927FC" w:rsidP="00F927FC"/>
    <w:p w:rsidR="00F927FC" w:rsidRDefault="00F927FC" w:rsidP="00F927FC"/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8"/>
        <w:gridCol w:w="2473"/>
        <w:gridCol w:w="1319"/>
        <w:gridCol w:w="1178"/>
        <w:gridCol w:w="1929"/>
        <w:gridCol w:w="1227"/>
        <w:gridCol w:w="1352"/>
        <w:gridCol w:w="1701"/>
        <w:gridCol w:w="709"/>
        <w:gridCol w:w="1826"/>
      </w:tblGrid>
      <w:tr w:rsidR="00F927FC" w:rsidRPr="003F1937" w:rsidTr="00CD4A63">
        <w:trPr>
          <w:trHeight w:val="570"/>
          <w:tblCellSpacing w:w="0" w:type="dxa"/>
        </w:trPr>
        <w:tc>
          <w:tcPr>
            <w:tcW w:w="14032" w:type="dxa"/>
            <w:gridSpan w:val="10"/>
            <w:shd w:val="clear" w:color="auto" w:fill="E6E6E6"/>
            <w:vAlign w:val="center"/>
            <w:hideMark/>
          </w:tcPr>
          <w:p w:rsidR="00F927FC" w:rsidRDefault="00F927FC" w:rsidP="00CD4A6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ARKUSZ CENOWY</w:t>
            </w:r>
          </w:p>
          <w:p w:rsidR="00F927FC" w:rsidRDefault="00F927FC" w:rsidP="00CD4A63">
            <w:pPr>
              <w:jc w:val="center"/>
              <w:rPr>
                <w:b/>
                <w:bCs/>
                <w:color w:val="000000"/>
              </w:rPr>
            </w:pPr>
          </w:p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 w:rsidRPr="003F1937">
              <w:rPr>
                <w:b/>
                <w:bCs/>
                <w:color w:val="000000"/>
              </w:rPr>
              <w:t xml:space="preserve">PAKIET </w:t>
            </w:r>
            <w:r w:rsidR="00731840">
              <w:rPr>
                <w:b/>
                <w:bCs/>
                <w:color w:val="000000"/>
              </w:rPr>
              <w:t>NR 5</w:t>
            </w:r>
            <w:r>
              <w:rPr>
                <w:b/>
                <w:bCs/>
                <w:color w:val="000000"/>
              </w:rPr>
              <w:t xml:space="preserve">       </w:t>
            </w:r>
            <w:r w:rsidRPr="003F1937">
              <w:rPr>
                <w:b/>
                <w:bCs/>
                <w:color w:val="000000"/>
              </w:rPr>
              <w:t>WZW B</w:t>
            </w:r>
            <w:r>
              <w:rPr>
                <w:b/>
                <w:bCs/>
                <w:color w:val="000000"/>
              </w:rPr>
              <w:t xml:space="preserve"> - </w:t>
            </w:r>
            <w:r w:rsidRPr="00FF771C">
              <w:rPr>
                <w:b/>
                <w:color w:val="000000"/>
              </w:rPr>
              <w:t>ADEFOWIRU DIPIWOKSYLU</w:t>
            </w:r>
          </w:p>
        </w:tc>
      </w:tr>
      <w:tr w:rsidR="00F927FC" w:rsidRPr="003F1937" w:rsidTr="00CD4A63">
        <w:trPr>
          <w:trHeight w:val="855"/>
          <w:tblCellSpacing w:w="0" w:type="dxa"/>
        </w:trPr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Lp.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Nazwa chemiczna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Nazwa handlowa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Dawka/posta</w:t>
            </w:r>
            <w:r>
              <w:rPr>
                <w:color w:val="000000"/>
              </w:rPr>
              <w:t>ć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Ilość sztuk w opakowaniu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Ilość opakowań</w:t>
            </w:r>
          </w:p>
        </w:tc>
        <w:tc>
          <w:tcPr>
            <w:tcW w:w="135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Cena opakowania netto w zł</w:t>
            </w: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Wartość netto w zł</w:t>
            </w:r>
          </w:p>
        </w:tc>
        <w:tc>
          <w:tcPr>
            <w:tcW w:w="7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VAT %</w:t>
            </w:r>
          </w:p>
        </w:tc>
        <w:tc>
          <w:tcPr>
            <w:tcW w:w="182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Wartość brutto w zł</w:t>
            </w:r>
          </w:p>
        </w:tc>
      </w:tr>
      <w:tr w:rsidR="00F927FC" w:rsidRPr="003F1937" w:rsidTr="00CD4A63">
        <w:trPr>
          <w:trHeight w:val="285"/>
          <w:tblCellSpacing w:w="0" w:type="dxa"/>
        </w:trPr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35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8=6x7</w:t>
            </w:r>
          </w:p>
        </w:tc>
        <w:tc>
          <w:tcPr>
            <w:tcW w:w="7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82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10=8+9</w:t>
            </w:r>
          </w:p>
        </w:tc>
      </w:tr>
      <w:tr w:rsidR="00F927FC" w:rsidRPr="003F1937" w:rsidTr="00CD4A63">
        <w:trPr>
          <w:trHeight w:val="510"/>
          <w:tblCellSpacing w:w="0" w:type="dxa"/>
        </w:trPr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ADEFOWIRU DIPIWOKSYLU</w:t>
            </w: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10 mg</w:t>
            </w: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30</w:t>
            </w:r>
          </w:p>
        </w:tc>
        <w:tc>
          <w:tcPr>
            <w:tcW w:w="0" w:type="auto"/>
            <w:tcBorders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  <w:r w:rsidRPr="003F1937">
              <w:rPr>
                <w:color w:val="000000"/>
              </w:rPr>
              <w:t>0</w:t>
            </w:r>
          </w:p>
        </w:tc>
        <w:tc>
          <w:tcPr>
            <w:tcW w:w="1352" w:type="dxa"/>
            <w:tcBorders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right"/>
              <w:rPr>
                <w:color w:val="000000"/>
              </w:rPr>
            </w:pPr>
          </w:p>
        </w:tc>
        <w:tc>
          <w:tcPr>
            <w:tcW w:w="7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right"/>
              <w:rPr>
                <w:color w:val="000000"/>
              </w:rPr>
            </w:pPr>
          </w:p>
        </w:tc>
        <w:tc>
          <w:tcPr>
            <w:tcW w:w="182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right"/>
              <w:rPr>
                <w:color w:val="000000"/>
              </w:rPr>
            </w:pPr>
          </w:p>
        </w:tc>
      </w:tr>
    </w:tbl>
    <w:p w:rsidR="00F927FC" w:rsidRPr="003F1937" w:rsidRDefault="00F927FC" w:rsidP="00F927FC"/>
    <w:p w:rsidR="00F927FC" w:rsidRPr="003F1937" w:rsidRDefault="00F927FC" w:rsidP="00F927FC"/>
    <w:p w:rsidR="00F927FC" w:rsidRPr="00F525B4" w:rsidRDefault="00F927FC" w:rsidP="00F927FC">
      <w:pPr>
        <w:rPr>
          <w:sz w:val="22"/>
          <w:szCs w:val="22"/>
        </w:rPr>
      </w:pPr>
      <w:r w:rsidRPr="00F525B4">
        <w:rPr>
          <w:sz w:val="22"/>
          <w:szCs w:val="22"/>
        </w:rPr>
        <w:t xml:space="preserve">Cena pakietu nr </w:t>
      </w:r>
      <w:r w:rsidR="00B75FA6">
        <w:rPr>
          <w:sz w:val="22"/>
          <w:szCs w:val="22"/>
        </w:rPr>
        <w:t xml:space="preserve"> </w:t>
      </w:r>
      <w:r w:rsidR="00731840">
        <w:rPr>
          <w:sz w:val="22"/>
          <w:szCs w:val="22"/>
        </w:rPr>
        <w:t>5</w:t>
      </w:r>
      <w:r>
        <w:rPr>
          <w:sz w:val="22"/>
          <w:szCs w:val="22"/>
        </w:rPr>
        <w:t xml:space="preserve">  </w:t>
      </w:r>
      <w:r w:rsidRPr="00F525B4">
        <w:rPr>
          <w:bCs/>
          <w:sz w:val="22"/>
          <w:szCs w:val="22"/>
        </w:rPr>
        <w:t>.............................................................</w:t>
      </w:r>
      <w:r w:rsidRPr="00F525B4">
        <w:rPr>
          <w:sz w:val="22"/>
          <w:szCs w:val="22"/>
        </w:rPr>
        <w:t>zł netto + ............................... zł VAT = .....................................................zł brutto</w:t>
      </w:r>
    </w:p>
    <w:p w:rsidR="00F927FC" w:rsidRPr="00F525B4" w:rsidRDefault="00F927FC" w:rsidP="00F927FC">
      <w:pPr>
        <w:rPr>
          <w:sz w:val="22"/>
          <w:szCs w:val="22"/>
        </w:rPr>
      </w:pPr>
    </w:p>
    <w:p w:rsidR="00F927FC" w:rsidRPr="00F525B4" w:rsidRDefault="00F927FC" w:rsidP="00F927FC">
      <w:pPr>
        <w:rPr>
          <w:sz w:val="22"/>
          <w:szCs w:val="22"/>
        </w:rPr>
      </w:pPr>
    </w:p>
    <w:p w:rsidR="00F927FC" w:rsidRPr="00F525B4" w:rsidRDefault="00F927FC" w:rsidP="00F927FC">
      <w:pPr>
        <w:rPr>
          <w:sz w:val="22"/>
          <w:szCs w:val="22"/>
        </w:rPr>
      </w:pPr>
      <w:r w:rsidRPr="00F525B4">
        <w:rPr>
          <w:sz w:val="22"/>
          <w:szCs w:val="22"/>
        </w:rPr>
        <w:t>(słownie.................................................................................................................................................................................................................)</w:t>
      </w:r>
    </w:p>
    <w:p w:rsidR="00F927FC" w:rsidRPr="003F1937" w:rsidRDefault="00F927FC" w:rsidP="00F927FC"/>
    <w:p w:rsidR="00F927FC" w:rsidRDefault="00F927FC" w:rsidP="00F927FC"/>
    <w:p w:rsidR="00F927FC" w:rsidRDefault="00F927FC" w:rsidP="00F927FC"/>
    <w:p w:rsidR="00F927FC" w:rsidRPr="003F1937" w:rsidRDefault="00F927FC" w:rsidP="00F927FC"/>
    <w:p w:rsidR="00F927FC" w:rsidRPr="003F1937" w:rsidRDefault="00F927FC" w:rsidP="00F927FC"/>
    <w:p w:rsidR="00F927FC" w:rsidRPr="003F1937" w:rsidRDefault="00F927FC" w:rsidP="00F927FC"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  <w:t>.............................................................................</w:t>
      </w:r>
    </w:p>
    <w:p w:rsidR="00F927FC" w:rsidRDefault="00F927FC" w:rsidP="00F927FC">
      <w:pPr>
        <w:ind w:left="8499" w:firstLine="709"/>
      </w:pPr>
      <w:r w:rsidRPr="003F1937">
        <w:t xml:space="preserve">Pieczęć i podpis osoby uprawnionej do składania </w:t>
      </w:r>
      <w:r w:rsidRPr="003F1937">
        <w:br/>
        <w:t xml:space="preserve">               oświadczeń woli w imieniu Wykonawcy</w:t>
      </w:r>
    </w:p>
    <w:p w:rsidR="00F927FC" w:rsidRDefault="00F927FC" w:rsidP="00F927FC">
      <w:pPr>
        <w:ind w:left="8499" w:firstLine="709"/>
      </w:pPr>
    </w:p>
    <w:p w:rsidR="00F927FC" w:rsidRDefault="00F927FC" w:rsidP="00F927FC">
      <w:pPr>
        <w:ind w:left="8499" w:firstLine="709"/>
      </w:pPr>
    </w:p>
    <w:p w:rsidR="00F927FC" w:rsidRDefault="00F927FC" w:rsidP="00F927FC">
      <w:pPr>
        <w:ind w:left="8499" w:firstLine="709"/>
      </w:pPr>
    </w:p>
    <w:p w:rsidR="00F927FC" w:rsidRDefault="00F927FC" w:rsidP="00F927FC">
      <w:pPr>
        <w:ind w:left="8499" w:firstLine="709"/>
      </w:pPr>
    </w:p>
    <w:p w:rsidR="00F927FC" w:rsidRDefault="00F927FC" w:rsidP="00F927FC">
      <w:pPr>
        <w:ind w:left="8499" w:firstLine="709"/>
      </w:pPr>
    </w:p>
    <w:p w:rsidR="00F927FC" w:rsidRDefault="00F927FC" w:rsidP="00F927FC">
      <w:pPr>
        <w:ind w:left="8499" w:firstLine="709"/>
      </w:pPr>
    </w:p>
    <w:p w:rsidR="00F927FC" w:rsidRDefault="00F927FC" w:rsidP="00F927FC">
      <w:pPr>
        <w:ind w:left="8499" w:firstLine="709"/>
      </w:pPr>
    </w:p>
    <w:p w:rsidR="00F927FC" w:rsidRDefault="00F927FC" w:rsidP="00F927FC">
      <w:pPr>
        <w:ind w:left="8499" w:firstLine="709"/>
      </w:pPr>
    </w:p>
    <w:p w:rsidR="00F927FC" w:rsidRDefault="00F927FC" w:rsidP="00F927FC">
      <w:pPr>
        <w:ind w:left="8499" w:firstLine="709"/>
      </w:pPr>
    </w:p>
    <w:p w:rsidR="00F927FC" w:rsidRDefault="00F927FC" w:rsidP="00F927FC">
      <w:pPr>
        <w:ind w:left="8499" w:firstLine="709"/>
      </w:pPr>
    </w:p>
    <w:p w:rsidR="00F927FC" w:rsidRDefault="00F927FC" w:rsidP="00F927FC">
      <w:pPr>
        <w:ind w:left="8499" w:firstLine="709"/>
      </w:pPr>
    </w:p>
    <w:p w:rsidR="00F927FC" w:rsidRDefault="00F927FC" w:rsidP="00F927FC">
      <w:pPr>
        <w:ind w:left="8499" w:firstLine="709"/>
      </w:pPr>
    </w:p>
    <w:p w:rsidR="00933477" w:rsidRDefault="00933477" w:rsidP="00F927FC">
      <w:pPr>
        <w:ind w:left="8499" w:firstLine="709"/>
      </w:pPr>
    </w:p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31"/>
        <w:gridCol w:w="1571"/>
        <w:gridCol w:w="1490"/>
        <w:gridCol w:w="1229"/>
        <w:gridCol w:w="2220"/>
        <w:gridCol w:w="1362"/>
        <w:gridCol w:w="1410"/>
        <w:gridCol w:w="1774"/>
        <w:gridCol w:w="740"/>
        <w:gridCol w:w="1905"/>
      </w:tblGrid>
      <w:tr w:rsidR="00933477" w:rsidRPr="003F1937" w:rsidTr="00E27ACF">
        <w:trPr>
          <w:trHeight w:val="570"/>
          <w:tblCellSpacing w:w="0" w:type="dxa"/>
        </w:trPr>
        <w:tc>
          <w:tcPr>
            <w:tcW w:w="14032" w:type="dxa"/>
            <w:gridSpan w:val="10"/>
            <w:shd w:val="clear" w:color="auto" w:fill="E6E6E6"/>
            <w:vAlign w:val="center"/>
            <w:hideMark/>
          </w:tcPr>
          <w:p w:rsidR="00933477" w:rsidRDefault="00933477" w:rsidP="00E27AC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ARKUSZ CENOWY</w:t>
            </w:r>
          </w:p>
          <w:p w:rsidR="00933477" w:rsidRDefault="00933477" w:rsidP="00E27ACF">
            <w:pPr>
              <w:jc w:val="center"/>
              <w:rPr>
                <w:b/>
                <w:bCs/>
                <w:color w:val="000000"/>
              </w:rPr>
            </w:pPr>
          </w:p>
          <w:p w:rsidR="00933477" w:rsidRPr="003F1937" w:rsidRDefault="00933477" w:rsidP="00E27ACF">
            <w:pPr>
              <w:jc w:val="center"/>
              <w:rPr>
                <w:color w:val="000000"/>
              </w:rPr>
            </w:pPr>
            <w:r w:rsidRPr="003F1937">
              <w:rPr>
                <w:b/>
                <w:bCs/>
                <w:color w:val="000000"/>
              </w:rPr>
              <w:t xml:space="preserve">PAKIET </w:t>
            </w:r>
            <w:r w:rsidR="005F4576">
              <w:rPr>
                <w:b/>
                <w:bCs/>
                <w:color w:val="000000"/>
              </w:rPr>
              <w:t>NR 6</w:t>
            </w:r>
            <w:r>
              <w:rPr>
                <w:b/>
                <w:bCs/>
                <w:color w:val="000000"/>
              </w:rPr>
              <w:t xml:space="preserve">      </w:t>
            </w:r>
            <w:r w:rsidRPr="003F1937">
              <w:rPr>
                <w:b/>
                <w:bCs/>
                <w:color w:val="000000"/>
              </w:rPr>
              <w:t>WZW B</w:t>
            </w:r>
            <w:r>
              <w:rPr>
                <w:b/>
                <w:bCs/>
                <w:color w:val="000000"/>
              </w:rPr>
              <w:t xml:space="preserve"> - </w:t>
            </w:r>
            <w:r>
              <w:rPr>
                <w:b/>
                <w:color w:val="000000"/>
              </w:rPr>
              <w:t>RIBAVIRINUM</w:t>
            </w:r>
          </w:p>
        </w:tc>
      </w:tr>
      <w:tr w:rsidR="00933477" w:rsidRPr="003F1937" w:rsidTr="00E27ACF">
        <w:trPr>
          <w:trHeight w:val="855"/>
          <w:tblCellSpacing w:w="0" w:type="dxa"/>
        </w:trPr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933477" w:rsidRPr="003F1937" w:rsidRDefault="00933477" w:rsidP="00E27ACF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Lp.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933477" w:rsidRPr="003F1937" w:rsidRDefault="00933477" w:rsidP="00E27ACF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Nazwa chemiczna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933477" w:rsidRPr="003F1937" w:rsidRDefault="00933477" w:rsidP="00E27ACF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Nazwa handlowa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933477" w:rsidRDefault="00933477" w:rsidP="00E27AC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Ilość</w:t>
            </w:r>
          </w:p>
          <w:p w:rsidR="00933477" w:rsidRDefault="00933477" w:rsidP="00E27ACF">
            <w:pPr>
              <w:jc w:val="center"/>
              <w:rPr>
                <w:color w:val="000000"/>
              </w:rPr>
            </w:pPr>
          </w:p>
          <w:p w:rsidR="00933477" w:rsidRPr="003F1937" w:rsidRDefault="00933477" w:rsidP="00E27ACF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Dawka/posta</w:t>
            </w:r>
            <w:r>
              <w:rPr>
                <w:color w:val="000000"/>
              </w:rPr>
              <w:t>ć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933477" w:rsidRPr="003F1937" w:rsidRDefault="00933477" w:rsidP="00E27ACF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Ilość sztuk w opakowaniu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933477" w:rsidRPr="003F1937" w:rsidRDefault="00933477" w:rsidP="00E27ACF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Ilość opakowań</w:t>
            </w:r>
          </w:p>
        </w:tc>
        <w:tc>
          <w:tcPr>
            <w:tcW w:w="135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933477" w:rsidRPr="003F1937" w:rsidRDefault="00933477" w:rsidP="00E27ACF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Cena opakowania netto w zł</w:t>
            </w: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933477" w:rsidRPr="003F1937" w:rsidRDefault="00933477" w:rsidP="00E27ACF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Wartość netto w zł</w:t>
            </w:r>
          </w:p>
        </w:tc>
        <w:tc>
          <w:tcPr>
            <w:tcW w:w="7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933477" w:rsidRPr="003F1937" w:rsidRDefault="00933477" w:rsidP="00E27AC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VAT %</w:t>
            </w:r>
          </w:p>
        </w:tc>
        <w:tc>
          <w:tcPr>
            <w:tcW w:w="182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  <w:hideMark/>
          </w:tcPr>
          <w:p w:rsidR="00933477" w:rsidRPr="003F1937" w:rsidRDefault="00933477" w:rsidP="00E27ACF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Wartość brutto w zł</w:t>
            </w:r>
          </w:p>
        </w:tc>
      </w:tr>
      <w:tr w:rsidR="00933477" w:rsidRPr="003F1937" w:rsidTr="00E27ACF">
        <w:trPr>
          <w:trHeight w:val="285"/>
          <w:tblCellSpacing w:w="0" w:type="dxa"/>
        </w:trPr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933477" w:rsidRPr="003F1937" w:rsidRDefault="00933477" w:rsidP="00E27ACF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933477" w:rsidRPr="003F1937" w:rsidRDefault="00933477" w:rsidP="00E27ACF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933477" w:rsidRPr="003F1937" w:rsidRDefault="00933477" w:rsidP="00E27ACF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933477" w:rsidRPr="003F1937" w:rsidRDefault="00933477" w:rsidP="00E27ACF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933477" w:rsidRPr="003F1937" w:rsidRDefault="00933477" w:rsidP="00E27AC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933477" w:rsidRPr="003F1937" w:rsidRDefault="00933477" w:rsidP="00E27AC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35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933477" w:rsidRPr="003F1937" w:rsidRDefault="00933477" w:rsidP="00E27AC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933477" w:rsidRPr="003F1937" w:rsidRDefault="00933477" w:rsidP="00E27AC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8=6x7</w:t>
            </w:r>
          </w:p>
        </w:tc>
        <w:tc>
          <w:tcPr>
            <w:tcW w:w="7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933477" w:rsidRPr="003F1937" w:rsidRDefault="00933477" w:rsidP="00E27AC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82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  <w:hideMark/>
          </w:tcPr>
          <w:p w:rsidR="00933477" w:rsidRPr="003F1937" w:rsidRDefault="00933477" w:rsidP="00E27AC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10=8+9</w:t>
            </w:r>
          </w:p>
        </w:tc>
      </w:tr>
      <w:tr w:rsidR="00933477" w:rsidRPr="003F1937" w:rsidTr="00E27ACF">
        <w:trPr>
          <w:trHeight w:val="510"/>
          <w:tblCellSpacing w:w="0" w:type="dxa"/>
        </w:trPr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933477" w:rsidRPr="003F1937" w:rsidRDefault="00933477" w:rsidP="00E27ACF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933477" w:rsidRPr="003F1937" w:rsidRDefault="00933477" w:rsidP="00E27AC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RIBAVIRINUM</w:t>
            </w: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933477" w:rsidRPr="003F1937" w:rsidRDefault="00933477" w:rsidP="00E27ACF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933477" w:rsidRDefault="00933477" w:rsidP="00E27ACF">
            <w:pPr>
              <w:jc w:val="center"/>
              <w:rPr>
                <w:color w:val="000000"/>
              </w:rPr>
            </w:pPr>
          </w:p>
          <w:p w:rsidR="00933477" w:rsidRPr="00047F31" w:rsidRDefault="00245BE8" w:rsidP="00E27ACF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4 20</w:t>
            </w:r>
            <w:r w:rsidR="00933477" w:rsidRPr="00047F31">
              <w:rPr>
                <w:b/>
                <w:color w:val="000000"/>
              </w:rPr>
              <w:t>0 szt.</w:t>
            </w:r>
          </w:p>
          <w:p w:rsidR="00933477" w:rsidRDefault="00933477" w:rsidP="00E27ACF">
            <w:pPr>
              <w:jc w:val="center"/>
              <w:rPr>
                <w:color w:val="000000"/>
              </w:rPr>
            </w:pPr>
          </w:p>
          <w:p w:rsidR="00933477" w:rsidRPr="003F1937" w:rsidRDefault="00933477" w:rsidP="00E27AC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 mg tabl.</w:t>
            </w: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933477" w:rsidRPr="00D95275" w:rsidRDefault="00933477" w:rsidP="00E27ACF">
            <w:pPr>
              <w:jc w:val="center"/>
            </w:pPr>
          </w:p>
        </w:tc>
        <w:tc>
          <w:tcPr>
            <w:tcW w:w="0" w:type="auto"/>
            <w:tcBorders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933477" w:rsidRPr="00D95275" w:rsidRDefault="00933477" w:rsidP="00E27ACF">
            <w:pPr>
              <w:jc w:val="center"/>
            </w:pPr>
          </w:p>
        </w:tc>
        <w:tc>
          <w:tcPr>
            <w:tcW w:w="1352" w:type="dxa"/>
            <w:tcBorders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933477" w:rsidRPr="003F1937" w:rsidRDefault="00933477" w:rsidP="00E27ACF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933477" w:rsidRPr="003F1937" w:rsidRDefault="00933477" w:rsidP="00E27ACF">
            <w:pPr>
              <w:jc w:val="right"/>
              <w:rPr>
                <w:color w:val="000000"/>
              </w:rPr>
            </w:pPr>
          </w:p>
        </w:tc>
        <w:tc>
          <w:tcPr>
            <w:tcW w:w="7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933477" w:rsidRPr="003F1937" w:rsidRDefault="00933477" w:rsidP="00E27ACF">
            <w:pPr>
              <w:jc w:val="right"/>
              <w:rPr>
                <w:color w:val="000000"/>
              </w:rPr>
            </w:pPr>
          </w:p>
        </w:tc>
        <w:tc>
          <w:tcPr>
            <w:tcW w:w="182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  <w:hideMark/>
          </w:tcPr>
          <w:p w:rsidR="00933477" w:rsidRPr="003F1937" w:rsidRDefault="00933477" w:rsidP="00E27ACF">
            <w:pPr>
              <w:jc w:val="right"/>
              <w:rPr>
                <w:color w:val="000000"/>
              </w:rPr>
            </w:pPr>
          </w:p>
        </w:tc>
      </w:tr>
    </w:tbl>
    <w:p w:rsidR="00933477" w:rsidRPr="003F1937" w:rsidRDefault="00933477" w:rsidP="00933477"/>
    <w:p w:rsidR="00933477" w:rsidRPr="003F1937" w:rsidRDefault="00933477" w:rsidP="00933477"/>
    <w:p w:rsidR="00933477" w:rsidRPr="00F525B4" w:rsidRDefault="00933477" w:rsidP="00933477">
      <w:pPr>
        <w:rPr>
          <w:sz w:val="22"/>
          <w:szCs w:val="22"/>
        </w:rPr>
      </w:pPr>
      <w:r w:rsidRPr="00F525B4">
        <w:rPr>
          <w:sz w:val="22"/>
          <w:szCs w:val="22"/>
        </w:rPr>
        <w:t xml:space="preserve">Cena pakietu nr </w:t>
      </w:r>
      <w:r w:rsidR="005F4576">
        <w:rPr>
          <w:sz w:val="22"/>
          <w:szCs w:val="22"/>
        </w:rPr>
        <w:t>6</w:t>
      </w:r>
      <w:r>
        <w:rPr>
          <w:sz w:val="22"/>
          <w:szCs w:val="22"/>
        </w:rPr>
        <w:t xml:space="preserve"> </w:t>
      </w:r>
      <w:r w:rsidRPr="00F525B4">
        <w:rPr>
          <w:bCs/>
          <w:sz w:val="22"/>
          <w:szCs w:val="22"/>
        </w:rPr>
        <w:t>.............................................................</w:t>
      </w:r>
      <w:r w:rsidRPr="00F525B4">
        <w:rPr>
          <w:sz w:val="22"/>
          <w:szCs w:val="22"/>
        </w:rPr>
        <w:t>zł netto + ............................... zł VAT = .....................................................zł brutto</w:t>
      </w:r>
    </w:p>
    <w:p w:rsidR="00933477" w:rsidRPr="00F525B4" w:rsidRDefault="00933477" w:rsidP="00933477">
      <w:pPr>
        <w:rPr>
          <w:sz w:val="22"/>
          <w:szCs w:val="22"/>
        </w:rPr>
      </w:pPr>
    </w:p>
    <w:p w:rsidR="00933477" w:rsidRPr="00F525B4" w:rsidRDefault="00933477" w:rsidP="00933477">
      <w:pPr>
        <w:rPr>
          <w:sz w:val="22"/>
          <w:szCs w:val="22"/>
        </w:rPr>
      </w:pPr>
    </w:p>
    <w:p w:rsidR="00933477" w:rsidRPr="00F525B4" w:rsidRDefault="00933477" w:rsidP="00933477">
      <w:pPr>
        <w:rPr>
          <w:sz w:val="22"/>
          <w:szCs w:val="22"/>
        </w:rPr>
      </w:pPr>
      <w:r w:rsidRPr="00F525B4">
        <w:rPr>
          <w:sz w:val="22"/>
          <w:szCs w:val="22"/>
        </w:rPr>
        <w:t>(słownie.................................................................................................................................................................................................................)</w:t>
      </w:r>
    </w:p>
    <w:p w:rsidR="00933477" w:rsidRPr="003F1937" w:rsidRDefault="00933477" w:rsidP="00933477"/>
    <w:p w:rsidR="00933477" w:rsidRDefault="00933477" w:rsidP="00933477"/>
    <w:p w:rsidR="00933477" w:rsidRDefault="00933477" w:rsidP="00933477"/>
    <w:p w:rsidR="00933477" w:rsidRPr="003F1937" w:rsidRDefault="00933477" w:rsidP="00933477"/>
    <w:p w:rsidR="00933477" w:rsidRPr="003F1937" w:rsidRDefault="00933477" w:rsidP="00933477"/>
    <w:p w:rsidR="00933477" w:rsidRPr="003F1937" w:rsidRDefault="00933477" w:rsidP="00933477"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  <w:t>.............................................................................</w:t>
      </w:r>
    </w:p>
    <w:p w:rsidR="00933477" w:rsidRDefault="00933477" w:rsidP="00933477">
      <w:pPr>
        <w:ind w:left="8499" w:firstLine="709"/>
      </w:pPr>
      <w:r w:rsidRPr="003F1937">
        <w:t xml:space="preserve">Pieczęć i podpis osoby uprawnionej do składania </w:t>
      </w:r>
      <w:r w:rsidRPr="003F1937">
        <w:br/>
        <w:t xml:space="preserve">               oświadczeń woli w imieniu Wykonawcy</w:t>
      </w:r>
    </w:p>
    <w:p w:rsidR="00933477" w:rsidRDefault="00933477" w:rsidP="00933477">
      <w:pPr>
        <w:ind w:left="8499" w:firstLine="709"/>
      </w:pPr>
    </w:p>
    <w:p w:rsidR="00933477" w:rsidRDefault="00933477" w:rsidP="00F927FC">
      <w:pPr>
        <w:ind w:left="8499" w:firstLine="709"/>
      </w:pPr>
    </w:p>
    <w:p w:rsidR="00F927FC" w:rsidRDefault="00F927FC" w:rsidP="00F927FC">
      <w:pPr>
        <w:ind w:left="8499" w:firstLine="709"/>
      </w:pPr>
      <w:r w:rsidRPr="003F1937">
        <w:br/>
      </w:r>
    </w:p>
    <w:p w:rsidR="00F927FC" w:rsidRDefault="00F927FC" w:rsidP="00F927FC">
      <w:pPr>
        <w:ind w:left="8499" w:firstLine="709"/>
      </w:pPr>
    </w:p>
    <w:p w:rsidR="00F927FC" w:rsidRDefault="00F927FC" w:rsidP="00F927FC">
      <w:pPr>
        <w:ind w:left="8499" w:firstLine="709"/>
      </w:pPr>
    </w:p>
    <w:p w:rsidR="00F927FC" w:rsidRDefault="00F927FC" w:rsidP="00F927FC">
      <w:pPr>
        <w:ind w:left="8499" w:firstLine="709"/>
      </w:pPr>
    </w:p>
    <w:p w:rsidR="00F927FC" w:rsidRDefault="00F927FC" w:rsidP="00F927FC">
      <w:pPr>
        <w:ind w:left="8499" w:firstLine="709"/>
      </w:pPr>
    </w:p>
    <w:p w:rsidR="00F927FC" w:rsidRDefault="00F927FC" w:rsidP="00F927FC">
      <w:pPr>
        <w:ind w:left="8499" w:firstLine="709"/>
      </w:pPr>
    </w:p>
    <w:p w:rsidR="00F927FC" w:rsidRDefault="00F927FC" w:rsidP="00F927FC">
      <w:pPr>
        <w:ind w:left="8499" w:firstLine="709"/>
      </w:pPr>
    </w:p>
    <w:p w:rsidR="00F927FC" w:rsidRDefault="00F927FC" w:rsidP="00F927FC">
      <w:pPr>
        <w:ind w:left="8499" w:firstLine="709"/>
      </w:pPr>
    </w:p>
    <w:p w:rsidR="00F927FC" w:rsidRDefault="00F927FC" w:rsidP="00F927FC"/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8"/>
        <w:gridCol w:w="2674"/>
        <w:gridCol w:w="1211"/>
        <w:gridCol w:w="1217"/>
        <w:gridCol w:w="1899"/>
        <w:gridCol w:w="1215"/>
        <w:gridCol w:w="1404"/>
        <w:gridCol w:w="1843"/>
        <w:gridCol w:w="567"/>
        <w:gridCol w:w="1684"/>
      </w:tblGrid>
      <w:tr w:rsidR="00F927FC" w:rsidRPr="003F1937" w:rsidTr="00CD4A63">
        <w:trPr>
          <w:trHeight w:val="570"/>
          <w:tblCellSpacing w:w="0" w:type="dxa"/>
        </w:trPr>
        <w:tc>
          <w:tcPr>
            <w:tcW w:w="14032" w:type="dxa"/>
            <w:gridSpan w:val="10"/>
            <w:shd w:val="clear" w:color="auto" w:fill="E6E6E6"/>
            <w:vAlign w:val="center"/>
            <w:hideMark/>
          </w:tcPr>
          <w:p w:rsidR="00F927FC" w:rsidRPr="007F6283" w:rsidRDefault="00F927FC" w:rsidP="00CD4A63">
            <w:pPr>
              <w:jc w:val="center"/>
              <w:rPr>
                <w:bCs/>
                <w:color w:val="000000"/>
              </w:rPr>
            </w:pPr>
            <w:r w:rsidRPr="007F6283">
              <w:rPr>
                <w:bCs/>
                <w:color w:val="000000"/>
              </w:rPr>
              <w:t xml:space="preserve">ARKUSZ CENOWY </w:t>
            </w:r>
          </w:p>
          <w:p w:rsidR="00F927FC" w:rsidRDefault="00F927FC" w:rsidP="00CD4A63">
            <w:pPr>
              <w:jc w:val="center"/>
              <w:rPr>
                <w:b/>
                <w:bCs/>
                <w:color w:val="000000"/>
              </w:rPr>
            </w:pPr>
          </w:p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 w:rsidRPr="003F1937">
              <w:rPr>
                <w:b/>
                <w:bCs/>
                <w:color w:val="000000"/>
              </w:rPr>
              <w:t xml:space="preserve">PAKIET </w:t>
            </w:r>
            <w:r>
              <w:rPr>
                <w:b/>
                <w:bCs/>
                <w:color w:val="000000"/>
              </w:rPr>
              <w:t>NR 7    WZW C LEKI BEZINTERFERONOWE 1</w:t>
            </w:r>
          </w:p>
        </w:tc>
      </w:tr>
      <w:tr w:rsidR="00F927FC" w:rsidRPr="003F1937" w:rsidTr="00CD4A63">
        <w:trPr>
          <w:trHeight w:val="855"/>
          <w:tblCellSpacing w:w="0" w:type="dxa"/>
        </w:trPr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Lp.</w:t>
            </w:r>
          </w:p>
        </w:tc>
        <w:tc>
          <w:tcPr>
            <w:tcW w:w="267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Nazwa chemiczna</w:t>
            </w:r>
          </w:p>
        </w:tc>
        <w:tc>
          <w:tcPr>
            <w:tcW w:w="121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Nazwa handlowa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Dawka/posta</w:t>
            </w:r>
            <w:r>
              <w:rPr>
                <w:color w:val="000000"/>
              </w:rPr>
              <w:t>ć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Ilość sztuk w opakowaniu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Ilość opakowań</w:t>
            </w:r>
          </w:p>
        </w:tc>
        <w:tc>
          <w:tcPr>
            <w:tcW w:w="140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Cena opakowania netto w zł</w:t>
            </w:r>
          </w:p>
        </w:tc>
        <w:tc>
          <w:tcPr>
            <w:tcW w:w="184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Wartość netto w zł</w:t>
            </w:r>
          </w:p>
        </w:tc>
        <w:tc>
          <w:tcPr>
            <w:tcW w:w="56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VAT %</w:t>
            </w:r>
          </w:p>
        </w:tc>
        <w:tc>
          <w:tcPr>
            <w:tcW w:w="168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Wartość brutto w zł</w:t>
            </w:r>
          </w:p>
        </w:tc>
      </w:tr>
      <w:tr w:rsidR="00F927FC" w:rsidRPr="003F1937" w:rsidTr="00CD4A63">
        <w:trPr>
          <w:trHeight w:val="285"/>
          <w:tblCellSpacing w:w="0" w:type="dxa"/>
        </w:trPr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1</w:t>
            </w:r>
          </w:p>
        </w:tc>
        <w:tc>
          <w:tcPr>
            <w:tcW w:w="267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2</w:t>
            </w:r>
          </w:p>
        </w:tc>
        <w:tc>
          <w:tcPr>
            <w:tcW w:w="121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40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84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8=6x7</w:t>
            </w:r>
          </w:p>
        </w:tc>
        <w:tc>
          <w:tcPr>
            <w:tcW w:w="56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68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10=8+9</w:t>
            </w:r>
          </w:p>
        </w:tc>
      </w:tr>
      <w:tr w:rsidR="00F927FC" w:rsidRPr="003F1937" w:rsidTr="00CD4A63">
        <w:trPr>
          <w:trHeight w:val="510"/>
          <w:tblCellSpacing w:w="0" w:type="dxa"/>
        </w:trPr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1</w:t>
            </w:r>
          </w:p>
        </w:tc>
        <w:tc>
          <w:tcPr>
            <w:tcW w:w="267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ELBASWIR/GRAZOPREWIR</w:t>
            </w:r>
          </w:p>
        </w:tc>
        <w:tc>
          <w:tcPr>
            <w:tcW w:w="121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50 mg/100 mg</w:t>
            </w: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28</w:t>
            </w:r>
          </w:p>
        </w:tc>
        <w:tc>
          <w:tcPr>
            <w:tcW w:w="0" w:type="auto"/>
            <w:tcBorders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B75FA6" w:rsidP="00CD4A6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1404" w:type="dxa"/>
            <w:tcBorders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</w:p>
        </w:tc>
        <w:tc>
          <w:tcPr>
            <w:tcW w:w="184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right"/>
              <w:rPr>
                <w:color w:val="000000"/>
              </w:rPr>
            </w:pPr>
          </w:p>
        </w:tc>
        <w:tc>
          <w:tcPr>
            <w:tcW w:w="56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right"/>
              <w:rPr>
                <w:color w:val="000000"/>
              </w:rPr>
            </w:pPr>
          </w:p>
        </w:tc>
        <w:tc>
          <w:tcPr>
            <w:tcW w:w="168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right"/>
              <w:rPr>
                <w:color w:val="000000"/>
              </w:rPr>
            </w:pPr>
          </w:p>
        </w:tc>
      </w:tr>
    </w:tbl>
    <w:p w:rsidR="00F927FC" w:rsidRPr="003F1937" w:rsidRDefault="00F927FC" w:rsidP="00F927FC"/>
    <w:p w:rsidR="00F927FC" w:rsidRPr="003F1937" w:rsidRDefault="00F927FC" w:rsidP="00F927FC"/>
    <w:p w:rsidR="00F927FC" w:rsidRPr="00F525B4" w:rsidRDefault="00F927FC" w:rsidP="00F927FC">
      <w:pPr>
        <w:rPr>
          <w:sz w:val="22"/>
          <w:szCs w:val="22"/>
        </w:rPr>
      </w:pPr>
      <w:r w:rsidRPr="00F525B4">
        <w:rPr>
          <w:sz w:val="22"/>
          <w:szCs w:val="22"/>
        </w:rPr>
        <w:t xml:space="preserve">Cena pakietu nr </w:t>
      </w:r>
      <w:r>
        <w:rPr>
          <w:sz w:val="22"/>
          <w:szCs w:val="22"/>
        </w:rPr>
        <w:t xml:space="preserve"> 7</w:t>
      </w:r>
      <w:r w:rsidRPr="00F525B4">
        <w:rPr>
          <w:bCs/>
          <w:sz w:val="22"/>
          <w:szCs w:val="22"/>
        </w:rPr>
        <w:t>.............................................................</w:t>
      </w:r>
      <w:r w:rsidRPr="00F525B4">
        <w:rPr>
          <w:sz w:val="22"/>
          <w:szCs w:val="22"/>
        </w:rPr>
        <w:t>zł netto + ............................... zł VAT = .....................................................zł brutto</w:t>
      </w:r>
    </w:p>
    <w:p w:rsidR="00F927FC" w:rsidRPr="00F525B4" w:rsidRDefault="00F927FC" w:rsidP="00F927FC">
      <w:pPr>
        <w:rPr>
          <w:sz w:val="22"/>
          <w:szCs w:val="22"/>
        </w:rPr>
      </w:pPr>
    </w:p>
    <w:p w:rsidR="00F927FC" w:rsidRPr="00F525B4" w:rsidRDefault="00F927FC" w:rsidP="00F927FC">
      <w:pPr>
        <w:rPr>
          <w:sz w:val="22"/>
          <w:szCs w:val="22"/>
        </w:rPr>
      </w:pPr>
    </w:p>
    <w:p w:rsidR="00F927FC" w:rsidRPr="00F525B4" w:rsidRDefault="00F927FC" w:rsidP="00F927FC">
      <w:pPr>
        <w:rPr>
          <w:sz w:val="22"/>
          <w:szCs w:val="22"/>
        </w:rPr>
      </w:pPr>
      <w:r w:rsidRPr="00F525B4">
        <w:rPr>
          <w:sz w:val="22"/>
          <w:szCs w:val="22"/>
        </w:rPr>
        <w:t>(słownie.................................................................................................................................................................................................................)</w:t>
      </w:r>
    </w:p>
    <w:p w:rsidR="00F927FC" w:rsidRPr="003F1937" w:rsidRDefault="00F927FC" w:rsidP="00F927FC"/>
    <w:p w:rsidR="00F927FC" w:rsidRDefault="00F927FC" w:rsidP="00F927FC"/>
    <w:p w:rsidR="00F927FC" w:rsidRDefault="00F927FC" w:rsidP="00F927FC"/>
    <w:p w:rsidR="00F927FC" w:rsidRPr="003F1937" w:rsidRDefault="00F927FC" w:rsidP="00F927FC"/>
    <w:p w:rsidR="00F927FC" w:rsidRPr="003F1937" w:rsidRDefault="00F927FC" w:rsidP="00F927FC"/>
    <w:p w:rsidR="00F927FC" w:rsidRPr="003F1937" w:rsidRDefault="00F927FC" w:rsidP="00F927FC"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  <w:t>.............................................................................</w:t>
      </w:r>
    </w:p>
    <w:p w:rsidR="00F927FC" w:rsidRPr="003F1937" w:rsidRDefault="00F927FC" w:rsidP="00F927FC">
      <w:pPr>
        <w:ind w:left="8499" w:firstLine="709"/>
      </w:pPr>
      <w:r w:rsidRPr="003F1937">
        <w:t xml:space="preserve">Pieczęć i podpis osoby uprawnionej do składania </w:t>
      </w:r>
      <w:r w:rsidRPr="003F1937">
        <w:br/>
        <w:t xml:space="preserve">               oświadczeń woli w imieniu Wykonawcy</w:t>
      </w:r>
    </w:p>
    <w:p w:rsidR="00F927FC" w:rsidRPr="003F1937" w:rsidRDefault="00F927FC" w:rsidP="00F927FC"/>
    <w:p w:rsidR="00F927FC" w:rsidRDefault="00F927FC" w:rsidP="00F927FC"/>
    <w:p w:rsidR="00F927FC" w:rsidRDefault="00F927FC" w:rsidP="00F927FC"/>
    <w:p w:rsidR="00F927FC" w:rsidRDefault="00F927FC" w:rsidP="00F927FC"/>
    <w:p w:rsidR="00F927FC" w:rsidRDefault="00F927FC" w:rsidP="00F927FC"/>
    <w:p w:rsidR="00F927FC" w:rsidRDefault="00F927FC" w:rsidP="00F927FC"/>
    <w:p w:rsidR="00642887" w:rsidRDefault="00642887" w:rsidP="00F927FC"/>
    <w:p w:rsidR="00642887" w:rsidRDefault="00642887" w:rsidP="00F927FC"/>
    <w:p w:rsidR="00F927FC" w:rsidRDefault="00F927FC" w:rsidP="00F927FC"/>
    <w:p w:rsidR="00F927FC" w:rsidRDefault="00F927FC" w:rsidP="00F927FC"/>
    <w:p w:rsidR="00F927FC" w:rsidRPr="003F1937" w:rsidRDefault="00F927FC" w:rsidP="00F927FC"/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9"/>
        <w:gridCol w:w="3099"/>
        <w:gridCol w:w="1133"/>
        <w:gridCol w:w="1178"/>
        <w:gridCol w:w="1828"/>
        <w:gridCol w:w="1187"/>
        <w:gridCol w:w="1619"/>
        <w:gridCol w:w="1661"/>
        <w:gridCol w:w="614"/>
        <w:gridCol w:w="1394"/>
      </w:tblGrid>
      <w:tr w:rsidR="00F927FC" w:rsidRPr="003F1937" w:rsidTr="00CD4A63">
        <w:trPr>
          <w:trHeight w:val="570"/>
          <w:tblCellSpacing w:w="0" w:type="dxa"/>
        </w:trPr>
        <w:tc>
          <w:tcPr>
            <w:tcW w:w="14032" w:type="dxa"/>
            <w:gridSpan w:val="10"/>
            <w:shd w:val="clear" w:color="auto" w:fill="E6E6E6"/>
            <w:vAlign w:val="center"/>
            <w:hideMark/>
          </w:tcPr>
          <w:p w:rsidR="00F927FC" w:rsidRPr="003A1EC6" w:rsidRDefault="00F927FC" w:rsidP="00CD4A63">
            <w:pPr>
              <w:jc w:val="center"/>
              <w:rPr>
                <w:bCs/>
                <w:color w:val="000000"/>
              </w:rPr>
            </w:pPr>
            <w:r w:rsidRPr="003A1EC6">
              <w:rPr>
                <w:bCs/>
                <w:color w:val="000000"/>
              </w:rPr>
              <w:lastRenderedPageBreak/>
              <w:t>ARKUSZ CENOWY</w:t>
            </w:r>
          </w:p>
          <w:p w:rsidR="00F927FC" w:rsidRDefault="00F927FC" w:rsidP="00CD4A63">
            <w:pPr>
              <w:jc w:val="center"/>
              <w:rPr>
                <w:b/>
                <w:bCs/>
                <w:color w:val="000000"/>
              </w:rPr>
            </w:pPr>
          </w:p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 w:rsidRPr="003F1937">
              <w:rPr>
                <w:b/>
                <w:bCs/>
                <w:color w:val="000000"/>
              </w:rPr>
              <w:t xml:space="preserve">PAKIET </w:t>
            </w:r>
            <w:r>
              <w:rPr>
                <w:b/>
                <w:bCs/>
                <w:color w:val="000000"/>
              </w:rPr>
              <w:t xml:space="preserve">NR 8    </w:t>
            </w:r>
            <w:r w:rsidRPr="003F1937">
              <w:rPr>
                <w:b/>
                <w:bCs/>
                <w:color w:val="000000"/>
              </w:rPr>
              <w:t>WZW C LEKI BEZINTERFERONOWE</w:t>
            </w:r>
            <w:r>
              <w:rPr>
                <w:b/>
                <w:bCs/>
                <w:color w:val="000000"/>
              </w:rPr>
              <w:t xml:space="preserve"> 2</w:t>
            </w:r>
          </w:p>
        </w:tc>
      </w:tr>
      <w:tr w:rsidR="00F927FC" w:rsidRPr="003F1937" w:rsidTr="00CD4A63">
        <w:trPr>
          <w:trHeight w:val="855"/>
          <w:tblCellSpacing w:w="0" w:type="dxa"/>
        </w:trPr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Lp.</w:t>
            </w:r>
          </w:p>
        </w:tc>
        <w:tc>
          <w:tcPr>
            <w:tcW w:w="30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Nazwa chemiczna</w:t>
            </w:r>
          </w:p>
        </w:tc>
        <w:tc>
          <w:tcPr>
            <w:tcW w:w="113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Nazwa handlowa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Dawka/posta</w:t>
            </w:r>
            <w:r>
              <w:rPr>
                <w:color w:val="000000"/>
              </w:rPr>
              <w:t>ć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Ilość sztuk w opakowaniu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Ilość opakowań</w:t>
            </w:r>
          </w:p>
        </w:tc>
        <w:tc>
          <w:tcPr>
            <w:tcW w:w="16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Cena opakowania netto w zł</w:t>
            </w:r>
          </w:p>
        </w:tc>
        <w:tc>
          <w:tcPr>
            <w:tcW w:w="166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Wartość netto w zł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VAT %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Wartość brutto w zł</w:t>
            </w:r>
          </w:p>
        </w:tc>
      </w:tr>
      <w:tr w:rsidR="00F927FC" w:rsidRPr="003F1937" w:rsidTr="00CD4A63">
        <w:trPr>
          <w:trHeight w:val="285"/>
          <w:tblCellSpacing w:w="0" w:type="dxa"/>
        </w:trPr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1</w:t>
            </w:r>
          </w:p>
        </w:tc>
        <w:tc>
          <w:tcPr>
            <w:tcW w:w="30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2</w:t>
            </w:r>
          </w:p>
        </w:tc>
        <w:tc>
          <w:tcPr>
            <w:tcW w:w="113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6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66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8=6x7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10=8+9</w:t>
            </w:r>
          </w:p>
        </w:tc>
      </w:tr>
      <w:tr w:rsidR="00F927FC" w:rsidRPr="003F1937" w:rsidTr="00CD4A63">
        <w:trPr>
          <w:trHeight w:val="510"/>
          <w:tblCellSpacing w:w="0" w:type="dxa"/>
        </w:trPr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1</w:t>
            </w:r>
          </w:p>
        </w:tc>
        <w:tc>
          <w:tcPr>
            <w:tcW w:w="30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GLEKAPREWIR/PIBRENTASVIR</w:t>
            </w:r>
          </w:p>
        </w:tc>
        <w:tc>
          <w:tcPr>
            <w:tcW w:w="113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 xml:space="preserve">100mg/40 mg 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84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230</w:t>
            </w:r>
          </w:p>
        </w:tc>
        <w:tc>
          <w:tcPr>
            <w:tcW w:w="16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</w:p>
        </w:tc>
        <w:tc>
          <w:tcPr>
            <w:tcW w:w="166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right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right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right"/>
              <w:rPr>
                <w:color w:val="000000"/>
              </w:rPr>
            </w:pPr>
          </w:p>
        </w:tc>
      </w:tr>
    </w:tbl>
    <w:p w:rsidR="00F927FC" w:rsidRPr="003F1937" w:rsidRDefault="00F927FC" w:rsidP="00F927FC"/>
    <w:p w:rsidR="00F927FC" w:rsidRPr="003F1937" w:rsidRDefault="00F927FC" w:rsidP="00F927FC"/>
    <w:p w:rsidR="00F927FC" w:rsidRPr="003F1937" w:rsidRDefault="00F927FC" w:rsidP="00F927FC"/>
    <w:p w:rsidR="00F927FC" w:rsidRPr="00F525B4" w:rsidRDefault="00F927FC" w:rsidP="00F927FC">
      <w:pPr>
        <w:rPr>
          <w:sz w:val="22"/>
          <w:szCs w:val="22"/>
        </w:rPr>
      </w:pPr>
      <w:r w:rsidRPr="00F525B4">
        <w:rPr>
          <w:sz w:val="22"/>
          <w:szCs w:val="22"/>
        </w:rPr>
        <w:t xml:space="preserve">Cena pakietu nr </w:t>
      </w:r>
      <w:r>
        <w:rPr>
          <w:sz w:val="22"/>
          <w:szCs w:val="22"/>
        </w:rPr>
        <w:t xml:space="preserve"> 8 </w:t>
      </w:r>
      <w:r w:rsidRPr="00F525B4">
        <w:rPr>
          <w:bCs/>
          <w:sz w:val="22"/>
          <w:szCs w:val="22"/>
        </w:rPr>
        <w:t>.............................................................</w:t>
      </w:r>
      <w:r w:rsidRPr="00F525B4">
        <w:rPr>
          <w:sz w:val="22"/>
          <w:szCs w:val="22"/>
        </w:rPr>
        <w:t>zł netto + ............................... zł VAT = .....................................................zł brutto</w:t>
      </w:r>
    </w:p>
    <w:p w:rsidR="00F927FC" w:rsidRPr="00F525B4" w:rsidRDefault="00F927FC" w:rsidP="00F927FC">
      <w:pPr>
        <w:rPr>
          <w:sz w:val="22"/>
          <w:szCs w:val="22"/>
        </w:rPr>
      </w:pPr>
    </w:p>
    <w:p w:rsidR="00F927FC" w:rsidRPr="00F525B4" w:rsidRDefault="00F927FC" w:rsidP="00F927FC">
      <w:pPr>
        <w:rPr>
          <w:sz w:val="22"/>
          <w:szCs w:val="22"/>
        </w:rPr>
      </w:pPr>
    </w:p>
    <w:p w:rsidR="00F927FC" w:rsidRPr="00F525B4" w:rsidRDefault="00F927FC" w:rsidP="00F927FC">
      <w:pPr>
        <w:rPr>
          <w:sz w:val="22"/>
          <w:szCs w:val="22"/>
        </w:rPr>
      </w:pPr>
      <w:r w:rsidRPr="00F525B4">
        <w:rPr>
          <w:sz w:val="22"/>
          <w:szCs w:val="22"/>
        </w:rPr>
        <w:t>(słownie.................................................................................................................................................................................................................)</w:t>
      </w:r>
    </w:p>
    <w:p w:rsidR="00F927FC" w:rsidRPr="003F1937" w:rsidRDefault="00F927FC" w:rsidP="00F927FC"/>
    <w:p w:rsidR="00F927FC" w:rsidRDefault="00F927FC" w:rsidP="00F927FC"/>
    <w:p w:rsidR="00F927FC" w:rsidRDefault="00F927FC" w:rsidP="00F927FC"/>
    <w:p w:rsidR="00F927FC" w:rsidRPr="003F1937" w:rsidRDefault="00F927FC" w:rsidP="00F927FC"/>
    <w:p w:rsidR="00F927FC" w:rsidRPr="003F1937" w:rsidRDefault="00F927FC" w:rsidP="00F927FC"/>
    <w:p w:rsidR="00F927FC" w:rsidRPr="003F1937" w:rsidRDefault="00F927FC" w:rsidP="00F927FC"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  <w:t>.............................................................................</w:t>
      </w:r>
    </w:p>
    <w:p w:rsidR="00F927FC" w:rsidRPr="003F1937" w:rsidRDefault="00F927FC" w:rsidP="00F927FC">
      <w:pPr>
        <w:ind w:left="8499" w:firstLine="709"/>
      </w:pPr>
      <w:r w:rsidRPr="003F1937">
        <w:t xml:space="preserve">Pieczęć i podpis osoby uprawnionej do składania </w:t>
      </w:r>
      <w:r w:rsidRPr="003F1937">
        <w:br/>
        <w:t xml:space="preserve">               oświadczeń woli w imieniu Wykonawcy</w:t>
      </w:r>
    </w:p>
    <w:p w:rsidR="00F927FC" w:rsidRPr="003F1937" w:rsidRDefault="00F927FC" w:rsidP="00F927FC"/>
    <w:p w:rsidR="00F927FC" w:rsidRDefault="00F927FC" w:rsidP="00F927FC"/>
    <w:p w:rsidR="00F927FC" w:rsidRDefault="00F927FC" w:rsidP="00F927FC"/>
    <w:p w:rsidR="00F927FC" w:rsidRDefault="00F927FC" w:rsidP="00F927FC"/>
    <w:p w:rsidR="00F927FC" w:rsidRDefault="00F927FC" w:rsidP="00F927FC"/>
    <w:p w:rsidR="00F927FC" w:rsidRDefault="00F927FC" w:rsidP="00F927FC"/>
    <w:p w:rsidR="00F927FC" w:rsidRDefault="00F927FC" w:rsidP="00F927FC"/>
    <w:p w:rsidR="00F927FC" w:rsidRDefault="00F927FC" w:rsidP="00F927FC"/>
    <w:p w:rsidR="00F927FC" w:rsidRDefault="00F927FC" w:rsidP="00F927FC"/>
    <w:p w:rsidR="00F927FC" w:rsidRDefault="00F927FC" w:rsidP="00F927FC"/>
    <w:p w:rsidR="00F927FC" w:rsidRDefault="00F927FC" w:rsidP="00F927FC"/>
    <w:p w:rsidR="00F927FC" w:rsidRDefault="00F927FC" w:rsidP="00F927FC"/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8"/>
        <w:gridCol w:w="3099"/>
        <w:gridCol w:w="1133"/>
        <w:gridCol w:w="1986"/>
        <w:gridCol w:w="1543"/>
        <w:gridCol w:w="867"/>
        <w:gridCol w:w="1441"/>
        <w:gridCol w:w="1661"/>
        <w:gridCol w:w="610"/>
        <w:gridCol w:w="1374"/>
      </w:tblGrid>
      <w:tr w:rsidR="00F927FC" w:rsidRPr="003F1937" w:rsidTr="00CD4A63">
        <w:trPr>
          <w:trHeight w:val="570"/>
          <w:tblCellSpacing w:w="0" w:type="dxa"/>
        </w:trPr>
        <w:tc>
          <w:tcPr>
            <w:tcW w:w="14032" w:type="dxa"/>
            <w:gridSpan w:val="10"/>
            <w:shd w:val="clear" w:color="auto" w:fill="E6E6E6"/>
            <w:vAlign w:val="center"/>
            <w:hideMark/>
          </w:tcPr>
          <w:p w:rsidR="00F927FC" w:rsidRPr="003A1EC6" w:rsidRDefault="00F927FC" w:rsidP="00CD4A63">
            <w:pPr>
              <w:jc w:val="center"/>
              <w:rPr>
                <w:bCs/>
                <w:color w:val="000000"/>
              </w:rPr>
            </w:pPr>
            <w:r w:rsidRPr="003A1EC6">
              <w:rPr>
                <w:bCs/>
                <w:color w:val="000000"/>
              </w:rPr>
              <w:lastRenderedPageBreak/>
              <w:t>ARKUSZ CENOWY</w:t>
            </w:r>
          </w:p>
          <w:p w:rsidR="00F927FC" w:rsidRDefault="00F927FC" w:rsidP="00CD4A63">
            <w:pPr>
              <w:jc w:val="center"/>
              <w:rPr>
                <w:b/>
                <w:bCs/>
                <w:color w:val="000000"/>
              </w:rPr>
            </w:pPr>
          </w:p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 w:rsidRPr="003F1937">
              <w:rPr>
                <w:b/>
                <w:bCs/>
                <w:color w:val="000000"/>
              </w:rPr>
              <w:t xml:space="preserve">PAKIET </w:t>
            </w:r>
            <w:r>
              <w:rPr>
                <w:b/>
                <w:bCs/>
                <w:color w:val="000000"/>
              </w:rPr>
              <w:t xml:space="preserve">NR 9       </w:t>
            </w:r>
            <w:r w:rsidRPr="003F1937">
              <w:rPr>
                <w:b/>
                <w:bCs/>
                <w:color w:val="000000"/>
              </w:rPr>
              <w:t>WZW C LEKI BEZINTERFERONOWE</w:t>
            </w:r>
            <w:r>
              <w:rPr>
                <w:b/>
                <w:bCs/>
                <w:color w:val="000000"/>
              </w:rPr>
              <w:t xml:space="preserve"> 3</w:t>
            </w:r>
          </w:p>
        </w:tc>
      </w:tr>
      <w:tr w:rsidR="00F927FC" w:rsidRPr="003F1937" w:rsidTr="00CD4A63">
        <w:trPr>
          <w:trHeight w:val="855"/>
          <w:tblCellSpacing w:w="0" w:type="dxa"/>
        </w:trPr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Lp.</w:t>
            </w:r>
          </w:p>
        </w:tc>
        <w:tc>
          <w:tcPr>
            <w:tcW w:w="30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Nazwa chemiczna</w:t>
            </w:r>
          </w:p>
        </w:tc>
        <w:tc>
          <w:tcPr>
            <w:tcW w:w="113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Nazwa handlowa</w:t>
            </w:r>
          </w:p>
        </w:tc>
        <w:tc>
          <w:tcPr>
            <w:tcW w:w="198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Dawka/posta</w:t>
            </w:r>
            <w:r>
              <w:rPr>
                <w:color w:val="000000"/>
              </w:rPr>
              <w:t>ć</w:t>
            </w:r>
          </w:p>
        </w:tc>
        <w:tc>
          <w:tcPr>
            <w:tcW w:w="154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Ilość sztuk w opakowaniu</w:t>
            </w:r>
          </w:p>
        </w:tc>
        <w:tc>
          <w:tcPr>
            <w:tcW w:w="86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Ilość opakowań</w:t>
            </w:r>
          </w:p>
        </w:tc>
        <w:tc>
          <w:tcPr>
            <w:tcW w:w="144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Cena opakowania netto w zł</w:t>
            </w:r>
          </w:p>
        </w:tc>
        <w:tc>
          <w:tcPr>
            <w:tcW w:w="166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Wartość netto w zł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VAT %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Wartość brutto w zł</w:t>
            </w:r>
          </w:p>
        </w:tc>
      </w:tr>
      <w:tr w:rsidR="00F927FC" w:rsidRPr="003F1937" w:rsidTr="00CD4A63">
        <w:trPr>
          <w:trHeight w:val="285"/>
          <w:tblCellSpacing w:w="0" w:type="dxa"/>
        </w:trPr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1</w:t>
            </w:r>
          </w:p>
        </w:tc>
        <w:tc>
          <w:tcPr>
            <w:tcW w:w="30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2</w:t>
            </w:r>
          </w:p>
        </w:tc>
        <w:tc>
          <w:tcPr>
            <w:tcW w:w="113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3</w:t>
            </w:r>
          </w:p>
        </w:tc>
        <w:tc>
          <w:tcPr>
            <w:tcW w:w="198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4</w:t>
            </w:r>
          </w:p>
        </w:tc>
        <w:tc>
          <w:tcPr>
            <w:tcW w:w="154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86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44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66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8=6x7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10=8+9</w:t>
            </w:r>
          </w:p>
        </w:tc>
      </w:tr>
      <w:tr w:rsidR="00F927FC" w:rsidRPr="003F1937" w:rsidTr="00CD4A63">
        <w:trPr>
          <w:trHeight w:val="510"/>
          <w:tblCellSpacing w:w="0" w:type="dxa"/>
        </w:trPr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1</w:t>
            </w:r>
          </w:p>
        </w:tc>
        <w:tc>
          <w:tcPr>
            <w:tcW w:w="30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SOBOSBUWIR/WELPATASWIR</w:t>
            </w:r>
          </w:p>
        </w:tc>
        <w:tc>
          <w:tcPr>
            <w:tcW w:w="113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</w:p>
        </w:tc>
        <w:tc>
          <w:tcPr>
            <w:tcW w:w="198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400mg/10</w:t>
            </w:r>
            <w:r w:rsidRPr="003F1937">
              <w:rPr>
                <w:color w:val="000000"/>
              </w:rPr>
              <w:t xml:space="preserve">0 mg </w:t>
            </w:r>
          </w:p>
        </w:tc>
        <w:tc>
          <w:tcPr>
            <w:tcW w:w="154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</w:t>
            </w:r>
          </w:p>
        </w:tc>
        <w:tc>
          <w:tcPr>
            <w:tcW w:w="86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642887" w:rsidP="00CD4A6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  <w:r w:rsidR="00F927FC">
              <w:rPr>
                <w:color w:val="000000"/>
              </w:rPr>
              <w:t>0</w:t>
            </w:r>
          </w:p>
        </w:tc>
        <w:tc>
          <w:tcPr>
            <w:tcW w:w="144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center"/>
              <w:rPr>
                <w:color w:val="000000"/>
              </w:rPr>
            </w:pPr>
          </w:p>
        </w:tc>
        <w:tc>
          <w:tcPr>
            <w:tcW w:w="166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right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right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  <w:hideMark/>
          </w:tcPr>
          <w:p w:rsidR="00F927FC" w:rsidRPr="003F1937" w:rsidRDefault="00F927FC" w:rsidP="00CD4A63">
            <w:pPr>
              <w:jc w:val="right"/>
              <w:rPr>
                <w:color w:val="000000"/>
              </w:rPr>
            </w:pPr>
          </w:p>
        </w:tc>
      </w:tr>
    </w:tbl>
    <w:p w:rsidR="00F927FC" w:rsidRPr="003F1937" w:rsidRDefault="00F927FC" w:rsidP="00F927FC"/>
    <w:p w:rsidR="00F927FC" w:rsidRPr="003F1937" w:rsidRDefault="00F927FC" w:rsidP="00F927FC"/>
    <w:p w:rsidR="00F927FC" w:rsidRPr="003F1937" w:rsidRDefault="00F927FC" w:rsidP="00F927FC"/>
    <w:p w:rsidR="00F927FC" w:rsidRPr="00F525B4" w:rsidRDefault="00F927FC" w:rsidP="00F927FC">
      <w:pPr>
        <w:rPr>
          <w:sz w:val="22"/>
          <w:szCs w:val="22"/>
        </w:rPr>
      </w:pPr>
      <w:r w:rsidRPr="00F525B4">
        <w:rPr>
          <w:sz w:val="22"/>
          <w:szCs w:val="22"/>
        </w:rPr>
        <w:t xml:space="preserve">Cena pakietu nr </w:t>
      </w:r>
      <w:r>
        <w:rPr>
          <w:sz w:val="22"/>
          <w:szCs w:val="22"/>
        </w:rPr>
        <w:t xml:space="preserve"> 9 </w:t>
      </w:r>
      <w:r w:rsidRPr="00F525B4">
        <w:rPr>
          <w:bCs/>
          <w:sz w:val="22"/>
          <w:szCs w:val="22"/>
        </w:rPr>
        <w:t>.............................................................</w:t>
      </w:r>
      <w:r w:rsidRPr="00F525B4">
        <w:rPr>
          <w:sz w:val="22"/>
          <w:szCs w:val="22"/>
        </w:rPr>
        <w:t>zł netto + ............................... zł VAT = .....................................................zł brutto</w:t>
      </w:r>
    </w:p>
    <w:p w:rsidR="00F927FC" w:rsidRPr="00F525B4" w:rsidRDefault="00F927FC" w:rsidP="00F927FC">
      <w:pPr>
        <w:rPr>
          <w:sz w:val="22"/>
          <w:szCs w:val="22"/>
        </w:rPr>
      </w:pPr>
    </w:p>
    <w:p w:rsidR="00F927FC" w:rsidRPr="00F525B4" w:rsidRDefault="00F927FC" w:rsidP="00F927FC">
      <w:pPr>
        <w:rPr>
          <w:sz w:val="22"/>
          <w:szCs w:val="22"/>
        </w:rPr>
      </w:pPr>
    </w:p>
    <w:p w:rsidR="00F927FC" w:rsidRPr="00F525B4" w:rsidRDefault="00F927FC" w:rsidP="00F927FC">
      <w:pPr>
        <w:rPr>
          <w:sz w:val="22"/>
          <w:szCs w:val="22"/>
        </w:rPr>
      </w:pPr>
      <w:r w:rsidRPr="00F525B4">
        <w:rPr>
          <w:sz w:val="22"/>
          <w:szCs w:val="22"/>
        </w:rPr>
        <w:t>(słownie.................................................................................................................................................................................................................)</w:t>
      </w:r>
    </w:p>
    <w:p w:rsidR="00F927FC" w:rsidRPr="003F1937" w:rsidRDefault="00F927FC" w:rsidP="00F927FC"/>
    <w:p w:rsidR="00F927FC" w:rsidRDefault="00F927FC" w:rsidP="00F927FC"/>
    <w:p w:rsidR="00F927FC" w:rsidRDefault="00F927FC" w:rsidP="00F927FC"/>
    <w:p w:rsidR="00F927FC" w:rsidRPr="003F1937" w:rsidRDefault="00F927FC" w:rsidP="00F927FC"/>
    <w:p w:rsidR="00F927FC" w:rsidRPr="003F1937" w:rsidRDefault="00F927FC" w:rsidP="00F927FC"/>
    <w:p w:rsidR="00F927FC" w:rsidRPr="003F1937" w:rsidRDefault="00F927FC" w:rsidP="00F927FC"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  <w:t>.............................................................................</w:t>
      </w:r>
    </w:p>
    <w:p w:rsidR="00F927FC" w:rsidRPr="003F1937" w:rsidRDefault="00F927FC" w:rsidP="00F927FC">
      <w:pPr>
        <w:ind w:left="8499" w:firstLine="709"/>
      </w:pPr>
      <w:r w:rsidRPr="003F1937">
        <w:t xml:space="preserve">Pieczęć i podpis osoby uprawnionej do składania </w:t>
      </w:r>
      <w:r w:rsidRPr="003F1937">
        <w:br/>
        <w:t xml:space="preserve">               oświadczeń woli w imieniu Wykonawcy</w:t>
      </w:r>
    </w:p>
    <w:p w:rsidR="00F927FC" w:rsidRDefault="00F927FC" w:rsidP="00F927FC"/>
    <w:p w:rsidR="00F927FC" w:rsidRDefault="00F927FC" w:rsidP="00F927FC"/>
    <w:p w:rsidR="00F927FC" w:rsidRDefault="00F927FC" w:rsidP="00F927FC"/>
    <w:p w:rsidR="00F927FC" w:rsidRDefault="00F927FC" w:rsidP="00F927FC"/>
    <w:p w:rsidR="00F927FC" w:rsidRDefault="00F927FC" w:rsidP="00F927FC"/>
    <w:p w:rsidR="00F927FC" w:rsidRDefault="00F927FC" w:rsidP="00F927FC"/>
    <w:p w:rsidR="00F927FC" w:rsidRDefault="00F927FC" w:rsidP="00F927FC"/>
    <w:p w:rsidR="00F927FC" w:rsidRDefault="00F927FC" w:rsidP="00F927FC"/>
    <w:p w:rsidR="00F927FC" w:rsidRDefault="00F927FC" w:rsidP="00F927FC"/>
    <w:p w:rsidR="00F927FC" w:rsidRDefault="00F927FC" w:rsidP="00F927FC"/>
    <w:p w:rsidR="00F927FC" w:rsidRDefault="00F927FC" w:rsidP="00F927FC"/>
    <w:p w:rsidR="000F6F8F" w:rsidRDefault="000F6F8F" w:rsidP="00EF039E">
      <w:pPr>
        <w:rPr>
          <w:sz w:val="24"/>
        </w:rPr>
      </w:pPr>
    </w:p>
    <w:sectPr w:rsidR="000F6F8F" w:rsidSect="00F927F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418" w:right="1418" w:bottom="1418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10B2" w:rsidRDefault="005510B2" w:rsidP="00DD0F83">
      <w:r>
        <w:separator/>
      </w:r>
    </w:p>
  </w:endnote>
  <w:endnote w:type="continuationSeparator" w:id="0">
    <w:p w:rsidR="005510B2" w:rsidRDefault="005510B2" w:rsidP="00DD0F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6F8F" w:rsidRDefault="00C632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039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039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0F6F8F" w:rsidRDefault="000F6F8F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6F8F" w:rsidRDefault="000F6F8F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0F6F8F" w:rsidRDefault="000F6F8F">
    <w:pPr>
      <w:pStyle w:val="Stopka"/>
      <w:tabs>
        <w:tab w:val="clear" w:pos="4536"/>
      </w:tabs>
      <w:jc w:val="center"/>
    </w:pPr>
  </w:p>
  <w:p w:rsidR="000F6F8F" w:rsidRDefault="00EF039E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C63255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C63255">
      <w:rPr>
        <w:rStyle w:val="Numerstrony"/>
        <w:rFonts w:ascii="Arial" w:hAnsi="Arial"/>
      </w:rPr>
      <w:fldChar w:fldCharType="separate"/>
    </w:r>
    <w:r w:rsidR="00CA196D">
      <w:rPr>
        <w:rStyle w:val="Numerstrony"/>
        <w:rFonts w:ascii="Arial" w:hAnsi="Arial"/>
        <w:noProof/>
      </w:rPr>
      <w:t>9</w:t>
    </w:r>
    <w:r w:rsidR="00C63255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C63255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C63255">
      <w:rPr>
        <w:rStyle w:val="Numerstrony"/>
        <w:rFonts w:ascii="Arial" w:hAnsi="Arial"/>
      </w:rPr>
      <w:fldChar w:fldCharType="separate"/>
    </w:r>
    <w:r w:rsidR="00CA196D">
      <w:rPr>
        <w:rStyle w:val="Numerstrony"/>
        <w:rFonts w:ascii="Arial" w:hAnsi="Arial"/>
        <w:noProof/>
      </w:rPr>
      <w:t>9</w:t>
    </w:r>
    <w:r w:rsidR="00C63255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6F8F" w:rsidRDefault="000F6F8F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0F6F8F" w:rsidRDefault="000F6F8F">
    <w:pPr>
      <w:pStyle w:val="Stopka"/>
      <w:tabs>
        <w:tab w:val="clear" w:pos="4536"/>
      </w:tabs>
      <w:jc w:val="center"/>
    </w:pPr>
  </w:p>
  <w:p w:rsidR="000F6F8F" w:rsidRDefault="00EF039E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C63255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C63255">
      <w:rPr>
        <w:rStyle w:val="Numerstrony"/>
      </w:rPr>
      <w:fldChar w:fldCharType="separate"/>
    </w:r>
    <w:r>
      <w:rPr>
        <w:rStyle w:val="Numerstrony"/>
        <w:noProof/>
      </w:rPr>
      <w:t>1</w:t>
    </w:r>
    <w:r w:rsidR="00C63255">
      <w:rPr>
        <w:rStyle w:val="Numerstrony"/>
      </w:rPr>
      <w:fldChar w:fldCharType="end"/>
    </w:r>
    <w:r>
      <w:rPr>
        <w:rStyle w:val="Numerstrony"/>
      </w:rPr>
      <w:t>/</w:t>
    </w:r>
    <w:r w:rsidR="00C63255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C63255">
      <w:rPr>
        <w:rStyle w:val="Numerstrony"/>
      </w:rPr>
      <w:fldChar w:fldCharType="separate"/>
    </w:r>
    <w:r w:rsidR="00CA196D">
      <w:rPr>
        <w:rStyle w:val="Numerstrony"/>
        <w:noProof/>
      </w:rPr>
      <w:t>9</w:t>
    </w:r>
    <w:r w:rsidR="00C63255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10B2" w:rsidRDefault="005510B2" w:rsidP="00DD0F83">
      <w:r>
        <w:separator/>
      </w:r>
    </w:p>
  </w:footnote>
  <w:footnote w:type="continuationSeparator" w:id="0">
    <w:p w:rsidR="005510B2" w:rsidRDefault="005510B2" w:rsidP="00DD0F8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663B" w:rsidRDefault="00E4663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663B" w:rsidRDefault="00E4663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6F8F" w:rsidRDefault="000F6F8F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4663B"/>
    <w:rsid w:val="000211F3"/>
    <w:rsid w:val="000F6F8F"/>
    <w:rsid w:val="001A27D6"/>
    <w:rsid w:val="00245BE8"/>
    <w:rsid w:val="005510B2"/>
    <w:rsid w:val="005611FC"/>
    <w:rsid w:val="0056734C"/>
    <w:rsid w:val="005F4576"/>
    <w:rsid w:val="00642887"/>
    <w:rsid w:val="006E37AC"/>
    <w:rsid w:val="00731840"/>
    <w:rsid w:val="008821B2"/>
    <w:rsid w:val="0092450B"/>
    <w:rsid w:val="00933477"/>
    <w:rsid w:val="00A304C5"/>
    <w:rsid w:val="00B75FA6"/>
    <w:rsid w:val="00C63255"/>
    <w:rsid w:val="00C94401"/>
    <w:rsid w:val="00CA196D"/>
    <w:rsid w:val="00D026A6"/>
    <w:rsid w:val="00DD3E15"/>
    <w:rsid w:val="00E4663B"/>
    <w:rsid w:val="00EF039E"/>
    <w:rsid w:val="00F927FC"/>
    <w:rsid w:val="00FE0E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F6F8F"/>
  </w:style>
  <w:style w:type="paragraph" w:styleId="Nagwek1">
    <w:name w:val="heading 1"/>
    <w:basedOn w:val="Normalny"/>
    <w:next w:val="Normalny"/>
    <w:qFormat/>
    <w:rsid w:val="000F6F8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0F6F8F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0F6F8F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0F6F8F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0F6F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0F6F8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  <w:rsid w:val="000F6F8F"/>
  </w:style>
  <w:style w:type="character" w:styleId="Odwoaniedokomentarza">
    <w:name w:val="annotation reference"/>
    <w:basedOn w:val="Domylnaczcionkaakapitu"/>
    <w:semiHidden/>
    <w:rsid w:val="000F6F8F"/>
    <w:rPr>
      <w:sz w:val="16"/>
    </w:rPr>
  </w:style>
  <w:style w:type="paragraph" w:styleId="Tekstkomentarza">
    <w:name w:val="annotation text"/>
    <w:basedOn w:val="Normalny"/>
    <w:semiHidden/>
    <w:rsid w:val="000F6F8F"/>
  </w:style>
  <w:style w:type="paragraph" w:styleId="Tytu">
    <w:name w:val="Title"/>
    <w:basedOn w:val="Normalny"/>
    <w:qFormat/>
    <w:rsid w:val="000F6F8F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0F6F8F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semiHidden/>
    <w:rsid w:val="000F6F8F"/>
    <w:pPr>
      <w:widowControl w:val="0"/>
      <w:jc w:val="both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196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196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9</Pages>
  <Words>755</Words>
  <Characters>7758</Characters>
  <Application>Microsoft Office Word</Application>
  <DocSecurity>0</DocSecurity>
  <Lines>64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8497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Szpital</dc:creator>
  <cp:keywords/>
  <cp:lastModifiedBy>Szpital</cp:lastModifiedBy>
  <cp:revision>2</cp:revision>
  <cp:lastPrinted>2020-12-21T11:36:00Z</cp:lastPrinted>
  <dcterms:created xsi:type="dcterms:W3CDTF">2020-12-21T11:36:00Z</dcterms:created>
  <dcterms:modified xsi:type="dcterms:W3CDTF">2020-12-21T11:36:00Z</dcterms:modified>
</cp:coreProperties>
</file>