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EFB423" w14:textId="42B2DC66"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B7186">
        <w:rPr>
          <w:b/>
          <w:i w:val="0"/>
          <w:sz w:val="22"/>
          <w:szCs w:val="22"/>
        </w:rPr>
        <w:t>3</w:t>
      </w:r>
    </w:p>
    <w:p w14:paraId="3AE71F0D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04337" w:rsidRPr="00604337">
        <w:rPr>
          <w:rFonts w:ascii="Times New Roman" w:hAnsi="Times New Roman"/>
          <w:b/>
        </w:rPr>
        <w:t>ZP.271.29.2020</w:t>
      </w:r>
    </w:p>
    <w:p w14:paraId="4F9F091E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232DA41C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04337" w:rsidRPr="00604337">
        <w:rPr>
          <w:sz w:val="22"/>
          <w:szCs w:val="22"/>
        </w:rPr>
        <w:t>GMINA NIEPOŁOMICE</w:t>
      </w:r>
    </w:p>
    <w:p w14:paraId="28FD8257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04337" w:rsidRPr="00604337">
        <w:rPr>
          <w:sz w:val="22"/>
          <w:szCs w:val="22"/>
        </w:rPr>
        <w:t>Pl. Zwycięstwa</w:t>
      </w:r>
      <w:r w:rsidRPr="00E24546">
        <w:rPr>
          <w:sz w:val="22"/>
          <w:szCs w:val="22"/>
        </w:rPr>
        <w:t xml:space="preserve"> </w:t>
      </w:r>
      <w:r w:rsidR="00604337" w:rsidRPr="00604337">
        <w:rPr>
          <w:sz w:val="22"/>
          <w:szCs w:val="22"/>
        </w:rPr>
        <w:t>13</w:t>
      </w:r>
      <w:r w:rsidRPr="00E24546">
        <w:rPr>
          <w:sz w:val="22"/>
          <w:szCs w:val="22"/>
        </w:rPr>
        <w:t xml:space="preserve"> </w:t>
      </w:r>
    </w:p>
    <w:p w14:paraId="207E17FA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04337" w:rsidRPr="00604337">
        <w:rPr>
          <w:sz w:val="22"/>
          <w:szCs w:val="22"/>
        </w:rPr>
        <w:t>32-005</w:t>
      </w:r>
      <w:r w:rsidRPr="00E24546">
        <w:rPr>
          <w:sz w:val="22"/>
          <w:szCs w:val="22"/>
        </w:rPr>
        <w:t xml:space="preserve"> </w:t>
      </w:r>
      <w:r w:rsidR="00604337" w:rsidRPr="00604337">
        <w:rPr>
          <w:sz w:val="22"/>
          <w:szCs w:val="22"/>
        </w:rPr>
        <w:t>Niepołomice</w:t>
      </w:r>
    </w:p>
    <w:p w14:paraId="206A9987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3490A35D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2BD80007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1885CCD6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00FDB5F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5B5FBD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02E67660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E57F1E0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EE716A2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325C4A26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14:paraId="1995730B" w14:textId="77777777"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14:paraId="156B1B4E" w14:textId="77777777"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14:paraId="49033C8D" w14:textId="77777777"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04337" w:rsidRPr="00604337">
        <w:rPr>
          <w:rFonts w:ascii="Times New Roman" w:hAnsi="Times New Roman"/>
        </w:rPr>
        <w:t>(</w:t>
      </w:r>
      <w:proofErr w:type="spellStart"/>
      <w:r w:rsidR="00604337" w:rsidRPr="00604337">
        <w:rPr>
          <w:rFonts w:ascii="Times New Roman" w:hAnsi="Times New Roman"/>
        </w:rPr>
        <w:t>t.j</w:t>
      </w:r>
      <w:proofErr w:type="spellEnd"/>
      <w:r w:rsidR="00604337" w:rsidRPr="00604337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14:paraId="1C36D66D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14:paraId="7ECCC7F8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14:paraId="11207407" w14:textId="77777777"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14:paraId="250FD8A2" w14:textId="77777777"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6BF67925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6992666B" w14:textId="77777777"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04337" w:rsidRPr="00604337">
        <w:rPr>
          <w:rFonts w:ascii="Times New Roman" w:hAnsi="Times New Roman"/>
          <w:b/>
        </w:rPr>
        <w:t>Dostawa   sprzętu  w ramach projektu  "Modernizacja Kształcenia Zawodowego w Małopolsce II".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04337" w:rsidRPr="00604337">
        <w:rPr>
          <w:rFonts w:ascii="Times New Roman" w:hAnsi="Times New Roman"/>
          <w:b/>
        </w:rPr>
        <w:t>GMINA NIEPOŁOMICE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306FF8F4" w14:textId="77777777"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2AE7990" w14:textId="77777777"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14:paraId="0A7A69C0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14:paraId="15379576" w14:textId="77777777" w:rsidR="00604337" w:rsidRPr="00997D0F" w:rsidRDefault="00604337" w:rsidP="00604337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14:paraId="106D97E0" w14:textId="77777777" w:rsidR="00604337" w:rsidRPr="00023477" w:rsidRDefault="00604337" w:rsidP="0060433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14:paraId="57683534" w14:textId="77777777"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53CDFB02" w14:textId="77777777"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202363E1" w14:textId="77777777" w:rsidR="00604337" w:rsidRPr="00997D0F" w:rsidRDefault="00604337" w:rsidP="00604337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08BB74A6" w14:textId="77777777" w:rsidR="00604337" w:rsidRPr="000247FF" w:rsidRDefault="00604337" w:rsidP="00604337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14:paraId="1A76C9D7" w14:textId="77777777" w:rsidR="00604337" w:rsidRPr="000247FF" w:rsidRDefault="00604337" w:rsidP="00604337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14:paraId="5A2A0629" w14:textId="77777777" w:rsidR="00292198" w:rsidRPr="00292198" w:rsidRDefault="00292198" w:rsidP="00292198">
      <w:pPr>
        <w:rPr>
          <w:rFonts w:ascii="Times New Roman" w:hAnsi="Times New Roman"/>
        </w:rPr>
      </w:pPr>
    </w:p>
    <w:p w14:paraId="193B308F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EC29360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99C90E8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666FF59C" w14:textId="77777777"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02E6000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3E25C348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49C16E8F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CBB2FC7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5424B83D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1FBCD8EC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2ADAAAA1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21D0B49D" w14:textId="77777777"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EADA182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619D417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67EA445B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214D3446" w14:textId="77777777"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14:paraId="290BA014" w14:textId="77777777" w:rsidTr="005103B9">
        <w:tc>
          <w:tcPr>
            <w:tcW w:w="709" w:type="dxa"/>
          </w:tcPr>
          <w:p w14:paraId="29DB1369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14:paraId="74DEF937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14:paraId="763B75A7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21D8FD0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2322FA0D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FDF963F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F93BA58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1607213" w14:textId="77777777" w:rsidR="00A24C2D" w:rsidRPr="00F8042D" w:rsidRDefault="00A24C2D" w:rsidP="00F3027F">
      <w:pPr>
        <w:shd w:val="clear" w:color="auto" w:fill="BFBFBF"/>
        <w:spacing w:line="24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14:paraId="5C050DE7" w14:textId="77777777" w:rsidR="00F8042D" w:rsidRDefault="00E022A1" w:rsidP="00F3027F">
      <w:pPr>
        <w:spacing w:after="0" w:line="24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14:paraId="48F3504D" w14:textId="77777777" w:rsidR="00F8042D" w:rsidRDefault="00E022A1" w:rsidP="00F3027F">
      <w:pPr>
        <w:spacing w:after="0" w:line="24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14:paraId="395C7DB4" w14:textId="77777777" w:rsidR="00F90CD1" w:rsidRPr="00F8042D" w:rsidRDefault="00F90CD1" w:rsidP="00F3027F">
      <w:pPr>
        <w:spacing w:after="0" w:line="24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14:paraId="756AA4C0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73F596E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14:paraId="74569837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91A6C38" w14:textId="77777777"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5B66C19" w14:textId="77777777"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025DC710" w14:textId="77777777"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3EE47067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14:paraId="5CB8E5B3" w14:textId="77777777"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14:paraId="3C50EC67" w14:textId="77777777"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078A063C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51DE4F7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6E5C845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840F886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F8B1774" w14:textId="299983AF"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podpis)</w:t>
      </w:r>
    </w:p>
    <w:p w14:paraId="360F90C3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14:paraId="0E315798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14:paraId="15FA1207" w14:textId="77777777"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359245AD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787BAFD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14:paraId="3D1D5E24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AB169F0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339F460" w14:textId="77777777"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5125C9C6" w14:textId="77777777"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1BA9D47" w14:textId="77777777"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14:paraId="5F30794B" w14:textId="77777777"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61AA1D8B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63C3B88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5FC4A8AC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687A747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D290BA2" w14:textId="77777777"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5AB03292" w14:textId="77777777"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659CD0" w14:textId="77777777" w:rsidR="00655699" w:rsidRDefault="00655699" w:rsidP="0038231F">
      <w:pPr>
        <w:spacing w:after="0" w:line="240" w:lineRule="auto"/>
      </w:pPr>
      <w:r>
        <w:separator/>
      </w:r>
    </w:p>
  </w:endnote>
  <w:endnote w:type="continuationSeparator" w:id="0">
    <w:p w14:paraId="797ABAB0" w14:textId="77777777" w:rsidR="00655699" w:rsidRDefault="0065569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CB583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304B74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87CC2D" w14:textId="77777777" w:rsidR="00655699" w:rsidRDefault="00655699" w:rsidP="0038231F">
      <w:pPr>
        <w:spacing w:after="0" w:line="240" w:lineRule="auto"/>
      </w:pPr>
      <w:r>
        <w:separator/>
      </w:r>
    </w:p>
  </w:footnote>
  <w:footnote w:type="continuationSeparator" w:id="0">
    <w:p w14:paraId="433D524E" w14:textId="77777777" w:rsidR="00655699" w:rsidRDefault="0065569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8A01B" w14:textId="77777777" w:rsidR="00BC21D5" w:rsidRDefault="00BC21D5" w:rsidP="00BC21D5">
    <w:pPr>
      <w:tabs>
        <w:tab w:val="center" w:pos="4536"/>
        <w:tab w:val="right" w:pos="9072"/>
      </w:tabs>
      <w:ind w:left="782" w:hanging="357"/>
      <w:jc w:val="center"/>
      <w:rPr>
        <w:sz w:val="20"/>
        <w:szCs w:val="24"/>
        <w:lang w:eastAsia="pl-PL"/>
      </w:rPr>
    </w:pPr>
    <w:bookmarkStart w:id="0" w:name="_Hlk59105615"/>
    <w:r>
      <w:rPr>
        <w:sz w:val="20"/>
      </w:rPr>
      <w:pict w14:anchorId="0EB1AE4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66.6pt;height:49.55pt">
          <v:imagedata r:id="rId1" o:title=""/>
        </v:shape>
      </w:pict>
    </w:r>
    <w:bookmarkEnd w:id="0"/>
  </w:p>
  <w:p w14:paraId="77F75316" w14:textId="77777777" w:rsidR="00604337" w:rsidRDefault="006043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5699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04337"/>
    <w:rsid w:val="00634311"/>
    <w:rsid w:val="00641874"/>
    <w:rsid w:val="00655699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C21D5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027F"/>
    <w:rsid w:val="00F365F2"/>
    <w:rsid w:val="00F43919"/>
    <w:rsid w:val="00F66810"/>
    <w:rsid w:val="00F8042D"/>
    <w:rsid w:val="00F90CD1"/>
    <w:rsid w:val="00FB7186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1FE25A4"/>
  <w15:docId w15:val="{84C07FC1-A14C-476B-A5A0-C4A7BD158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253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651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2016-07-26T10:32:00Z</cp:lastPrinted>
  <dcterms:created xsi:type="dcterms:W3CDTF">2021-01-28T09:47:00Z</dcterms:created>
  <dcterms:modified xsi:type="dcterms:W3CDTF">2021-01-28T09:47:00Z</dcterms:modified>
</cp:coreProperties>
</file>