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904D8F" w14:textId="77777777" w:rsidR="00E043D0" w:rsidRPr="00714D88" w:rsidRDefault="000A16B7" w:rsidP="000A16B7">
      <w:pPr>
        <w:autoSpaceDE w:val="0"/>
        <w:autoSpaceDN w:val="0"/>
        <w:adjustRightInd w:val="0"/>
        <w:jc w:val="center"/>
        <w:rPr>
          <w:rFonts w:ascii="Calibri" w:hAnsi="Calibri" w:cs="Calibri-Italic"/>
          <w:i/>
          <w:iCs/>
          <w:color w:val="FF0000"/>
          <w:sz w:val="22"/>
          <w:szCs w:val="22"/>
        </w:rPr>
      </w:pPr>
      <w:r w:rsidRPr="00714D88">
        <w:rPr>
          <w:rFonts w:ascii="Calibri" w:hAnsi="Calibri" w:cs="Calibri-Italic"/>
          <w:i/>
          <w:iCs/>
          <w:color w:val="FF0000"/>
          <w:sz w:val="22"/>
          <w:szCs w:val="22"/>
        </w:rPr>
        <w:t xml:space="preserve">Dokument, który Wykonawca zobowiązany jest złożyć w terminie 3 dni od dnia zamieszczenia </w:t>
      </w:r>
    </w:p>
    <w:p w14:paraId="6FFC3A44" w14:textId="77777777" w:rsidR="000A16B7" w:rsidRPr="00714D88" w:rsidRDefault="000A16B7" w:rsidP="000A16B7">
      <w:pPr>
        <w:autoSpaceDE w:val="0"/>
        <w:autoSpaceDN w:val="0"/>
        <w:adjustRightInd w:val="0"/>
        <w:jc w:val="center"/>
        <w:rPr>
          <w:rFonts w:ascii="Calibri" w:hAnsi="Calibri" w:cs="Calibri-Italic"/>
          <w:i/>
          <w:iCs/>
          <w:color w:val="FF0000"/>
          <w:sz w:val="22"/>
          <w:szCs w:val="22"/>
        </w:rPr>
      </w:pPr>
      <w:r w:rsidRPr="00714D88">
        <w:rPr>
          <w:rFonts w:ascii="Calibri" w:hAnsi="Calibri" w:cs="Calibri-Italic"/>
          <w:i/>
          <w:iCs/>
          <w:color w:val="FF0000"/>
          <w:sz w:val="22"/>
          <w:szCs w:val="22"/>
        </w:rPr>
        <w:t>na stronie internetowej Zamawiającego informacji z otwarcia ofert.</w:t>
      </w:r>
    </w:p>
    <w:p w14:paraId="3A54424F" w14:textId="77777777" w:rsidR="000A16B7" w:rsidRPr="00714D88" w:rsidRDefault="000A16B7" w:rsidP="000A16B7">
      <w:pPr>
        <w:autoSpaceDE w:val="0"/>
        <w:autoSpaceDN w:val="0"/>
        <w:adjustRightInd w:val="0"/>
        <w:rPr>
          <w:rFonts w:ascii="Calibri" w:hAnsi="Calibri"/>
          <w:b/>
          <w:i/>
        </w:rPr>
      </w:pPr>
    </w:p>
    <w:p w14:paraId="4D809110" w14:textId="03D2E1A1"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E173E4">
        <w:rPr>
          <w:rFonts w:ascii="Calibri" w:hAnsi="Calibri"/>
          <w:b/>
          <w:i w:val="0"/>
        </w:rPr>
        <w:t>6</w:t>
      </w:r>
    </w:p>
    <w:p w14:paraId="5849EDC6" w14:textId="77777777" w:rsidR="00DD3C7E" w:rsidRPr="0020691B" w:rsidRDefault="00DD3C7E" w:rsidP="00DD3C7E">
      <w:pPr>
        <w:rPr>
          <w:rFonts w:ascii="Calibri" w:hAnsi="Calibri" w:cs="Calibri"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F4529F" w:rsidRPr="00F4529F">
        <w:rPr>
          <w:rFonts w:ascii="Calibri" w:hAnsi="Calibri" w:cs="Calibri"/>
          <w:b/>
        </w:rPr>
        <w:t>CRZP/110/2020/AZP</w:t>
      </w:r>
    </w:p>
    <w:p w14:paraId="2733B267" w14:textId="77777777" w:rsidR="00DD3C7E" w:rsidRPr="00DD3C7E" w:rsidRDefault="00DD3C7E" w:rsidP="00DD3C7E"/>
    <w:p w14:paraId="054FDB5C" w14:textId="77777777"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  <w:r w:rsidRPr="00495BC6">
        <w:rPr>
          <w:rFonts w:ascii="Calibri" w:hAnsi="Calibri"/>
          <w:noProof/>
        </w:rPr>
        <w:pict w14:anchorId="3AA76F2A">
          <v:roundrect id="_x0000_s1026" style="position:absolute;margin-left:-3.85pt;margin-top:2.8pt;width:201.45pt;height:89.9pt;z-index:251657728" arcsize="10923f" coordsize="21600,21600" filled="f" strokeweight=".25pt">
            <v:textbox style="mso-next-textbox:#_x0000_s1026" inset="1pt,1pt,1pt,1pt">
              <w:txbxContent>
                <w:p w14:paraId="2BDFA13D" w14:textId="77777777" w:rsidR="00CB6204" w:rsidRDefault="00CB6204" w:rsidP="00CB6204"/>
                <w:p w14:paraId="3D395A2E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5C457951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704BF3C3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2CD369CA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458E3E3A" w14:textId="77777777" w:rsidR="00331B01" w:rsidRDefault="00331B01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7CF61AB9" w14:textId="77777777" w:rsidR="00331B01" w:rsidRDefault="00331B01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086C1B61" w14:textId="77777777" w:rsidR="00331B01" w:rsidRDefault="00331B01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36630891" w14:textId="77777777" w:rsidR="00331B01" w:rsidRDefault="00331B01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104C8296" w14:textId="77777777"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623A7B26" w14:textId="77777777" w:rsidR="00CB6204" w:rsidRDefault="00CB6204" w:rsidP="00CB6204"/>
              </w:txbxContent>
            </v:textbox>
          </v:roundrect>
        </w:pict>
      </w:r>
    </w:p>
    <w:p w14:paraId="639F05E7" w14:textId="77777777"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14:paraId="66B25292" w14:textId="77777777"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14:paraId="62169B34" w14:textId="77777777"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14:paraId="184D16E0" w14:textId="77777777"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14:paraId="607341F3" w14:textId="77777777" w:rsidR="00EC667E" w:rsidRDefault="00EC667E" w:rsidP="00CB6204">
      <w:pPr>
        <w:pStyle w:val="Nagwek3"/>
        <w:rPr>
          <w:rFonts w:ascii="Calibri" w:hAnsi="Calibri"/>
          <w:sz w:val="28"/>
        </w:rPr>
      </w:pPr>
    </w:p>
    <w:p w14:paraId="40B5F86B" w14:textId="77777777" w:rsidR="00874FF1" w:rsidRPr="00874FF1" w:rsidRDefault="00874FF1" w:rsidP="00874FF1"/>
    <w:p w14:paraId="2008055A" w14:textId="77777777" w:rsidR="00331B01" w:rsidRPr="00495BC6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</w:p>
    <w:p w14:paraId="6EC2176C" w14:textId="77777777" w:rsidR="00A46EFE" w:rsidRPr="00495BC6" w:rsidRDefault="000011F8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</w:t>
      </w:r>
      <w:r w:rsidR="00331B01" w:rsidRPr="00495BC6">
        <w:rPr>
          <w:rFonts w:ascii="Calibri" w:hAnsi="Calibri"/>
          <w:spacing w:val="20"/>
          <w:sz w:val="28"/>
        </w:rPr>
        <w:t xml:space="preserve"> PRZYNALEŻNOŚCI DO GRUPY KAPITAŁOWEJ</w:t>
      </w:r>
    </w:p>
    <w:p w14:paraId="27098040" w14:textId="77777777" w:rsidR="00331B01" w:rsidRPr="00495BC6" w:rsidRDefault="00331B01" w:rsidP="00331B01">
      <w:pPr>
        <w:rPr>
          <w:rFonts w:ascii="Calibri" w:hAnsi="Calibri"/>
        </w:rPr>
      </w:pPr>
    </w:p>
    <w:p w14:paraId="3289CE06" w14:textId="77777777"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F4529F" w:rsidRPr="00F4529F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14:paraId="6BB18D8D" w14:textId="77777777" w:rsidR="00CA5176" w:rsidRPr="00495BC6" w:rsidRDefault="00CA5176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14:paraId="15903E1B" w14:textId="77777777" w:rsidR="00A46EFE" w:rsidRPr="00495BC6" w:rsidRDefault="00F4529F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F4529F">
        <w:rPr>
          <w:rFonts w:ascii="Calibri" w:hAnsi="Calibri"/>
          <w:b/>
        </w:rPr>
        <w:t>Dostawa sprzętu komputerowego dla Uniwersytetu Morskiego w Gdyni w roku 2021</w:t>
      </w:r>
    </w:p>
    <w:p w14:paraId="59AB4A3A" w14:textId="77777777" w:rsidR="00DD482A" w:rsidRPr="00495BC6" w:rsidRDefault="00DD482A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1B4B8AA9" w14:textId="77777777"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3C1324F9" w14:textId="77777777" w:rsidR="00A46EFE" w:rsidRPr="00495BC6" w:rsidRDefault="008E6AC6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>działając</w:t>
      </w:r>
      <w:r w:rsidR="00E942F8" w:rsidRPr="00495BC6">
        <w:rPr>
          <w:rFonts w:ascii="Calibri" w:hAnsi="Calibri"/>
          <w:sz w:val="24"/>
          <w:szCs w:val="24"/>
        </w:rPr>
        <w:t xml:space="preserve"> na podstawie art. </w:t>
      </w:r>
      <w:r w:rsidR="000A16B7">
        <w:rPr>
          <w:rFonts w:ascii="Calibri" w:hAnsi="Calibri"/>
          <w:sz w:val="24"/>
          <w:szCs w:val="24"/>
        </w:rPr>
        <w:t>24</w:t>
      </w:r>
      <w:r w:rsidR="00E942F8" w:rsidRPr="00495BC6">
        <w:rPr>
          <w:rFonts w:ascii="Calibri" w:hAnsi="Calibri"/>
          <w:sz w:val="24"/>
          <w:szCs w:val="24"/>
        </w:rPr>
        <w:t xml:space="preserve"> ust </w:t>
      </w:r>
      <w:r w:rsidR="000A16B7">
        <w:rPr>
          <w:rFonts w:ascii="Calibri" w:hAnsi="Calibri"/>
          <w:sz w:val="24"/>
          <w:szCs w:val="24"/>
        </w:rPr>
        <w:t>11</w:t>
      </w:r>
      <w:r w:rsidR="00E942F8" w:rsidRPr="00495BC6">
        <w:rPr>
          <w:rFonts w:ascii="Calibri" w:hAnsi="Calibri"/>
          <w:sz w:val="24"/>
          <w:szCs w:val="24"/>
        </w:rPr>
        <w:t xml:space="preserve"> ustawy z dnia 29 stycznia 2004 roku Prawo Zam</w:t>
      </w:r>
      <w:r w:rsidR="00712E8C">
        <w:rPr>
          <w:rFonts w:ascii="Calibri" w:hAnsi="Calibri"/>
          <w:sz w:val="24"/>
          <w:szCs w:val="24"/>
        </w:rPr>
        <w:t xml:space="preserve">ówień Publicznych </w:t>
      </w:r>
      <w:r w:rsidR="00F4529F" w:rsidRPr="00F4529F">
        <w:rPr>
          <w:rFonts w:ascii="Calibri" w:hAnsi="Calibri"/>
          <w:sz w:val="24"/>
          <w:szCs w:val="24"/>
        </w:rPr>
        <w:t>(</w:t>
      </w:r>
      <w:proofErr w:type="spellStart"/>
      <w:r w:rsidR="00F4529F" w:rsidRPr="00F4529F">
        <w:rPr>
          <w:rFonts w:ascii="Calibri" w:hAnsi="Calibri"/>
          <w:sz w:val="24"/>
          <w:szCs w:val="24"/>
        </w:rPr>
        <w:t>t.j</w:t>
      </w:r>
      <w:proofErr w:type="spellEnd"/>
      <w:r w:rsidR="00F4529F" w:rsidRPr="00F4529F">
        <w:rPr>
          <w:rFonts w:ascii="Calibri" w:hAnsi="Calibri"/>
          <w:sz w:val="24"/>
          <w:szCs w:val="24"/>
        </w:rPr>
        <w:t>. Dz.U. z 2019 r. poz. 1843)</w:t>
      </w:r>
      <w:r w:rsidR="00B02902">
        <w:rPr>
          <w:rFonts w:ascii="Calibri" w:hAnsi="Calibri"/>
          <w:sz w:val="24"/>
          <w:szCs w:val="24"/>
        </w:rPr>
        <w:t xml:space="preserve">, </w:t>
      </w:r>
      <w:r w:rsidR="00E942F8" w:rsidRPr="00495BC6">
        <w:rPr>
          <w:rFonts w:ascii="Calibri" w:hAnsi="Calibri"/>
          <w:sz w:val="24"/>
          <w:szCs w:val="24"/>
        </w:rPr>
        <w:t>informujemy</w:t>
      </w:r>
      <w:r w:rsidR="000011F8" w:rsidRPr="00495BC6">
        <w:rPr>
          <w:rFonts w:ascii="Calibri" w:hAnsi="Calibri"/>
          <w:sz w:val="24"/>
          <w:szCs w:val="24"/>
        </w:rPr>
        <w:t>, że:</w:t>
      </w:r>
    </w:p>
    <w:p w14:paraId="457E4B69" w14:textId="77777777"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191FC4A7" w14:textId="77777777"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72C7F569" w14:textId="77777777"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>□ Nie należymy do grupy kapitałowej w rozumieniu ustawy z dnia 16 lutego 2007 r. o ochronie konkurencji i konsumentów (</w:t>
      </w:r>
      <w:r w:rsidR="000A16B7" w:rsidRPr="000A16B7">
        <w:rPr>
          <w:rFonts w:ascii="Calibri" w:hAnsi="Calibri"/>
          <w:sz w:val="24"/>
          <w:szCs w:val="24"/>
        </w:rPr>
        <w:t xml:space="preserve">Dz. U. z 2015r. poz. 184, 1618 i 1634, z </w:t>
      </w:r>
      <w:proofErr w:type="spellStart"/>
      <w:r w:rsidR="000A16B7" w:rsidRPr="000A16B7">
        <w:rPr>
          <w:rFonts w:ascii="Calibri" w:hAnsi="Calibri"/>
          <w:sz w:val="24"/>
          <w:szCs w:val="24"/>
        </w:rPr>
        <w:t>późn</w:t>
      </w:r>
      <w:proofErr w:type="spellEnd"/>
      <w:r w:rsidR="000A16B7" w:rsidRPr="000A16B7">
        <w:rPr>
          <w:rFonts w:ascii="Calibri" w:hAnsi="Calibri"/>
          <w:sz w:val="24"/>
          <w:szCs w:val="24"/>
        </w:rPr>
        <w:t>. zm</w:t>
      </w:r>
      <w:r w:rsidRPr="00495BC6">
        <w:rPr>
          <w:rFonts w:ascii="Calibri" w:hAnsi="Calibri"/>
          <w:sz w:val="24"/>
          <w:szCs w:val="24"/>
        </w:rPr>
        <w:t xml:space="preserve">.). </w:t>
      </w:r>
    </w:p>
    <w:p w14:paraId="7C1EA691" w14:textId="77777777" w:rsidR="000011F8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3EE8F865" w14:textId="77777777" w:rsidR="000D0DD7" w:rsidRPr="00495BC6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0A8E0DF1" w14:textId="77777777"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Należymy do grupy kapitałowej w rozumieniu ustawy z dnia 16 lutego 2007 r. o ochronie konkurencji i konsumentów (Dz. U. </w:t>
      </w:r>
      <w:r w:rsidR="00874FF1">
        <w:rPr>
          <w:rFonts w:ascii="Calibri" w:hAnsi="Calibri"/>
          <w:sz w:val="24"/>
          <w:szCs w:val="24"/>
        </w:rPr>
        <w:t>z 2015r.</w:t>
      </w:r>
      <w:r w:rsidRPr="00495BC6">
        <w:rPr>
          <w:rFonts w:ascii="Calibri" w:hAnsi="Calibri"/>
          <w:sz w:val="24"/>
          <w:szCs w:val="24"/>
        </w:rPr>
        <w:t xml:space="preserve"> poz. </w:t>
      </w:r>
      <w:r w:rsidR="00874FF1">
        <w:rPr>
          <w:rFonts w:ascii="Calibri" w:hAnsi="Calibri"/>
          <w:sz w:val="24"/>
          <w:szCs w:val="24"/>
        </w:rPr>
        <w:t>184, 1618 i 1634</w:t>
      </w:r>
      <w:r w:rsidR="000D0DD7">
        <w:rPr>
          <w:rFonts w:ascii="Calibri" w:hAnsi="Calibri"/>
          <w:sz w:val="24"/>
          <w:szCs w:val="24"/>
        </w:rPr>
        <w:t xml:space="preserve">, z </w:t>
      </w:r>
      <w:proofErr w:type="spellStart"/>
      <w:r w:rsidR="000D0DD7">
        <w:rPr>
          <w:rFonts w:ascii="Calibri" w:hAnsi="Calibri"/>
          <w:sz w:val="24"/>
          <w:szCs w:val="24"/>
        </w:rPr>
        <w:t>późn</w:t>
      </w:r>
      <w:proofErr w:type="spellEnd"/>
      <w:r w:rsidR="000D0DD7">
        <w:rPr>
          <w:rFonts w:ascii="Calibri" w:hAnsi="Calibri"/>
          <w:sz w:val="24"/>
          <w:szCs w:val="24"/>
        </w:rPr>
        <w:t>. zm.).</w:t>
      </w:r>
      <w:r w:rsidRPr="00495BC6">
        <w:rPr>
          <w:rFonts w:ascii="Calibri" w:hAnsi="Calibri"/>
          <w:sz w:val="24"/>
          <w:szCs w:val="24"/>
        </w:rPr>
        <w:t xml:space="preserve"> </w:t>
      </w:r>
    </w:p>
    <w:p w14:paraId="06B98276" w14:textId="77777777"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15CEAD48" w14:textId="77777777"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>Lista podmiotów należących do tej samej grupy kapitałowej (nazw</w:t>
      </w:r>
      <w:r w:rsidR="00C12BA2">
        <w:rPr>
          <w:rFonts w:ascii="Calibri" w:hAnsi="Calibri"/>
          <w:sz w:val="24"/>
          <w:szCs w:val="24"/>
        </w:rPr>
        <w:t>a i adres podmiotu):</w:t>
      </w:r>
      <w:r w:rsidRPr="00495BC6">
        <w:rPr>
          <w:rFonts w:ascii="Calibri" w:hAnsi="Calibri"/>
          <w:sz w:val="24"/>
          <w:szCs w:val="24"/>
        </w:rPr>
        <w:t xml:space="preserve"> </w:t>
      </w:r>
    </w:p>
    <w:p w14:paraId="34DA506A" w14:textId="77777777"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1. ………………………………………………………………… </w:t>
      </w:r>
    </w:p>
    <w:p w14:paraId="364BC142" w14:textId="77777777"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2. ………………………………………………………………… </w:t>
      </w:r>
    </w:p>
    <w:p w14:paraId="1341D726" w14:textId="77777777"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3. ………………………………………………………………… </w:t>
      </w:r>
    </w:p>
    <w:p w14:paraId="5FE77BEF" w14:textId="77777777"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4. ………………………………………………………………… </w:t>
      </w:r>
    </w:p>
    <w:p w14:paraId="4E8A6354" w14:textId="77777777"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5. ………………………………………………………………… </w:t>
      </w:r>
    </w:p>
    <w:p w14:paraId="2E116FBF" w14:textId="77777777"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6DF8D13E" w14:textId="77777777" w:rsidR="000011F8" w:rsidRPr="000011F8" w:rsidRDefault="000011F8" w:rsidP="00C12BA2">
      <w:pPr>
        <w:tabs>
          <w:tab w:val="left" w:pos="1985"/>
          <w:tab w:val="left" w:pos="4820"/>
          <w:tab w:val="left" w:pos="5387"/>
          <w:tab w:val="left" w:pos="8931"/>
        </w:tabs>
        <w:spacing w:before="360" w:line="360" w:lineRule="auto"/>
        <w:rPr>
          <w:rFonts w:ascii="Calibri" w:hAnsi="Calibri"/>
          <w:sz w:val="24"/>
        </w:rPr>
      </w:pPr>
      <w:r w:rsidRPr="000011F8">
        <w:rPr>
          <w:rFonts w:ascii="Calibri" w:hAnsi="Calibri"/>
          <w:sz w:val="24"/>
          <w:u w:val="dotted"/>
        </w:rPr>
        <w:tab/>
      </w:r>
      <w:r w:rsidRPr="000011F8">
        <w:rPr>
          <w:rFonts w:ascii="Calibri" w:hAnsi="Calibri"/>
          <w:sz w:val="24"/>
        </w:rPr>
        <w:t xml:space="preserve"> dnia </w:t>
      </w:r>
      <w:r w:rsidRPr="000011F8">
        <w:rPr>
          <w:rFonts w:ascii="Calibri" w:hAnsi="Calibri"/>
          <w:sz w:val="24"/>
          <w:u w:val="dotted"/>
        </w:rPr>
        <w:tab/>
      </w:r>
      <w:r w:rsidRPr="000011F8">
        <w:rPr>
          <w:rFonts w:ascii="Calibri" w:hAnsi="Calibri"/>
          <w:sz w:val="24"/>
        </w:rPr>
        <w:tab/>
      </w:r>
      <w:r w:rsidRPr="000011F8">
        <w:rPr>
          <w:rFonts w:ascii="Calibri" w:hAnsi="Calibri"/>
          <w:sz w:val="24"/>
          <w:u w:val="dotted"/>
        </w:rPr>
        <w:tab/>
      </w:r>
    </w:p>
    <w:p w14:paraId="7D803613" w14:textId="77777777" w:rsidR="00E942F8" w:rsidRPr="00495BC6" w:rsidRDefault="000011F8" w:rsidP="00C12BA2">
      <w:pPr>
        <w:ind w:left="5529"/>
        <w:jc w:val="center"/>
        <w:rPr>
          <w:rFonts w:ascii="Calibri" w:hAnsi="Calibri"/>
          <w:sz w:val="24"/>
          <w:vertAlign w:val="superscript"/>
        </w:rPr>
      </w:pPr>
      <w:r w:rsidRPr="000011F8">
        <w:rPr>
          <w:rFonts w:ascii="Calibri" w:hAnsi="Calibri"/>
          <w:sz w:val="24"/>
          <w:vertAlign w:val="superscript"/>
        </w:rPr>
        <w:t>(Podpis Wykonawcy)</w:t>
      </w:r>
    </w:p>
    <w:sectPr w:rsidR="00E942F8" w:rsidRPr="00495BC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3B3610" w14:textId="77777777" w:rsidR="00256988" w:rsidRDefault="00256988">
      <w:r>
        <w:separator/>
      </w:r>
    </w:p>
  </w:endnote>
  <w:endnote w:type="continuationSeparator" w:id="0">
    <w:p w14:paraId="43170260" w14:textId="77777777" w:rsidR="00256988" w:rsidRDefault="00256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CFFC0B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404DD14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8FBA20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5AE42841" w14:textId="77777777" w:rsidR="00336EEB" w:rsidRDefault="00336EEB" w:rsidP="00C12BA2">
    <w:pPr>
      <w:pStyle w:val="Stopka"/>
      <w:tabs>
        <w:tab w:val="clear" w:pos="4536"/>
      </w:tabs>
      <w:jc w:val="both"/>
    </w:pPr>
    <w:r>
      <w:rPr>
        <w:noProof/>
      </w:rPr>
      <w:pict w14:anchorId="319B3F7E">
        <v:line id="_x0000_s2049" style="position:absolute;left:0;text-align:left;z-index:251657216" from="-3.85pt,8.7pt" to="455.15pt,8.7pt"/>
      </w:pict>
    </w:r>
  </w:p>
  <w:p w14:paraId="7DE91C27" w14:textId="77777777" w:rsidR="000A16B7" w:rsidRPr="00396409" w:rsidRDefault="000A16B7" w:rsidP="00C12BA2">
    <w:pPr>
      <w:pStyle w:val="Stopka"/>
      <w:ind w:right="360"/>
      <w:jc w:val="both"/>
      <w:rPr>
        <w:rFonts w:ascii="Calibri" w:hAnsi="Calibri"/>
        <w:i/>
        <w:sz w:val="16"/>
      </w:rPr>
    </w:pPr>
    <w:r w:rsidRPr="00396409">
      <w:rPr>
        <w:rFonts w:ascii="Calibri" w:hAnsi="Calibri"/>
        <w:i/>
        <w:sz w:val="16"/>
      </w:rPr>
      <w:t xml:space="preserve">Art. 24. </w:t>
    </w:r>
    <w:r w:rsidR="00C12BA2" w:rsidRPr="00396409">
      <w:rPr>
        <w:rFonts w:ascii="Calibri" w:hAnsi="Calibri"/>
        <w:i/>
        <w:sz w:val="16"/>
      </w:rPr>
      <w:t xml:space="preserve">ust. </w:t>
    </w:r>
    <w:r w:rsidRPr="00396409">
      <w:rPr>
        <w:rFonts w:ascii="Calibri" w:hAnsi="Calibri"/>
        <w:i/>
        <w:sz w:val="16"/>
      </w:rPr>
      <w:t>11. Wykonawca, w terminie 3 dni od dnia przekazania informacji, o której mowa w art. 51 ust. 1a, art. 57 ust. 1 lub art. 60d ust. 1, albo od zamieszczenia na stronie internetowej informacji, o której mowa w art. 86 ust. 5, przekazuje zamawiającemu oświadczenie o przynależności lub braku przynależności do tej samej grupy kapitałowej, o której mowa w ust. 1 pkt 23. Wraz ze złożeniem oświadczenia, wykonawca może przedstawić dowody, że powiązania z innym wykonawcą nie prowadzą do zakłócenia konkurencji w postępowaniu o udzielenie zamówienia.</w:t>
    </w:r>
  </w:p>
  <w:p w14:paraId="72E9FC80" w14:textId="77777777"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252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252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6ACDCE" w14:textId="77777777" w:rsidR="00C12BA2" w:rsidRDefault="00C12B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C94C6B" w14:textId="77777777" w:rsidR="00256988" w:rsidRDefault="00256988">
      <w:r>
        <w:separator/>
      </w:r>
    </w:p>
  </w:footnote>
  <w:footnote w:type="continuationSeparator" w:id="0">
    <w:p w14:paraId="7FD70642" w14:textId="77777777" w:rsidR="00256988" w:rsidRDefault="002569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BE824A" w14:textId="77777777" w:rsidR="00C12BA2" w:rsidRDefault="00C12B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2EADBB" w14:textId="77777777"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14:paraId="5CCB9CE6" w14:textId="77777777" w:rsidR="00580BD7" w:rsidRPr="004B08F6" w:rsidRDefault="00F4529F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sprzętu komputerowego dla Uniwersytetu Morskiego w Gdyni w roku 2021</w:t>
    </w:r>
  </w:p>
  <w:p w14:paraId="0A4F05B7" w14:textId="77777777" w:rsidR="00580BD7" w:rsidRDefault="00580BD7">
    <w:pPr>
      <w:pStyle w:val="Nagwek"/>
    </w:pPr>
    <w:r>
      <w:rPr>
        <w:noProof/>
      </w:rPr>
      <w:pict w14:anchorId="4866FA40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8240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D16FC3" w14:textId="77777777" w:rsidR="00C12BA2" w:rsidRDefault="00C12B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6988"/>
    <w:rsid w:val="000011F8"/>
    <w:rsid w:val="00075CEC"/>
    <w:rsid w:val="000A16B7"/>
    <w:rsid w:val="000D0DD7"/>
    <w:rsid w:val="00111985"/>
    <w:rsid w:val="001614BA"/>
    <w:rsid w:val="0022778F"/>
    <w:rsid w:val="00256988"/>
    <w:rsid w:val="002B1E07"/>
    <w:rsid w:val="002C2DE7"/>
    <w:rsid w:val="002D3BDF"/>
    <w:rsid w:val="002D75EE"/>
    <w:rsid w:val="003024A8"/>
    <w:rsid w:val="00331B01"/>
    <w:rsid w:val="0033337F"/>
    <w:rsid w:val="00336EEB"/>
    <w:rsid w:val="00396409"/>
    <w:rsid w:val="003B5BC2"/>
    <w:rsid w:val="003F6927"/>
    <w:rsid w:val="00415097"/>
    <w:rsid w:val="00422381"/>
    <w:rsid w:val="00460820"/>
    <w:rsid w:val="004704CB"/>
    <w:rsid w:val="00495BC6"/>
    <w:rsid w:val="004C55DE"/>
    <w:rsid w:val="004D5C77"/>
    <w:rsid w:val="00533E9F"/>
    <w:rsid w:val="0056132E"/>
    <w:rsid w:val="00580BD7"/>
    <w:rsid w:val="005A5013"/>
    <w:rsid w:val="005C3627"/>
    <w:rsid w:val="00664D2F"/>
    <w:rsid w:val="006B51E7"/>
    <w:rsid w:val="00712E8C"/>
    <w:rsid w:val="00714D88"/>
    <w:rsid w:val="00722A9A"/>
    <w:rsid w:val="00736B31"/>
    <w:rsid w:val="00747C6F"/>
    <w:rsid w:val="00775B08"/>
    <w:rsid w:val="007A3EB3"/>
    <w:rsid w:val="007E6C4E"/>
    <w:rsid w:val="008460DE"/>
    <w:rsid w:val="00874FF1"/>
    <w:rsid w:val="00882E9F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A5176"/>
    <w:rsid w:val="00CB6204"/>
    <w:rsid w:val="00CC527A"/>
    <w:rsid w:val="00DD3C7E"/>
    <w:rsid w:val="00DD482A"/>
    <w:rsid w:val="00DE0396"/>
    <w:rsid w:val="00DE0405"/>
    <w:rsid w:val="00DE252B"/>
    <w:rsid w:val="00E043D0"/>
    <w:rsid w:val="00E173E4"/>
    <w:rsid w:val="00E942F8"/>
    <w:rsid w:val="00EB5766"/>
    <w:rsid w:val="00EC667E"/>
    <w:rsid w:val="00F213B4"/>
    <w:rsid w:val="00F4529F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DB23680"/>
  <w15:chartTrackingRefBased/>
  <w15:docId w15:val="{BBCE47FC-CAC2-49C7-BEE7-F6C616EA0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D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171</Words>
  <Characters>1043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/>
      <vt:lpstr>        </vt:lpstr>
      <vt:lpstr>        OŚWIADCZENIE</vt:lpstr>
      <vt:lpstr>        O PRZYNALEŻNOŚCI DO GRUPY KAPITAŁOWEJ</vt:lpstr>
    </vt:vector>
  </TitlesOfParts>
  <Company>Datacomp Sp. z o.o.</Company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CDS</dc:creator>
  <cp:keywords/>
  <cp:lastModifiedBy>Anna Kolesinska</cp:lastModifiedBy>
  <cp:revision>2</cp:revision>
  <cp:lastPrinted>2010-01-07T09:39:00Z</cp:lastPrinted>
  <dcterms:created xsi:type="dcterms:W3CDTF">2020-12-28T10:32:00Z</dcterms:created>
  <dcterms:modified xsi:type="dcterms:W3CDTF">2020-12-28T10:32:00Z</dcterms:modified>
</cp:coreProperties>
</file>