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36D9">
            <w:pPr>
              <w:spacing w:before="120" w:after="12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Nadleśnictwo Płońsk</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36D9" w:rsidP="002F1F4B">
            <w:pPr>
              <w:spacing w:before="120" w:after="12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 xml:space="preserve">„Dostawa i montaż sprzętu do lokalizacji pożarów dla Nadleśnictwa Płońsk na bazie masztu przekaźnikowego posadowionego na działce nr 3176 </w:t>
            </w:r>
            <w:proofErr w:type="spellStart"/>
            <w:r w:rsidRPr="007C36D9">
              <w:rPr>
                <w:rFonts w:ascii="Arial" w:hAnsi="Arial" w:cs="Arial"/>
                <w:sz w:val="18"/>
                <w:szCs w:val="18"/>
                <w:lang w:eastAsia="en-US"/>
              </w:rPr>
              <w:t>obr</w:t>
            </w:r>
            <w:proofErr w:type="spellEnd"/>
            <w:r w:rsidRPr="007C36D9">
              <w:rPr>
                <w:rFonts w:ascii="Arial" w:hAnsi="Arial" w:cs="Arial"/>
                <w:sz w:val="18"/>
                <w:szCs w:val="18"/>
                <w:lang w:eastAsia="en-US"/>
              </w:rPr>
              <w:t>. ewidencyjny Szerominek, gm. Płońsk</w:t>
            </w:r>
            <w:r w:rsidR="002F1F4B">
              <w:rPr>
                <w:rFonts w:ascii="Arial" w:hAnsi="Arial" w:cs="Arial"/>
                <w:sz w:val="18"/>
                <w:szCs w:val="18"/>
                <w:lang w:eastAsia="en-US"/>
              </w:rPr>
              <w:t>.</w:t>
            </w:r>
            <w:bookmarkStart w:id="0" w:name="_GoBack"/>
            <w:bookmarkEnd w:id="0"/>
            <w:r w:rsidRPr="007C36D9">
              <w:rPr>
                <w:rFonts w:ascii="Arial" w:hAnsi="Arial" w:cs="Arial"/>
                <w:sz w:val="18"/>
                <w:szCs w:val="18"/>
                <w:lang w:eastAsia="en-US"/>
              </w:rPr>
              <w:t>”</w:t>
            </w:r>
          </w:p>
        </w:tc>
      </w:tr>
      <w:tr w:rsidR="007C36D9" w:rsidRPr="00C24737" w:rsidTr="009909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C36D9" w:rsidRDefault="007C36D9" w:rsidP="009909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C36D9" w:rsidRDefault="007C36D9" w:rsidP="0099091C">
            <w:pPr>
              <w:spacing w:before="120" w:after="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ZG.270.17.2020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0CD" w:rsidRDefault="00E800CD">
      <w:pPr>
        <w:spacing w:after="0" w:line="240" w:lineRule="auto"/>
      </w:pPr>
      <w:r>
        <w:separator/>
      </w:r>
    </w:p>
  </w:endnote>
  <w:endnote w:type="continuationSeparator" w:id="0">
    <w:p w:rsidR="00E800CD" w:rsidRDefault="00E80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2F1F4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0CD" w:rsidRDefault="00E800CD">
      <w:pPr>
        <w:spacing w:after="0" w:line="244" w:lineRule="auto"/>
        <w:ind w:left="0" w:right="69" w:firstLine="0"/>
      </w:pPr>
      <w:r>
        <w:separator/>
      </w:r>
    </w:p>
  </w:footnote>
  <w:footnote w:type="continuationSeparator" w:id="0">
    <w:p w:rsidR="00E800CD" w:rsidRDefault="00E800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00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1F4B"/>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36D9"/>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00C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0F5E6D"/>
  <w15:chartTrackingRefBased/>
  <w15:docId w15:val="{EF125338-3FE0-4C9E-90E5-93010DA1B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Z~1.DZ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4A0CD-4058-42D4-BAB8-5B7F5E3B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Dziewulski</dc:creator>
  <cp:keywords/>
  <cp:lastModifiedBy>Tomasz Dziewulski</cp:lastModifiedBy>
  <cp:revision>3</cp:revision>
  <dcterms:created xsi:type="dcterms:W3CDTF">2020-12-26T16:19:00Z</dcterms:created>
  <dcterms:modified xsi:type="dcterms:W3CDTF">2020-12-27T15:40:00Z</dcterms:modified>
</cp:coreProperties>
</file>