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72D" w:rsidRDefault="008620A5" w:rsidP="00DC172D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2" o:spid="_x0000_i1025" type="#_x0000_t75" alt="FE_POWER_poziom_pl-1_rgb" style="width:453.3pt;height:58.25pt;visibility:visible;mso-wrap-style:square">
            <v:imagedata r:id="rId6" o:title="FE_POWER_poziom_pl-1_rgb"/>
          </v:shape>
        </w:pict>
      </w:r>
    </w:p>
    <w:p w:rsidR="00DC172D" w:rsidRDefault="00DC172D" w:rsidP="00DC172D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sz w:val="28"/>
          <w:szCs w:val="20"/>
        </w:rPr>
      </w:pPr>
      <w:r>
        <w:rPr>
          <w:rFonts w:ascii="Segoe UI" w:hAnsi="Segoe UI" w:cs="Segoe UI"/>
          <w:sz w:val="20"/>
          <w:szCs w:val="20"/>
        </w:rPr>
        <w:t>POWR.NK .18.001.01 - ŚCIEŻKA 2 - Nowa jakość - zintegrowany program rozwoju Politechniki Rzeszowskiej</w:t>
      </w:r>
    </w:p>
    <w:p w:rsidR="00DC172D" w:rsidRDefault="00DC172D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2157B6" w:rsidRPr="002157B6" w:rsidRDefault="002157B6" w:rsidP="00CE3270">
      <w:pPr>
        <w:spacing w:line="360" w:lineRule="auto"/>
        <w:rPr>
          <w:b/>
          <w:bCs/>
          <w:color w:val="000000"/>
          <w:sz w:val="24"/>
        </w:rPr>
      </w:pPr>
      <w:r w:rsidRPr="002157B6">
        <w:rPr>
          <w:b/>
          <w:bCs/>
          <w:color w:val="000000"/>
          <w:sz w:val="24"/>
        </w:rPr>
        <w:t>Politechnika Rzeszowska</w:t>
      </w:r>
    </w:p>
    <w:p w:rsidR="00CE3270" w:rsidRDefault="002157B6" w:rsidP="00CE3270">
      <w:pPr>
        <w:spacing w:line="360" w:lineRule="auto"/>
        <w:rPr>
          <w:b/>
          <w:bCs/>
          <w:color w:val="000000"/>
          <w:sz w:val="24"/>
        </w:rPr>
      </w:pPr>
      <w:r w:rsidRPr="002157B6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2157B6" w:rsidP="00CE3270">
      <w:pPr>
        <w:spacing w:line="360" w:lineRule="auto"/>
        <w:rPr>
          <w:color w:val="000000"/>
          <w:sz w:val="24"/>
        </w:rPr>
      </w:pPr>
      <w:r w:rsidRPr="002157B6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2157B6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2157B6" w:rsidP="00CE3270">
      <w:pPr>
        <w:spacing w:line="360" w:lineRule="auto"/>
        <w:rPr>
          <w:color w:val="000000"/>
          <w:sz w:val="24"/>
        </w:rPr>
      </w:pPr>
      <w:r w:rsidRPr="002157B6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2157B6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2157B6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157B6" w:rsidRPr="002157B6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157B6" w:rsidRPr="002157B6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157B6" w:rsidRPr="002157B6">
        <w:rPr>
          <w:b/>
          <w:color w:val="000000"/>
          <w:sz w:val="24"/>
        </w:rPr>
        <w:t>Dostawa materiałów do zajęć pt. "Preparatywna chromatografia cieczowa"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157B6" w:rsidTr="006656D9">
        <w:trPr>
          <w:cantSplit/>
        </w:trPr>
        <w:tc>
          <w:tcPr>
            <w:tcW w:w="9640" w:type="dxa"/>
          </w:tcPr>
          <w:p w:rsidR="002157B6" w:rsidRDefault="002157B6" w:rsidP="006656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157B6">
              <w:rPr>
                <w:sz w:val="24"/>
              </w:rPr>
              <w:t>Dostawa materiałów do zajęć pt. "Preparatywna chromatografia cieczowa"</w:t>
            </w:r>
          </w:p>
          <w:p w:rsidR="002157B6" w:rsidRDefault="002157B6" w:rsidP="000B69D1">
            <w:pPr>
              <w:spacing w:line="360" w:lineRule="auto"/>
              <w:jc w:val="both"/>
              <w:rPr>
                <w:b/>
                <w:sz w:val="24"/>
              </w:rPr>
            </w:pPr>
            <w:r w:rsidRPr="002157B6">
              <w:rPr>
                <w:b/>
                <w:sz w:val="24"/>
              </w:rPr>
              <w:t>VWR International Sp. z o.o.  Biuro Handlowe Kraków Siedziba Limbowa 5 Gdańsk 80-175</w:t>
            </w:r>
          </w:p>
          <w:p w:rsidR="002157B6" w:rsidRDefault="002157B6" w:rsidP="006656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57B6">
              <w:rPr>
                <w:b/>
                <w:sz w:val="24"/>
              </w:rPr>
              <w:t>30-434</w:t>
            </w:r>
            <w:r>
              <w:rPr>
                <w:b/>
                <w:sz w:val="24"/>
              </w:rPr>
              <w:t xml:space="preserve"> </w:t>
            </w:r>
            <w:r w:rsidRPr="002157B6">
              <w:rPr>
                <w:b/>
                <w:sz w:val="24"/>
              </w:rPr>
              <w:t>Kraków</w:t>
            </w:r>
          </w:p>
          <w:p w:rsidR="002157B6" w:rsidRDefault="002157B6" w:rsidP="006656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57B6">
              <w:rPr>
                <w:b/>
                <w:sz w:val="24"/>
              </w:rPr>
              <w:t>Owocowa</w:t>
            </w:r>
            <w:r>
              <w:rPr>
                <w:b/>
                <w:sz w:val="24"/>
              </w:rPr>
              <w:t xml:space="preserve"> </w:t>
            </w:r>
            <w:r w:rsidRPr="002157B6">
              <w:rPr>
                <w:b/>
                <w:sz w:val="24"/>
              </w:rPr>
              <w:t>6</w:t>
            </w:r>
          </w:p>
          <w:p w:rsidR="002157B6" w:rsidRDefault="002157B6" w:rsidP="006656D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157B6">
              <w:rPr>
                <w:b/>
                <w:sz w:val="24"/>
              </w:rPr>
              <w:t>9 143.81 zł</w:t>
            </w:r>
          </w:p>
          <w:p w:rsidR="002157B6" w:rsidRPr="00253031" w:rsidRDefault="002157B6" w:rsidP="006656D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157B6" w:rsidRDefault="002157B6" w:rsidP="006656D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157B6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395"/>
        <w:gridCol w:w="1275"/>
        <w:gridCol w:w="1701"/>
        <w:gridCol w:w="1843"/>
      </w:tblGrid>
      <w:tr w:rsidR="008620A5" w:rsidRPr="008620A5" w:rsidTr="008620A5">
        <w:trPr>
          <w:cantSplit/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jc w:val="center"/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Nr oferty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jc w:val="center"/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Firma (nazwa) lub nazwisko oraz</w:t>
            </w:r>
            <w:r w:rsidRPr="008620A5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spacing w:after="120"/>
              <w:jc w:val="center"/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A5" w:rsidRPr="008620A5" w:rsidRDefault="008620A5" w:rsidP="008620A5">
            <w:pPr>
              <w:spacing w:after="120"/>
              <w:jc w:val="center"/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spacing w:after="120"/>
              <w:jc w:val="center"/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Uwagi</w:t>
            </w:r>
          </w:p>
        </w:tc>
      </w:tr>
      <w:tr w:rsidR="008620A5" w:rsidRPr="008620A5" w:rsidTr="008620A5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VWR International Sp. z o.o.  Biuro Handlowe Kraków Siedziba Limbowa 5 Gdańsk 80-175</w:t>
            </w:r>
          </w:p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Owocowa 6</w:t>
            </w:r>
          </w:p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30-434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 xml:space="preserve">  7 433,99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9 143.81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</w:p>
        </w:tc>
      </w:tr>
      <w:tr w:rsidR="008620A5" w:rsidRPr="008620A5" w:rsidTr="008620A5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ALCHEM Grupa sp. z o.o. o/Rzeszów</w:t>
            </w:r>
          </w:p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Boya Żeleńskiego 25b</w:t>
            </w:r>
          </w:p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 xml:space="preserve">  9 150,00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  <w:r w:rsidRPr="008620A5">
              <w:rPr>
                <w:rFonts w:ascii="Tahoma" w:hAnsi="Tahoma" w:cs="Tahoma"/>
              </w:rPr>
              <w:t>11 254.50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0A5" w:rsidRPr="008620A5" w:rsidRDefault="008620A5" w:rsidP="008620A5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85A89" w:rsidRPr="00B9268C" w:rsidRDefault="002157B6" w:rsidP="00B9268C">
      <w:pPr>
        <w:pStyle w:val="Nagwek"/>
        <w:tabs>
          <w:tab w:val="clear" w:pos="4536"/>
        </w:tabs>
        <w:jc w:val="both"/>
        <w:rPr>
          <w:sz w:val="24"/>
        </w:rPr>
      </w:pPr>
      <w:r w:rsidRPr="002157B6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2157B6">
        <w:rPr>
          <w:sz w:val="24"/>
        </w:rPr>
        <w:t>2020-12-30</w:t>
      </w:r>
      <w:bookmarkStart w:id="0" w:name="_GoBack"/>
      <w:bookmarkEnd w:id="0"/>
    </w:p>
    <w:sectPr w:rsidR="00C85A89" w:rsidRPr="00B9268C" w:rsidSect="00DC17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51F" w:rsidRDefault="00B4751F">
      <w:r>
        <w:separator/>
      </w:r>
    </w:p>
  </w:endnote>
  <w:endnote w:type="continuationSeparator" w:id="0">
    <w:p w:rsidR="00B4751F" w:rsidRDefault="00B4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B6" w:rsidRDefault="002157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B9268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26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26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B6" w:rsidRDefault="002157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51F" w:rsidRDefault="00B4751F">
      <w:r>
        <w:separator/>
      </w:r>
    </w:p>
  </w:footnote>
  <w:footnote w:type="continuationSeparator" w:id="0">
    <w:p w:rsidR="00B4751F" w:rsidRDefault="00B47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B6" w:rsidRDefault="002157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B6" w:rsidRDefault="002157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B6" w:rsidRDefault="002157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51F"/>
    <w:rsid w:val="00022539"/>
    <w:rsid w:val="000B69D1"/>
    <w:rsid w:val="00140696"/>
    <w:rsid w:val="002157B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620A5"/>
    <w:rsid w:val="008F7AA7"/>
    <w:rsid w:val="00987E41"/>
    <w:rsid w:val="00AE783C"/>
    <w:rsid w:val="00B4751F"/>
    <w:rsid w:val="00B9268C"/>
    <w:rsid w:val="00C85A89"/>
    <w:rsid w:val="00CE3270"/>
    <w:rsid w:val="00D5444F"/>
    <w:rsid w:val="00DC172D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D9064A-A1C0-445C-9474-B5BC28C2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customStyle="1" w:styleId="p2">
    <w:name w:val="p2"/>
    <w:basedOn w:val="Normalny"/>
    <w:rsid w:val="00DC17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5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6</cp:revision>
  <cp:lastPrinted>1899-12-31T23:00:00Z</cp:lastPrinted>
  <dcterms:created xsi:type="dcterms:W3CDTF">2020-12-30T12:34:00Z</dcterms:created>
  <dcterms:modified xsi:type="dcterms:W3CDTF">2020-12-30T12:36:00Z</dcterms:modified>
</cp:coreProperties>
</file>