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243E6" w:rsidRPr="007339C2" w:rsidRDefault="00F243E6" w:rsidP="00F243E6">
      <w:pPr>
        <w:tabs>
          <w:tab w:val="left" w:pos="694"/>
          <w:tab w:val="right" w:pos="9000"/>
        </w:tabs>
        <w:rPr>
          <w:b/>
          <w:sz w:val="22"/>
          <w:szCs w:val="22"/>
        </w:rPr>
      </w:pPr>
      <w:r w:rsidRPr="007339C2">
        <w:rPr>
          <w:sz w:val="22"/>
          <w:szCs w:val="22"/>
        </w:rPr>
        <w:tab/>
      </w:r>
      <w:r w:rsidRPr="007339C2">
        <w:rPr>
          <w:sz w:val="22"/>
          <w:szCs w:val="22"/>
        </w:rPr>
        <w:tab/>
      </w:r>
      <w:r w:rsidRPr="007339C2">
        <w:rPr>
          <w:b/>
          <w:sz w:val="22"/>
          <w:szCs w:val="22"/>
        </w:rPr>
        <w:t xml:space="preserve">Załącznik nr </w:t>
      </w:r>
      <w:r w:rsidR="00FE5EA5" w:rsidRPr="007339C2">
        <w:rPr>
          <w:b/>
          <w:sz w:val="22"/>
          <w:szCs w:val="22"/>
        </w:rPr>
        <w:t>4</w:t>
      </w:r>
    </w:p>
    <w:p w:rsidR="00F243E6" w:rsidRPr="007339C2" w:rsidRDefault="00F243E6" w:rsidP="00F243E6">
      <w:pPr>
        <w:tabs>
          <w:tab w:val="right" w:pos="9000"/>
        </w:tabs>
        <w:rPr>
          <w:b/>
          <w:sz w:val="22"/>
          <w:szCs w:val="22"/>
        </w:rPr>
      </w:pPr>
    </w:p>
    <w:p w:rsidR="00F243E6" w:rsidRPr="007339C2" w:rsidRDefault="00F243E6" w:rsidP="00F243E6">
      <w:pPr>
        <w:tabs>
          <w:tab w:val="right" w:pos="9000"/>
        </w:tabs>
        <w:jc w:val="center"/>
        <w:rPr>
          <w:b/>
          <w:sz w:val="22"/>
          <w:szCs w:val="22"/>
        </w:rPr>
      </w:pPr>
      <w:r w:rsidRPr="007339C2">
        <w:rPr>
          <w:b/>
          <w:sz w:val="22"/>
          <w:szCs w:val="22"/>
        </w:rPr>
        <w:t>WYKAZ OSÓB SKIEROWANYCH DO REALIZACJI ZAMÓWIENIA</w:t>
      </w:r>
    </w:p>
    <w:p w:rsidR="00F243E6" w:rsidRPr="007339C2" w:rsidRDefault="00F243E6" w:rsidP="00F243E6">
      <w:pPr>
        <w:tabs>
          <w:tab w:val="right" w:pos="9000"/>
        </w:tabs>
        <w:rPr>
          <w:b/>
          <w:sz w:val="22"/>
          <w:szCs w:val="22"/>
        </w:rPr>
      </w:pPr>
    </w:p>
    <w:p w:rsidR="00F243E6" w:rsidRPr="007339C2" w:rsidRDefault="00F243E6" w:rsidP="00F243E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339C2">
        <w:rPr>
          <w:sz w:val="22"/>
          <w:szCs w:val="22"/>
        </w:rPr>
        <w:t>NAZWA WYKONAWCY: ………………………………………………………….</w:t>
      </w:r>
    </w:p>
    <w:p w:rsidR="00F243E6" w:rsidRPr="007339C2" w:rsidRDefault="00F243E6" w:rsidP="00F243E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339C2">
        <w:rPr>
          <w:sz w:val="22"/>
          <w:szCs w:val="22"/>
        </w:rPr>
        <w:t>ADRES:…………………………………………………………………………</w:t>
      </w:r>
      <w:r w:rsidR="00BC6FBF" w:rsidRPr="007339C2">
        <w:rPr>
          <w:sz w:val="22"/>
          <w:szCs w:val="22"/>
        </w:rPr>
        <w:t>……</w:t>
      </w:r>
      <w:r w:rsidRPr="007339C2">
        <w:rPr>
          <w:sz w:val="22"/>
          <w:szCs w:val="22"/>
        </w:rPr>
        <w:t xml:space="preserve"> </w:t>
      </w:r>
    </w:p>
    <w:p w:rsidR="00FE5EA5" w:rsidRPr="007339C2" w:rsidRDefault="00F243E6" w:rsidP="00FE5EA5">
      <w:pPr>
        <w:spacing w:after="160" w:line="276" w:lineRule="auto"/>
        <w:jc w:val="both"/>
        <w:rPr>
          <w:b/>
          <w:sz w:val="24"/>
          <w:szCs w:val="24"/>
        </w:rPr>
      </w:pPr>
      <w:r w:rsidRPr="007339C2">
        <w:rPr>
          <w:sz w:val="24"/>
          <w:szCs w:val="24"/>
        </w:rPr>
        <w:t>Przedmiot postepowania:</w:t>
      </w:r>
      <w:r w:rsidRPr="007339C2">
        <w:rPr>
          <w:b/>
          <w:sz w:val="24"/>
          <w:szCs w:val="24"/>
        </w:rPr>
        <w:t xml:space="preserve"> </w:t>
      </w:r>
      <w:r w:rsidR="00FE5EA5" w:rsidRPr="007339C2">
        <w:rPr>
          <w:b/>
          <w:sz w:val="24"/>
          <w:szCs w:val="24"/>
        </w:rPr>
        <w:t xml:space="preserve">Usługa szkolenia podnoszącego kompetencje pracowników AGH </w:t>
      </w:r>
      <w:r w:rsidR="00962A0A" w:rsidRPr="007339C2">
        <w:rPr>
          <w:b/>
          <w:sz w:val="24"/>
          <w:szCs w:val="24"/>
        </w:rPr>
        <w:br/>
      </w:r>
      <w:r w:rsidR="00FE5EA5" w:rsidRPr="007339C2">
        <w:rPr>
          <w:b/>
          <w:sz w:val="24"/>
          <w:szCs w:val="24"/>
        </w:rPr>
        <w:t>w zakresie języka angielskiego w ramach POWR.03.05.00-00-Z309/18 - KC-zp.272-730/20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1843"/>
        <w:gridCol w:w="5387"/>
        <w:gridCol w:w="2268"/>
      </w:tblGrid>
      <w:tr w:rsidR="00FE5EA5" w:rsidRPr="007339C2" w:rsidTr="0010174A">
        <w:trPr>
          <w:trHeight w:val="494"/>
        </w:trPr>
        <w:tc>
          <w:tcPr>
            <w:tcW w:w="100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FE5EA5" w:rsidRPr="007339C2" w:rsidRDefault="00FE5EA5" w:rsidP="00107FE0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 w:rsidRPr="007339C2">
              <w:rPr>
                <w:b/>
                <w:color w:val="000000"/>
                <w:sz w:val="28"/>
                <w:szCs w:val="22"/>
              </w:rPr>
              <w:t>Zadanie częściowe nr 1</w:t>
            </w:r>
          </w:p>
        </w:tc>
      </w:tr>
      <w:tr w:rsidR="00FE5EA5" w:rsidRPr="007339C2" w:rsidTr="00FE5EA5">
        <w:trPr>
          <w:trHeight w:val="21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EA5" w:rsidRPr="007339C2" w:rsidRDefault="00FE5EA5" w:rsidP="00107FE0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22"/>
                <w:szCs w:val="22"/>
              </w:rPr>
            </w:pPr>
            <w:r w:rsidRPr="007339C2">
              <w:rPr>
                <w:b/>
                <w:color w:val="000000"/>
                <w:sz w:val="22"/>
                <w:szCs w:val="22"/>
              </w:rPr>
              <w:t>L.p.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5EA5" w:rsidRPr="007339C2" w:rsidRDefault="00FE5EA5" w:rsidP="00107FE0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22"/>
                <w:szCs w:val="22"/>
              </w:rPr>
            </w:pPr>
            <w:r w:rsidRPr="007339C2">
              <w:rPr>
                <w:b/>
                <w:color w:val="000000"/>
                <w:sz w:val="22"/>
                <w:szCs w:val="22"/>
              </w:rPr>
              <w:t>Imię i nazwisko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E5EA5" w:rsidRPr="007339C2" w:rsidRDefault="00FE5EA5" w:rsidP="00107FE0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 w:rsidRPr="007339C2">
              <w:rPr>
                <w:b/>
                <w:color w:val="000000"/>
                <w:sz w:val="22"/>
                <w:szCs w:val="22"/>
              </w:rPr>
              <w:t>Wymagania zgodnie z pkt VIII Ogłoszenia o zamówieniu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5EA5" w:rsidRPr="007339C2" w:rsidRDefault="00FE5EA5" w:rsidP="00107FE0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 w:rsidRPr="007339C2">
              <w:rPr>
                <w:b/>
                <w:color w:val="000000"/>
                <w:sz w:val="22"/>
                <w:szCs w:val="22"/>
              </w:rPr>
              <w:t>Informacja o podstawie do dysponowania osobą</w:t>
            </w:r>
            <w:r w:rsidRPr="007339C2">
              <w:rPr>
                <w:b/>
                <w:color w:val="000000"/>
                <w:sz w:val="22"/>
                <w:szCs w:val="22"/>
                <w:vertAlign w:val="superscript"/>
              </w:rPr>
              <w:t>1</w:t>
            </w:r>
          </w:p>
        </w:tc>
      </w:tr>
      <w:tr w:rsidR="00FE5EA5" w:rsidRPr="007339C2" w:rsidTr="00FE5EA5">
        <w:trPr>
          <w:trHeight w:val="192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EA5" w:rsidRPr="007339C2" w:rsidRDefault="00FE5EA5" w:rsidP="00107FE0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2"/>
                <w:szCs w:val="22"/>
              </w:rPr>
            </w:pPr>
            <w:r w:rsidRPr="007339C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EA5" w:rsidRPr="007339C2" w:rsidRDefault="00FE5EA5" w:rsidP="00107FE0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2"/>
                <w:szCs w:val="22"/>
              </w:rPr>
            </w:pPr>
          </w:p>
          <w:p w:rsidR="00FE5EA5" w:rsidRPr="007339C2" w:rsidRDefault="00FE5EA5" w:rsidP="00107FE0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2"/>
                <w:szCs w:val="22"/>
              </w:rPr>
            </w:pPr>
            <w:r w:rsidRPr="007339C2">
              <w:rPr>
                <w:color w:val="000000"/>
                <w:sz w:val="22"/>
                <w:szCs w:val="22"/>
              </w:rPr>
              <w:t>……………………………………</w:t>
            </w:r>
          </w:p>
          <w:p w:rsidR="00FE5EA5" w:rsidRPr="007339C2" w:rsidRDefault="00FE5EA5" w:rsidP="00107FE0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EA5" w:rsidRPr="007339C2" w:rsidRDefault="00FE5EA5" w:rsidP="00E63E55">
            <w:pPr>
              <w:tabs>
                <w:tab w:val="left" w:pos="0"/>
              </w:tabs>
              <w:jc w:val="both"/>
              <w:rPr>
                <w:sz w:val="22"/>
                <w:szCs w:val="22"/>
              </w:rPr>
            </w:pPr>
            <w:r w:rsidRPr="007339C2">
              <w:rPr>
                <w:sz w:val="22"/>
                <w:szCs w:val="22"/>
              </w:rPr>
              <w:t>Posiada:</w:t>
            </w:r>
          </w:p>
          <w:p w:rsidR="00FE5EA5" w:rsidRPr="007339C2" w:rsidRDefault="00FE5EA5" w:rsidP="00FE5EA5">
            <w:pPr>
              <w:spacing w:line="276" w:lineRule="auto"/>
              <w:jc w:val="both"/>
              <w:rPr>
                <w:color w:val="00000A"/>
                <w:sz w:val="22"/>
                <w:szCs w:val="22"/>
                <w:lang w:eastAsia="zh-CN"/>
              </w:rPr>
            </w:pPr>
            <w:r w:rsidRPr="007339C2">
              <w:rPr>
                <w:color w:val="00000A"/>
                <w:sz w:val="22"/>
                <w:szCs w:val="22"/>
                <w:lang w:eastAsia="zh-CN"/>
              </w:rPr>
              <w:t xml:space="preserve">a/  dyplom ukończenia studiów magisterskich lub wyższych zawodowych na kierunku: filologia angielska/lingwistyka stosowana obejmująca język angielski* oraz przygotowanie pedagogiczne </w:t>
            </w:r>
          </w:p>
          <w:p w:rsidR="00FE5EA5" w:rsidRPr="007339C2" w:rsidRDefault="00FE5EA5" w:rsidP="00FE5EA5">
            <w:pPr>
              <w:spacing w:line="276" w:lineRule="auto"/>
              <w:jc w:val="both"/>
              <w:rPr>
                <w:i/>
                <w:color w:val="00000A"/>
                <w:sz w:val="22"/>
                <w:szCs w:val="22"/>
                <w:lang w:eastAsia="zh-CN"/>
              </w:rPr>
            </w:pPr>
            <w:r w:rsidRPr="007339C2">
              <w:rPr>
                <w:i/>
                <w:color w:val="00000A"/>
                <w:sz w:val="22"/>
                <w:szCs w:val="22"/>
                <w:lang w:eastAsia="zh-CN"/>
              </w:rPr>
              <w:t>Proszę podać nazwę Uczelni i kierunek studiów: …………………..…………………………………….</w:t>
            </w:r>
          </w:p>
          <w:p w:rsidR="00FE5EA5" w:rsidRPr="007339C2" w:rsidRDefault="00FE5EA5" w:rsidP="00FE5EA5">
            <w:pPr>
              <w:spacing w:line="276" w:lineRule="auto"/>
              <w:jc w:val="both"/>
              <w:rPr>
                <w:b/>
                <w:i/>
                <w:color w:val="00000A"/>
                <w:sz w:val="22"/>
                <w:szCs w:val="22"/>
                <w:lang w:eastAsia="zh-CN"/>
              </w:rPr>
            </w:pPr>
            <w:r w:rsidRPr="007339C2">
              <w:rPr>
                <w:b/>
                <w:i/>
                <w:color w:val="00000A"/>
                <w:sz w:val="22"/>
                <w:szCs w:val="22"/>
                <w:lang w:eastAsia="zh-CN"/>
              </w:rPr>
              <w:t>lub</w:t>
            </w:r>
          </w:p>
          <w:p w:rsidR="00FE5EA5" w:rsidRPr="007339C2" w:rsidRDefault="00FE5EA5" w:rsidP="00FE5EA5">
            <w:pPr>
              <w:spacing w:line="276" w:lineRule="auto"/>
              <w:jc w:val="both"/>
              <w:rPr>
                <w:color w:val="00000A"/>
                <w:sz w:val="22"/>
                <w:szCs w:val="22"/>
                <w:lang w:eastAsia="zh-CN"/>
              </w:rPr>
            </w:pPr>
            <w:r w:rsidRPr="007339C2">
              <w:rPr>
                <w:color w:val="00000A"/>
                <w:sz w:val="22"/>
                <w:szCs w:val="22"/>
                <w:lang w:eastAsia="zh-CN"/>
              </w:rPr>
              <w:t xml:space="preserve">b/  dyplom ukończenia studiów magisterskich lub wyższych zawodowych* ukończonych w kraju, w którym językiem urzędowym jest język angielski i posiada przygotowanie pedagogiczne </w:t>
            </w:r>
          </w:p>
          <w:p w:rsidR="00FE5EA5" w:rsidRPr="007339C2" w:rsidRDefault="00FE5EA5" w:rsidP="00FE5EA5">
            <w:pPr>
              <w:spacing w:line="276" w:lineRule="auto"/>
              <w:jc w:val="both"/>
              <w:rPr>
                <w:i/>
                <w:color w:val="00000A"/>
                <w:sz w:val="22"/>
                <w:szCs w:val="22"/>
                <w:lang w:eastAsia="zh-CN"/>
              </w:rPr>
            </w:pPr>
            <w:r w:rsidRPr="007339C2">
              <w:rPr>
                <w:i/>
                <w:color w:val="00000A"/>
                <w:sz w:val="22"/>
                <w:szCs w:val="22"/>
                <w:lang w:eastAsia="zh-CN"/>
              </w:rPr>
              <w:t>Proszę podać nazwę Uczelni, kraj i kierunek studiów: …………………..…………………………………….</w:t>
            </w:r>
          </w:p>
          <w:p w:rsidR="00FE5EA5" w:rsidRPr="007339C2" w:rsidRDefault="00FE5EA5" w:rsidP="00FE5EA5">
            <w:pPr>
              <w:spacing w:line="276" w:lineRule="auto"/>
              <w:jc w:val="both"/>
              <w:rPr>
                <w:b/>
                <w:i/>
                <w:color w:val="00000A"/>
                <w:sz w:val="22"/>
                <w:szCs w:val="22"/>
                <w:lang w:eastAsia="zh-CN"/>
              </w:rPr>
            </w:pPr>
            <w:r w:rsidRPr="007339C2">
              <w:rPr>
                <w:b/>
                <w:i/>
                <w:color w:val="00000A"/>
                <w:sz w:val="22"/>
                <w:szCs w:val="22"/>
                <w:lang w:eastAsia="zh-CN"/>
              </w:rPr>
              <w:t>lub</w:t>
            </w:r>
          </w:p>
          <w:p w:rsidR="00FE5EA5" w:rsidRPr="007339C2" w:rsidRDefault="00FE5EA5" w:rsidP="00FE5EA5">
            <w:pPr>
              <w:spacing w:line="276" w:lineRule="auto"/>
              <w:jc w:val="both"/>
              <w:rPr>
                <w:color w:val="00000A"/>
                <w:sz w:val="22"/>
                <w:szCs w:val="22"/>
                <w:lang w:eastAsia="zh-CN"/>
              </w:rPr>
            </w:pPr>
            <w:r w:rsidRPr="007339C2">
              <w:rPr>
                <w:color w:val="00000A"/>
                <w:sz w:val="22"/>
                <w:szCs w:val="22"/>
                <w:lang w:eastAsia="zh-CN"/>
              </w:rPr>
              <w:t xml:space="preserve">c/ certyfikat ukończenia kursu CELTA lub równoważny </w:t>
            </w:r>
            <w:r w:rsidRPr="007339C2">
              <w:rPr>
                <w:b/>
                <w:color w:val="00000A"/>
                <w:sz w:val="22"/>
                <w:szCs w:val="22"/>
                <w:lang w:eastAsia="zh-CN"/>
              </w:rPr>
              <w:t>TAK/NIE*</w:t>
            </w:r>
          </w:p>
          <w:p w:rsidR="00FE5EA5" w:rsidRPr="007339C2" w:rsidRDefault="00FE5EA5" w:rsidP="00FE5EA5">
            <w:pPr>
              <w:spacing w:line="276" w:lineRule="auto"/>
              <w:jc w:val="both"/>
              <w:rPr>
                <w:i/>
                <w:color w:val="00000A"/>
                <w:sz w:val="22"/>
                <w:szCs w:val="22"/>
                <w:lang w:eastAsia="zh-CN"/>
              </w:rPr>
            </w:pPr>
            <w:r w:rsidRPr="007339C2">
              <w:rPr>
                <w:i/>
                <w:color w:val="00000A"/>
                <w:sz w:val="22"/>
                <w:szCs w:val="22"/>
                <w:lang w:eastAsia="zh-CN"/>
              </w:rPr>
              <w:t>Proszę podać nazwę kursu równoważnego do kursu CELTA…………………………………………………………..</w:t>
            </w:r>
          </w:p>
          <w:p w:rsidR="00FE5EA5" w:rsidRPr="007339C2" w:rsidRDefault="00FE5EA5" w:rsidP="00FE5EA5">
            <w:pPr>
              <w:spacing w:line="276" w:lineRule="auto"/>
              <w:jc w:val="both"/>
              <w:rPr>
                <w:color w:val="00000A"/>
                <w:sz w:val="22"/>
                <w:szCs w:val="22"/>
                <w:lang w:eastAsia="zh-CN"/>
              </w:rPr>
            </w:pPr>
            <w:r w:rsidRPr="007339C2">
              <w:rPr>
                <w:color w:val="00000A"/>
                <w:sz w:val="22"/>
                <w:szCs w:val="22"/>
                <w:lang w:eastAsia="zh-CN"/>
              </w:rPr>
              <w:t xml:space="preserve">d/ posiada ……………. letnie doświadczenie </w:t>
            </w:r>
            <w:r w:rsidRPr="007339C2">
              <w:rPr>
                <w:color w:val="00000A"/>
                <w:sz w:val="22"/>
                <w:szCs w:val="22"/>
                <w:lang w:eastAsia="zh-CN"/>
              </w:rPr>
              <w:br/>
              <w:t>w szkoleniach z zakresu języka angielskiego osób dorosłych;</w:t>
            </w:r>
          </w:p>
          <w:p w:rsidR="00FE5EA5" w:rsidRPr="007339C2" w:rsidRDefault="00FE5EA5" w:rsidP="00E63E55">
            <w:pPr>
              <w:tabs>
                <w:tab w:val="left" w:pos="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EA5" w:rsidRPr="007339C2" w:rsidRDefault="00FE5EA5" w:rsidP="00107FE0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FE5EA5" w:rsidRPr="007339C2" w:rsidTr="00FE5EA5">
        <w:trPr>
          <w:trHeight w:val="192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EA5" w:rsidRPr="007339C2" w:rsidRDefault="00FE5EA5" w:rsidP="00FE5EA5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2"/>
                <w:szCs w:val="22"/>
              </w:rPr>
            </w:pPr>
            <w:r w:rsidRPr="007339C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EA5" w:rsidRPr="007339C2" w:rsidRDefault="00FE5EA5" w:rsidP="00FE5EA5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2"/>
                <w:szCs w:val="22"/>
              </w:rPr>
            </w:pPr>
          </w:p>
          <w:p w:rsidR="00FE5EA5" w:rsidRPr="007339C2" w:rsidRDefault="00FE5EA5" w:rsidP="00FE5EA5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2"/>
                <w:szCs w:val="22"/>
              </w:rPr>
            </w:pPr>
            <w:r w:rsidRPr="007339C2">
              <w:rPr>
                <w:color w:val="000000"/>
                <w:sz w:val="22"/>
                <w:szCs w:val="22"/>
              </w:rPr>
              <w:t>……………………………………</w:t>
            </w:r>
          </w:p>
          <w:p w:rsidR="00FE5EA5" w:rsidRPr="007339C2" w:rsidRDefault="00FE5EA5" w:rsidP="00FE5EA5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EA5" w:rsidRPr="007339C2" w:rsidRDefault="00FE5EA5" w:rsidP="00FE5EA5">
            <w:pPr>
              <w:tabs>
                <w:tab w:val="left" w:pos="0"/>
              </w:tabs>
              <w:jc w:val="both"/>
              <w:rPr>
                <w:sz w:val="22"/>
                <w:szCs w:val="22"/>
              </w:rPr>
            </w:pPr>
            <w:r w:rsidRPr="007339C2">
              <w:rPr>
                <w:sz w:val="22"/>
                <w:szCs w:val="22"/>
              </w:rPr>
              <w:t>Posiada:</w:t>
            </w:r>
          </w:p>
          <w:p w:rsidR="00FE5EA5" w:rsidRPr="007339C2" w:rsidRDefault="00FE5EA5" w:rsidP="00FE5EA5">
            <w:pPr>
              <w:spacing w:line="276" w:lineRule="auto"/>
              <w:jc w:val="both"/>
              <w:rPr>
                <w:color w:val="00000A"/>
                <w:sz w:val="22"/>
                <w:szCs w:val="22"/>
                <w:lang w:eastAsia="zh-CN"/>
              </w:rPr>
            </w:pPr>
            <w:r w:rsidRPr="007339C2">
              <w:rPr>
                <w:color w:val="00000A"/>
                <w:sz w:val="22"/>
                <w:szCs w:val="22"/>
                <w:lang w:eastAsia="zh-CN"/>
              </w:rPr>
              <w:t xml:space="preserve">a/  dyplom ukończenia studiów magisterskich lub wyższych zawodowych na kierunku: filologia angielska/lingwistyka stosowana obejmująca język angielski* oraz przygotowanie pedagogiczne </w:t>
            </w:r>
          </w:p>
          <w:p w:rsidR="00FE5EA5" w:rsidRPr="007339C2" w:rsidRDefault="00FE5EA5" w:rsidP="00FE5EA5">
            <w:pPr>
              <w:spacing w:line="276" w:lineRule="auto"/>
              <w:jc w:val="both"/>
              <w:rPr>
                <w:i/>
                <w:color w:val="00000A"/>
                <w:sz w:val="22"/>
                <w:szCs w:val="22"/>
                <w:lang w:eastAsia="zh-CN"/>
              </w:rPr>
            </w:pPr>
            <w:r w:rsidRPr="007339C2">
              <w:rPr>
                <w:i/>
                <w:color w:val="00000A"/>
                <w:sz w:val="22"/>
                <w:szCs w:val="22"/>
                <w:lang w:eastAsia="zh-CN"/>
              </w:rPr>
              <w:t>Proszę podać nazwę Uczelni i kierunek studiów: …………………..…………………………………….</w:t>
            </w:r>
          </w:p>
          <w:p w:rsidR="00FE5EA5" w:rsidRPr="007339C2" w:rsidRDefault="00FE5EA5" w:rsidP="00FE5EA5">
            <w:pPr>
              <w:spacing w:line="276" w:lineRule="auto"/>
              <w:jc w:val="both"/>
              <w:rPr>
                <w:b/>
                <w:i/>
                <w:color w:val="00000A"/>
                <w:sz w:val="22"/>
                <w:szCs w:val="22"/>
                <w:lang w:eastAsia="zh-CN"/>
              </w:rPr>
            </w:pPr>
            <w:r w:rsidRPr="007339C2">
              <w:rPr>
                <w:b/>
                <w:i/>
                <w:color w:val="00000A"/>
                <w:sz w:val="22"/>
                <w:szCs w:val="22"/>
                <w:lang w:eastAsia="zh-CN"/>
              </w:rPr>
              <w:t>lub</w:t>
            </w:r>
          </w:p>
          <w:p w:rsidR="00FE5EA5" w:rsidRPr="007339C2" w:rsidRDefault="00FE5EA5" w:rsidP="00FE5EA5">
            <w:pPr>
              <w:spacing w:line="276" w:lineRule="auto"/>
              <w:jc w:val="both"/>
              <w:rPr>
                <w:color w:val="00000A"/>
                <w:sz w:val="22"/>
                <w:szCs w:val="22"/>
                <w:lang w:eastAsia="zh-CN"/>
              </w:rPr>
            </w:pPr>
            <w:r w:rsidRPr="007339C2">
              <w:rPr>
                <w:color w:val="00000A"/>
                <w:sz w:val="22"/>
                <w:szCs w:val="22"/>
                <w:lang w:eastAsia="zh-CN"/>
              </w:rPr>
              <w:t xml:space="preserve">b/  dyplom ukończenia studiów magisterskich lub wyższych zawodowych* ukończonych w kraju, w którym językiem </w:t>
            </w:r>
            <w:r w:rsidRPr="007339C2">
              <w:rPr>
                <w:color w:val="00000A"/>
                <w:sz w:val="22"/>
                <w:szCs w:val="22"/>
                <w:lang w:eastAsia="zh-CN"/>
              </w:rPr>
              <w:lastRenderedPageBreak/>
              <w:t xml:space="preserve">urzędowym jest język angielski i posiada przygotowanie pedagogiczne </w:t>
            </w:r>
          </w:p>
          <w:p w:rsidR="00FE5EA5" w:rsidRPr="007339C2" w:rsidRDefault="00FE5EA5" w:rsidP="00FE5EA5">
            <w:pPr>
              <w:spacing w:line="276" w:lineRule="auto"/>
              <w:jc w:val="both"/>
              <w:rPr>
                <w:i/>
                <w:color w:val="00000A"/>
                <w:sz w:val="22"/>
                <w:szCs w:val="22"/>
                <w:lang w:eastAsia="zh-CN"/>
              </w:rPr>
            </w:pPr>
            <w:r w:rsidRPr="007339C2">
              <w:rPr>
                <w:i/>
                <w:color w:val="00000A"/>
                <w:sz w:val="22"/>
                <w:szCs w:val="22"/>
                <w:lang w:eastAsia="zh-CN"/>
              </w:rPr>
              <w:t>Proszę podać nazwę Uczelni, kraj i kierunek studiów: …………………..…………………………………….</w:t>
            </w:r>
          </w:p>
          <w:p w:rsidR="00FE5EA5" w:rsidRPr="007339C2" w:rsidRDefault="00FE5EA5" w:rsidP="00FE5EA5">
            <w:pPr>
              <w:spacing w:line="276" w:lineRule="auto"/>
              <w:jc w:val="both"/>
              <w:rPr>
                <w:b/>
                <w:i/>
                <w:color w:val="00000A"/>
                <w:sz w:val="22"/>
                <w:szCs w:val="22"/>
                <w:lang w:eastAsia="zh-CN"/>
              </w:rPr>
            </w:pPr>
            <w:r w:rsidRPr="007339C2">
              <w:rPr>
                <w:b/>
                <w:i/>
                <w:color w:val="00000A"/>
                <w:sz w:val="22"/>
                <w:szCs w:val="22"/>
                <w:lang w:eastAsia="zh-CN"/>
              </w:rPr>
              <w:t>lub</w:t>
            </w:r>
          </w:p>
          <w:p w:rsidR="00FE5EA5" w:rsidRPr="007339C2" w:rsidRDefault="00FE5EA5" w:rsidP="00FE5EA5">
            <w:pPr>
              <w:spacing w:line="276" w:lineRule="auto"/>
              <w:jc w:val="both"/>
              <w:rPr>
                <w:color w:val="00000A"/>
                <w:sz w:val="22"/>
                <w:szCs w:val="22"/>
                <w:lang w:eastAsia="zh-CN"/>
              </w:rPr>
            </w:pPr>
            <w:r w:rsidRPr="007339C2">
              <w:rPr>
                <w:color w:val="00000A"/>
                <w:sz w:val="22"/>
                <w:szCs w:val="22"/>
                <w:lang w:eastAsia="zh-CN"/>
              </w:rPr>
              <w:t xml:space="preserve">c/ certyfikat ukończenia kursu CELTA lub równoważny </w:t>
            </w:r>
            <w:r w:rsidRPr="007339C2">
              <w:rPr>
                <w:b/>
                <w:color w:val="00000A"/>
                <w:sz w:val="22"/>
                <w:szCs w:val="22"/>
                <w:lang w:eastAsia="zh-CN"/>
              </w:rPr>
              <w:t>TAK/NIE*</w:t>
            </w:r>
          </w:p>
          <w:p w:rsidR="00FE5EA5" w:rsidRPr="007339C2" w:rsidRDefault="00FE5EA5" w:rsidP="00FE5EA5">
            <w:pPr>
              <w:spacing w:line="276" w:lineRule="auto"/>
              <w:jc w:val="both"/>
              <w:rPr>
                <w:i/>
                <w:color w:val="00000A"/>
                <w:sz w:val="22"/>
                <w:szCs w:val="22"/>
                <w:lang w:eastAsia="zh-CN"/>
              </w:rPr>
            </w:pPr>
            <w:r w:rsidRPr="007339C2">
              <w:rPr>
                <w:i/>
                <w:color w:val="00000A"/>
                <w:sz w:val="22"/>
                <w:szCs w:val="22"/>
                <w:lang w:eastAsia="zh-CN"/>
              </w:rPr>
              <w:t>Proszę podać nazwę kursu równoważnego do kursu CELTA…………………………………………………………..</w:t>
            </w:r>
          </w:p>
          <w:p w:rsidR="00FE5EA5" w:rsidRPr="007339C2" w:rsidRDefault="00FE5EA5" w:rsidP="00FE5EA5">
            <w:pPr>
              <w:spacing w:line="276" w:lineRule="auto"/>
              <w:jc w:val="both"/>
              <w:rPr>
                <w:color w:val="00000A"/>
                <w:sz w:val="22"/>
                <w:szCs w:val="22"/>
                <w:lang w:eastAsia="zh-CN"/>
              </w:rPr>
            </w:pPr>
            <w:r w:rsidRPr="007339C2">
              <w:rPr>
                <w:color w:val="00000A"/>
                <w:sz w:val="22"/>
                <w:szCs w:val="22"/>
                <w:lang w:eastAsia="zh-CN"/>
              </w:rPr>
              <w:t xml:space="preserve">d/ posiada ……………. letnie doświadczenie </w:t>
            </w:r>
            <w:r w:rsidRPr="007339C2">
              <w:rPr>
                <w:color w:val="00000A"/>
                <w:sz w:val="22"/>
                <w:szCs w:val="22"/>
                <w:lang w:eastAsia="zh-CN"/>
              </w:rPr>
              <w:br/>
              <w:t>w szkoleniach z zakresu języka angielskiego osób dorosłych;</w:t>
            </w:r>
          </w:p>
          <w:p w:rsidR="00FE5EA5" w:rsidRPr="007339C2" w:rsidRDefault="00FE5EA5" w:rsidP="00FE5EA5">
            <w:pPr>
              <w:tabs>
                <w:tab w:val="left" w:pos="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EA5" w:rsidRPr="007339C2" w:rsidRDefault="00FE5EA5" w:rsidP="00FE5EA5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FE5EA5" w:rsidRPr="007339C2" w:rsidTr="00FE5EA5">
        <w:trPr>
          <w:trHeight w:val="192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EA5" w:rsidRPr="007339C2" w:rsidRDefault="00FE5EA5" w:rsidP="00FE5EA5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2"/>
                <w:szCs w:val="22"/>
              </w:rPr>
            </w:pPr>
            <w:r w:rsidRPr="007339C2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EA5" w:rsidRPr="007339C2" w:rsidRDefault="00FE5EA5" w:rsidP="00FE5EA5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2"/>
                <w:szCs w:val="22"/>
              </w:rPr>
            </w:pPr>
          </w:p>
          <w:p w:rsidR="00FE5EA5" w:rsidRPr="007339C2" w:rsidRDefault="00FE5EA5" w:rsidP="00FE5EA5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2"/>
                <w:szCs w:val="22"/>
              </w:rPr>
            </w:pPr>
            <w:r w:rsidRPr="007339C2">
              <w:rPr>
                <w:color w:val="000000"/>
                <w:sz w:val="22"/>
                <w:szCs w:val="22"/>
              </w:rPr>
              <w:t>……………………………………</w:t>
            </w:r>
          </w:p>
          <w:p w:rsidR="00FE5EA5" w:rsidRPr="007339C2" w:rsidRDefault="00FE5EA5" w:rsidP="00FE5EA5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EA5" w:rsidRPr="007339C2" w:rsidRDefault="00FE5EA5" w:rsidP="00FE5EA5">
            <w:pPr>
              <w:tabs>
                <w:tab w:val="left" w:pos="0"/>
              </w:tabs>
              <w:jc w:val="both"/>
              <w:rPr>
                <w:sz w:val="22"/>
                <w:szCs w:val="22"/>
              </w:rPr>
            </w:pPr>
            <w:r w:rsidRPr="007339C2">
              <w:rPr>
                <w:sz w:val="22"/>
                <w:szCs w:val="22"/>
              </w:rPr>
              <w:t>Posiada:</w:t>
            </w:r>
          </w:p>
          <w:p w:rsidR="00FE5EA5" w:rsidRPr="007339C2" w:rsidRDefault="00FE5EA5" w:rsidP="00FE5EA5">
            <w:pPr>
              <w:spacing w:line="276" w:lineRule="auto"/>
              <w:jc w:val="both"/>
              <w:rPr>
                <w:color w:val="00000A"/>
                <w:sz w:val="22"/>
                <w:szCs w:val="22"/>
                <w:lang w:eastAsia="zh-CN"/>
              </w:rPr>
            </w:pPr>
            <w:r w:rsidRPr="007339C2">
              <w:rPr>
                <w:color w:val="00000A"/>
                <w:sz w:val="22"/>
                <w:szCs w:val="22"/>
                <w:lang w:eastAsia="zh-CN"/>
              </w:rPr>
              <w:t xml:space="preserve">a/  dyplom ukończenia studiów magisterskich lub wyższych zawodowych na kierunku: filologia angielska/lingwistyka stosowana obejmująca język angielski* oraz przygotowanie pedagogiczne </w:t>
            </w:r>
          </w:p>
          <w:p w:rsidR="00FE5EA5" w:rsidRPr="007339C2" w:rsidRDefault="00FE5EA5" w:rsidP="00FE5EA5">
            <w:pPr>
              <w:spacing w:line="276" w:lineRule="auto"/>
              <w:jc w:val="both"/>
              <w:rPr>
                <w:i/>
                <w:color w:val="00000A"/>
                <w:sz w:val="22"/>
                <w:szCs w:val="22"/>
                <w:lang w:eastAsia="zh-CN"/>
              </w:rPr>
            </w:pPr>
            <w:r w:rsidRPr="007339C2">
              <w:rPr>
                <w:i/>
                <w:color w:val="00000A"/>
                <w:sz w:val="22"/>
                <w:szCs w:val="22"/>
                <w:lang w:eastAsia="zh-CN"/>
              </w:rPr>
              <w:t>Proszę podać nazwę Uczelni i kierunek studiów: …………………..…………………………………….</w:t>
            </w:r>
          </w:p>
          <w:p w:rsidR="00FE5EA5" w:rsidRPr="007339C2" w:rsidRDefault="00FE5EA5" w:rsidP="00FE5EA5">
            <w:pPr>
              <w:spacing w:line="276" w:lineRule="auto"/>
              <w:jc w:val="both"/>
              <w:rPr>
                <w:b/>
                <w:i/>
                <w:color w:val="00000A"/>
                <w:sz w:val="22"/>
                <w:szCs w:val="22"/>
                <w:lang w:eastAsia="zh-CN"/>
              </w:rPr>
            </w:pPr>
            <w:r w:rsidRPr="007339C2">
              <w:rPr>
                <w:b/>
                <w:i/>
                <w:color w:val="00000A"/>
                <w:sz w:val="22"/>
                <w:szCs w:val="22"/>
                <w:lang w:eastAsia="zh-CN"/>
              </w:rPr>
              <w:t>lub</w:t>
            </w:r>
          </w:p>
          <w:p w:rsidR="00FE5EA5" w:rsidRPr="007339C2" w:rsidRDefault="00FE5EA5" w:rsidP="00FE5EA5">
            <w:pPr>
              <w:spacing w:line="276" w:lineRule="auto"/>
              <w:jc w:val="both"/>
              <w:rPr>
                <w:color w:val="00000A"/>
                <w:sz w:val="22"/>
                <w:szCs w:val="22"/>
                <w:lang w:eastAsia="zh-CN"/>
              </w:rPr>
            </w:pPr>
            <w:r w:rsidRPr="007339C2">
              <w:rPr>
                <w:color w:val="00000A"/>
                <w:sz w:val="22"/>
                <w:szCs w:val="22"/>
                <w:lang w:eastAsia="zh-CN"/>
              </w:rPr>
              <w:t xml:space="preserve">b/  dyplom ukończenia studiów magisterskich lub wyższych zawodowych* ukończonych w kraju, w którym językiem urzędowym jest język angielski i posiada przygotowanie pedagogiczne </w:t>
            </w:r>
          </w:p>
          <w:p w:rsidR="00FE5EA5" w:rsidRPr="007339C2" w:rsidRDefault="00FE5EA5" w:rsidP="00FE5EA5">
            <w:pPr>
              <w:spacing w:line="276" w:lineRule="auto"/>
              <w:jc w:val="both"/>
              <w:rPr>
                <w:i/>
                <w:color w:val="00000A"/>
                <w:sz w:val="22"/>
                <w:szCs w:val="22"/>
                <w:lang w:eastAsia="zh-CN"/>
              </w:rPr>
            </w:pPr>
            <w:r w:rsidRPr="007339C2">
              <w:rPr>
                <w:i/>
                <w:color w:val="00000A"/>
                <w:sz w:val="22"/>
                <w:szCs w:val="22"/>
                <w:lang w:eastAsia="zh-CN"/>
              </w:rPr>
              <w:t>Proszę podać nazwę Uczelni, kraj i kierunek studiów: …………………..…………………………………….</w:t>
            </w:r>
          </w:p>
          <w:p w:rsidR="00FE5EA5" w:rsidRPr="007339C2" w:rsidRDefault="00FE5EA5" w:rsidP="00FE5EA5">
            <w:pPr>
              <w:spacing w:line="276" w:lineRule="auto"/>
              <w:jc w:val="both"/>
              <w:rPr>
                <w:b/>
                <w:i/>
                <w:color w:val="00000A"/>
                <w:sz w:val="22"/>
                <w:szCs w:val="22"/>
                <w:lang w:eastAsia="zh-CN"/>
              </w:rPr>
            </w:pPr>
            <w:r w:rsidRPr="007339C2">
              <w:rPr>
                <w:b/>
                <w:i/>
                <w:color w:val="00000A"/>
                <w:sz w:val="22"/>
                <w:szCs w:val="22"/>
                <w:lang w:eastAsia="zh-CN"/>
              </w:rPr>
              <w:t>lub</w:t>
            </w:r>
          </w:p>
          <w:p w:rsidR="00FE5EA5" w:rsidRPr="007339C2" w:rsidRDefault="00FE5EA5" w:rsidP="00FE5EA5">
            <w:pPr>
              <w:spacing w:line="276" w:lineRule="auto"/>
              <w:jc w:val="both"/>
              <w:rPr>
                <w:color w:val="00000A"/>
                <w:sz w:val="22"/>
                <w:szCs w:val="22"/>
                <w:lang w:eastAsia="zh-CN"/>
              </w:rPr>
            </w:pPr>
            <w:r w:rsidRPr="007339C2">
              <w:rPr>
                <w:color w:val="00000A"/>
                <w:sz w:val="22"/>
                <w:szCs w:val="22"/>
                <w:lang w:eastAsia="zh-CN"/>
              </w:rPr>
              <w:t xml:space="preserve">c/ certyfikat ukończenia kursu CELTA lub równoważny </w:t>
            </w:r>
            <w:r w:rsidRPr="007339C2">
              <w:rPr>
                <w:b/>
                <w:color w:val="00000A"/>
                <w:sz w:val="22"/>
                <w:szCs w:val="22"/>
                <w:lang w:eastAsia="zh-CN"/>
              </w:rPr>
              <w:t>TAK/NIE*</w:t>
            </w:r>
          </w:p>
          <w:p w:rsidR="00FE5EA5" w:rsidRPr="007339C2" w:rsidRDefault="00FE5EA5" w:rsidP="00FE5EA5">
            <w:pPr>
              <w:spacing w:line="276" w:lineRule="auto"/>
              <w:jc w:val="both"/>
              <w:rPr>
                <w:i/>
                <w:color w:val="00000A"/>
                <w:sz w:val="22"/>
                <w:szCs w:val="22"/>
                <w:lang w:eastAsia="zh-CN"/>
              </w:rPr>
            </w:pPr>
            <w:r w:rsidRPr="007339C2">
              <w:rPr>
                <w:i/>
                <w:color w:val="00000A"/>
                <w:sz w:val="22"/>
                <w:szCs w:val="22"/>
                <w:lang w:eastAsia="zh-CN"/>
              </w:rPr>
              <w:t>Proszę podać nazwę kursu równoważnego do kursu CELTA…………………………………………………………..</w:t>
            </w:r>
          </w:p>
          <w:p w:rsidR="00FE5EA5" w:rsidRPr="007339C2" w:rsidRDefault="00FE5EA5" w:rsidP="00FE5EA5">
            <w:pPr>
              <w:spacing w:line="276" w:lineRule="auto"/>
              <w:jc w:val="both"/>
              <w:rPr>
                <w:color w:val="00000A"/>
                <w:sz w:val="22"/>
                <w:szCs w:val="22"/>
                <w:lang w:eastAsia="zh-CN"/>
              </w:rPr>
            </w:pPr>
            <w:r w:rsidRPr="007339C2">
              <w:rPr>
                <w:color w:val="00000A"/>
                <w:sz w:val="22"/>
                <w:szCs w:val="22"/>
                <w:lang w:eastAsia="zh-CN"/>
              </w:rPr>
              <w:t xml:space="preserve">d/ posiada ……………. letnie doświadczenie </w:t>
            </w:r>
            <w:r w:rsidRPr="007339C2">
              <w:rPr>
                <w:color w:val="00000A"/>
                <w:sz w:val="22"/>
                <w:szCs w:val="22"/>
                <w:lang w:eastAsia="zh-CN"/>
              </w:rPr>
              <w:br/>
              <w:t>w szkoleniach z zakresu języka angielskiego osób dorosłych;</w:t>
            </w:r>
          </w:p>
          <w:p w:rsidR="00FE5EA5" w:rsidRPr="007339C2" w:rsidRDefault="00FE5EA5" w:rsidP="00FE5EA5">
            <w:pPr>
              <w:tabs>
                <w:tab w:val="left" w:pos="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EA5" w:rsidRPr="007339C2" w:rsidRDefault="00FE5EA5" w:rsidP="00FE5EA5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FE5EA5" w:rsidRPr="007339C2" w:rsidTr="00FE5EA5">
        <w:trPr>
          <w:trHeight w:val="192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EA5" w:rsidRPr="007339C2" w:rsidRDefault="00FE5EA5" w:rsidP="00FE5EA5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2"/>
                <w:szCs w:val="22"/>
              </w:rPr>
            </w:pPr>
            <w:r w:rsidRPr="007339C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EA5" w:rsidRPr="007339C2" w:rsidRDefault="00FE5EA5" w:rsidP="00FE5EA5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2"/>
                <w:szCs w:val="22"/>
              </w:rPr>
            </w:pPr>
          </w:p>
          <w:p w:rsidR="00FE5EA5" w:rsidRPr="007339C2" w:rsidRDefault="00FE5EA5" w:rsidP="00FE5EA5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2"/>
                <w:szCs w:val="22"/>
              </w:rPr>
            </w:pPr>
            <w:r w:rsidRPr="007339C2">
              <w:rPr>
                <w:color w:val="000000"/>
                <w:sz w:val="22"/>
                <w:szCs w:val="22"/>
              </w:rPr>
              <w:t>……………………………………</w:t>
            </w:r>
          </w:p>
          <w:p w:rsidR="00FE5EA5" w:rsidRPr="007339C2" w:rsidRDefault="00FE5EA5" w:rsidP="00FE5EA5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EA5" w:rsidRPr="007339C2" w:rsidRDefault="00FE5EA5" w:rsidP="00FE5EA5">
            <w:pPr>
              <w:tabs>
                <w:tab w:val="left" w:pos="0"/>
              </w:tabs>
              <w:jc w:val="both"/>
              <w:rPr>
                <w:sz w:val="22"/>
                <w:szCs w:val="22"/>
              </w:rPr>
            </w:pPr>
            <w:r w:rsidRPr="007339C2">
              <w:rPr>
                <w:sz w:val="22"/>
                <w:szCs w:val="22"/>
              </w:rPr>
              <w:t>Posiada:</w:t>
            </w:r>
          </w:p>
          <w:p w:rsidR="00FE5EA5" w:rsidRPr="007339C2" w:rsidRDefault="00FE5EA5" w:rsidP="00FE5EA5">
            <w:pPr>
              <w:spacing w:line="276" w:lineRule="auto"/>
              <w:jc w:val="both"/>
              <w:rPr>
                <w:color w:val="00000A"/>
                <w:sz w:val="22"/>
                <w:szCs w:val="22"/>
                <w:lang w:eastAsia="zh-CN"/>
              </w:rPr>
            </w:pPr>
            <w:r w:rsidRPr="007339C2">
              <w:rPr>
                <w:color w:val="00000A"/>
                <w:sz w:val="22"/>
                <w:szCs w:val="22"/>
                <w:lang w:eastAsia="zh-CN"/>
              </w:rPr>
              <w:t xml:space="preserve">a/  dyplom ukończenia studiów magisterskich lub wyższych zawodowych na kierunku: filologia angielska/lingwistyka stosowana obejmująca język angielski* oraz przygotowanie pedagogiczne </w:t>
            </w:r>
          </w:p>
          <w:p w:rsidR="00FE5EA5" w:rsidRPr="007339C2" w:rsidRDefault="00FE5EA5" w:rsidP="00FE5EA5">
            <w:pPr>
              <w:spacing w:line="276" w:lineRule="auto"/>
              <w:jc w:val="both"/>
              <w:rPr>
                <w:i/>
                <w:color w:val="00000A"/>
                <w:sz w:val="22"/>
                <w:szCs w:val="22"/>
                <w:lang w:eastAsia="zh-CN"/>
              </w:rPr>
            </w:pPr>
            <w:r w:rsidRPr="007339C2">
              <w:rPr>
                <w:i/>
                <w:color w:val="00000A"/>
                <w:sz w:val="22"/>
                <w:szCs w:val="22"/>
                <w:lang w:eastAsia="zh-CN"/>
              </w:rPr>
              <w:t>Proszę podać nazwę Uczelni i kierunek studiów: …………………..…………………………………….</w:t>
            </w:r>
          </w:p>
          <w:p w:rsidR="00FE5EA5" w:rsidRPr="007339C2" w:rsidRDefault="00FE5EA5" w:rsidP="00FE5EA5">
            <w:pPr>
              <w:spacing w:line="276" w:lineRule="auto"/>
              <w:jc w:val="both"/>
              <w:rPr>
                <w:b/>
                <w:i/>
                <w:color w:val="00000A"/>
                <w:sz w:val="22"/>
                <w:szCs w:val="22"/>
                <w:lang w:eastAsia="zh-CN"/>
              </w:rPr>
            </w:pPr>
            <w:r w:rsidRPr="007339C2">
              <w:rPr>
                <w:b/>
                <w:i/>
                <w:color w:val="00000A"/>
                <w:sz w:val="22"/>
                <w:szCs w:val="22"/>
                <w:lang w:eastAsia="zh-CN"/>
              </w:rPr>
              <w:t>lub</w:t>
            </w:r>
          </w:p>
          <w:p w:rsidR="00FE5EA5" w:rsidRPr="007339C2" w:rsidRDefault="00FE5EA5" w:rsidP="00FE5EA5">
            <w:pPr>
              <w:spacing w:line="276" w:lineRule="auto"/>
              <w:jc w:val="both"/>
              <w:rPr>
                <w:color w:val="00000A"/>
                <w:sz w:val="22"/>
                <w:szCs w:val="22"/>
                <w:lang w:eastAsia="zh-CN"/>
              </w:rPr>
            </w:pPr>
            <w:r w:rsidRPr="007339C2">
              <w:rPr>
                <w:color w:val="00000A"/>
                <w:sz w:val="22"/>
                <w:szCs w:val="22"/>
                <w:lang w:eastAsia="zh-CN"/>
              </w:rPr>
              <w:t xml:space="preserve">b/  dyplom ukończenia studiów magisterskich lub wyższych zawodowych* ukończonych w kraju, w którym językiem </w:t>
            </w:r>
            <w:r w:rsidRPr="007339C2">
              <w:rPr>
                <w:color w:val="00000A"/>
                <w:sz w:val="22"/>
                <w:szCs w:val="22"/>
                <w:lang w:eastAsia="zh-CN"/>
              </w:rPr>
              <w:lastRenderedPageBreak/>
              <w:t xml:space="preserve">urzędowym jest język angielski i posiada przygotowanie pedagogiczne </w:t>
            </w:r>
          </w:p>
          <w:p w:rsidR="00FE5EA5" w:rsidRPr="007339C2" w:rsidRDefault="00FE5EA5" w:rsidP="00FE5EA5">
            <w:pPr>
              <w:spacing w:line="276" w:lineRule="auto"/>
              <w:jc w:val="both"/>
              <w:rPr>
                <w:i/>
                <w:color w:val="00000A"/>
                <w:sz w:val="22"/>
                <w:szCs w:val="22"/>
                <w:lang w:eastAsia="zh-CN"/>
              </w:rPr>
            </w:pPr>
            <w:r w:rsidRPr="007339C2">
              <w:rPr>
                <w:i/>
                <w:color w:val="00000A"/>
                <w:sz w:val="22"/>
                <w:szCs w:val="22"/>
                <w:lang w:eastAsia="zh-CN"/>
              </w:rPr>
              <w:t>Proszę podać nazwę Uczelni, kraj i kierunek studiów: …………………..…………………………………….</w:t>
            </w:r>
          </w:p>
          <w:p w:rsidR="00FE5EA5" w:rsidRPr="007339C2" w:rsidRDefault="00FE5EA5" w:rsidP="00FE5EA5">
            <w:pPr>
              <w:spacing w:line="276" w:lineRule="auto"/>
              <w:jc w:val="both"/>
              <w:rPr>
                <w:b/>
                <w:i/>
                <w:color w:val="00000A"/>
                <w:sz w:val="22"/>
                <w:szCs w:val="22"/>
                <w:lang w:eastAsia="zh-CN"/>
              </w:rPr>
            </w:pPr>
            <w:r w:rsidRPr="007339C2">
              <w:rPr>
                <w:b/>
                <w:i/>
                <w:color w:val="00000A"/>
                <w:sz w:val="22"/>
                <w:szCs w:val="22"/>
                <w:lang w:eastAsia="zh-CN"/>
              </w:rPr>
              <w:t>lub</w:t>
            </w:r>
          </w:p>
          <w:p w:rsidR="00FE5EA5" w:rsidRPr="007339C2" w:rsidRDefault="00FE5EA5" w:rsidP="00FE5EA5">
            <w:pPr>
              <w:spacing w:line="276" w:lineRule="auto"/>
              <w:jc w:val="both"/>
              <w:rPr>
                <w:color w:val="00000A"/>
                <w:sz w:val="22"/>
                <w:szCs w:val="22"/>
                <w:lang w:eastAsia="zh-CN"/>
              </w:rPr>
            </w:pPr>
            <w:r w:rsidRPr="007339C2">
              <w:rPr>
                <w:color w:val="00000A"/>
                <w:sz w:val="22"/>
                <w:szCs w:val="22"/>
                <w:lang w:eastAsia="zh-CN"/>
              </w:rPr>
              <w:t xml:space="preserve">c/ certyfikat ukończenia kursu CELTA lub równoważny </w:t>
            </w:r>
            <w:r w:rsidRPr="007339C2">
              <w:rPr>
                <w:b/>
                <w:color w:val="00000A"/>
                <w:sz w:val="22"/>
                <w:szCs w:val="22"/>
                <w:lang w:eastAsia="zh-CN"/>
              </w:rPr>
              <w:t>TAK/NIE*</w:t>
            </w:r>
          </w:p>
          <w:p w:rsidR="00FE5EA5" w:rsidRPr="007339C2" w:rsidRDefault="00FE5EA5" w:rsidP="00FE5EA5">
            <w:pPr>
              <w:spacing w:line="276" w:lineRule="auto"/>
              <w:jc w:val="both"/>
              <w:rPr>
                <w:i/>
                <w:color w:val="00000A"/>
                <w:sz w:val="22"/>
                <w:szCs w:val="22"/>
                <w:lang w:eastAsia="zh-CN"/>
              </w:rPr>
            </w:pPr>
            <w:r w:rsidRPr="007339C2">
              <w:rPr>
                <w:i/>
                <w:color w:val="00000A"/>
                <w:sz w:val="22"/>
                <w:szCs w:val="22"/>
                <w:lang w:eastAsia="zh-CN"/>
              </w:rPr>
              <w:t>Proszę podać nazwę kursu równoważnego do kursu CELTA…………………………………………………………..</w:t>
            </w:r>
          </w:p>
          <w:p w:rsidR="00FE5EA5" w:rsidRPr="007339C2" w:rsidRDefault="00FE5EA5" w:rsidP="00FE5EA5">
            <w:pPr>
              <w:spacing w:line="276" w:lineRule="auto"/>
              <w:jc w:val="both"/>
              <w:rPr>
                <w:color w:val="00000A"/>
                <w:sz w:val="22"/>
                <w:szCs w:val="22"/>
                <w:lang w:eastAsia="zh-CN"/>
              </w:rPr>
            </w:pPr>
            <w:r w:rsidRPr="007339C2">
              <w:rPr>
                <w:color w:val="00000A"/>
                <w:sz w:val="22"/>
                <w:szCs w:val="22"/>
                <w:lang w:eastAsia="zh-CN"/>
              </w:rPr>
              <w:t xml:space="preserve">d/ posiada ……………. letnie doświadczenie </w:t>
            </w:r>
            <w:r w:rsidRPr="007339C2">
              <w:rPr>
                <w:color w:val="00000A"/>
                <w:sz w:val="22"/>
                <w:szCs w:val="22"/>
                <w:lang w:eastAsia="zh-CN"/>
              </w:rPr>
              <w:br/>
              <w:t>w szkoleniach z zakresu języka angielskiego osób dorosłych;</w:t>
            </w:r>
          </w:p>
          <w:p w:rsidR="00FE5EA5" w:rsidRPr="007339C2" w:rsidRDefault="00FE5EA5" w:rsidP="00FE5EA5">
            <w:pPr>
              <w:tabs>
                <w:tab w:val="left" w:pos="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EA5" w:rsidRPr="007339C2" w:rsidRDefault="00FE5EA5" w:rsidP="00FE5EA5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FE5EA5" w:rsidRPr="007339C2" w:rsidTr="00FE5EA5">
        <w:trPr>
          <w:trHeight w:val="318"/>
        </w:trPr>
        <w:tc>
          <w:tcPr>
            <w:tcW w:w="100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FE5EA5" w:rsidRPr="007339C2" w:rsidRDefault="00FE5EA5" w:rsidP="00FE5EA5">
            <w:pPr>
              <w:tabs>
                <w:tab w:val="left" w:pos="0"/>
              </w:tabs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  <w:r w:rsidRPr="007339C2">
              <w:rPr>
                <w:b/>
                <w:color w:val="000000"/>
                <w:sz w:val="28"/>
                <w:szCs w:val="22"/>
              </w:rPr>
              <w:t>Zadanie częściowe nr 2</w:t>
            </w:r>
          </w:p>
        </w:tc>
      </w:tr>
      <w:tr w:rsidR="0010174A" w:rsidRPr="007339C2" w:rsidTr="0010174A">
        <w:trPr>
          <w:trHeight w:val="31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0174A" w:rsidRPr="007339C2" w:rsidRDefault="0010174A" w:rsidP="0010174A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22"/>
                <w:szCs w:val="22"/>
              </w:rPr>
            </w:pPr>
            <w:r w:rsidRPr="007339C2">
              <w:rPr>
                <w:b/>
                <w:color w:val="000000"/>
                <w:sz w:val="22"/>
                <w:szCs w:val="22"/>
              </w:rPr>
              <w:t>L.p.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0174A" w:rsidRPr="007339C2" w:rsidRDefault="0010174A" w:rsidP="0010174A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22"/>
                <w:szCs w:val="22"/>
              </w:rPr>
            </w:pPr>
            <w:r w:rsidRPr="007339C2">
              <w:rPr>
                <w:b/>
                <w:color w:val="000000"/>
                <w:sz w:val="22"/>
                <w:szCs w:val="22"/>
              </w:rPr>
              <w:t>Imię i nazwisko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0174A" w:rsidRPr="007339C2" w:rsidRDefault="0010174A" w:rsidP="0010174A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 w:rsidRPr="007339C2">
              <w:rPr>
                <w:b/>
                <w:color w:val="000000"/>
                <w:sz w:val="22"/>
                <w:szCs w:val="22"/>
              </w:rPr>
              <w:t>Wymagania zgodnie z pkt VIII Ogłoszenia o zamówieniu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0174A" w:rsidRPr="007339C2" w:rsidRDefault="0010174A" w:rsidP="0010174A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 w:rsidRPr="007339C2">
              <w:rPr>
                <w:b/>
                <w:color w:val="000000"/>
                <w:sz w:val="22"/>
                <w:szCs w:val="22"/>
              </w:rPr>
              <w:t>Informacja o podstawie do dysponowania osobą</w:t>
            </w:r>
            <w:r w:rsidRPr="007339C2">
              <w:rPr>
                <w:b/>
                <w:color w:val="000000"/>
                <w:sz w:val="22"/>
                <w:szCs w:val="22"/>
                <w:vertAlign w:val="superscript"/>
              </w:rPr>
              <w:t>1</w:t>
            </w:r>
          </w:p>
        </w:tc>
      </w:tr>
      <w:tr w:rsidR="0010174A" w:rsidRPr="007339C2" w:rsidTr="0010174A">
        <w:trPr>
          <w:trHeight w:val="31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0174A" w:rsidRPr="007339C2" w:rsidRDefault="0010174A" w:rsidP="0010174A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22"/>
                <w:szCs w:val="22"/>
              </w:rPr>
            </w:pPr>
            <w:r w:rsidRPr="007339C2">
              <w:rPr>
                <w:b/>
                <w:color w:val="000000"/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0174A" w:rsidRPr="007339C2" w:rsidRDefault="0010174A" w:rsidP="0010174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2"/>
                <w:szCs w:val="22"/>
              </w:rPr>
            </w:pPr>
            <w:r w:rsidRPr="007339C2">
              <w:rPr>
                <w:color w:val="000000"/>
                <w:sz w:val="22"/>
                <w:szCs w:val="22"/>
              </w:rPr>
              <w:t>……………………………………</w:t>
            </w:r>
          </w:p>
          <w:p w:rsidR="0010174A" w:rsidRPr="007339C2" w:rsidRDefault="0010174A" w:rsidP="0010174A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0174A" w:rsidRPr="007339C2" w:rsidRDefault="0010174A" w:rsidP="0010174A">
            <w:pPr>
              <w:tabs>
                <w:tab w:val="left" w:pos="0"/>
              </w:tabs>
              <w:jc w:val="both"/>
              <w:rPr>
                <w:b/>
                <w:color w:val="000000"/>
                <w:sz w:val="22"/>
                <w:szCs w:val="22"/>
              </w:rPr>
            </w:pPr>
            <w:r w:rsidRPr="007339C2">
              <w:rPr>
                <w:b/>
                <w:color w:val="000000"/>
                <w:sz w:val="22"/>
                <w:szCs w:val="22"/>
              </w:rPr>
              <w:t>Native speaker posiada:</w:t>
            </w:r>
          </w:p>
          <w:p w:rsidR="0010174A" w:rsidRPr="007339C2" w:rsidRDefault="0010174A" w:rsidP="0010174A">
            <w:pPr>
              <w:tabs>
                <w:tab w:val="left" w:pos="0"/>
              </w:tabs>
              <w:jc w:val="both"/>
              <w:rPr>
                <w:bCs/>
                <w:sz w:val="22"/>
                <w:szCs w:val="22"/>
                <w:lang w:eastAsia="zh-CN"/>
              </w:rPr>
            </w:pPr>
            <w:r w:rsidRPr="007339C2">
              <w:rPr>
                <w:bCs/>
                <w:sz w:val="22"/>
                <w:szCs w:val="22"/>
                <w:lang w:eastAsia="zh-CN"/>
              </w:rPr>
              <w:t>a/ certyfikat uprawniający do prowadzenia szkoleń</w:t>
            </w:r>
            <w:r w:rsidR="003A1F26" w:rsidRPr="007339C2">
              <w:rPr>
                <w:bCs/>
                <w:sz w:val="22"/>
                <w:szCs w:val="22"/>
                <w:lang w:eastAsia="zh-CN"/>
              </w:rPr>
              <w:t xml:space="preserve"> </w:t>
            </w:r>
            <w:r w:rsidR="003A1F26" w:rsidRPr="007339C2">
              <w:rPr>
                <w:bCs/>
                <w:lang w:eastAsia="zh-CN"/>
              </w:rPr>
              <w:t>CELTA lub równoważny</w:t>
            </w:r>
          </w:p>
          <w:p w:rsidR="0010174A" w:rsidRPr="007339C2" w:rsidRDefault="0010174A" w:rsidP="0010174A">
            <w:pPr>
              <w:spacing w:line="276" w:lineRule="auto"/>
              <w:jc w:val="both"/>
              <w:rPr>
                <w:bCs/>
                <w:sz w:val="22"/>
                <w:szCs w:val="22"/>
                <w:lang w:eastAsia="zh-CN"/>
              </w:rPr>
            </w:pPr>
            <w:r w:rsidRPr="007339C2">
              <w:rPr>
                <w:bCs/>
                <w:sz w:val="22"/>
                <w:szCs w:val="22"/>
                <w:lang w:eastAsia="zh-CN"/>
              </w:rPr>
              <w:t xml:space="preserve">b/ …………. letnie doświadczenie w szkoleniach z zakresu języka angielskiego osób dorosłych </w:t>
            </w:r>
          </w:p>
          <w:p w:rsidR="0010174A" w:rsidRPr="007339C2" w:rsidRDefault="0010174A" w:rsidP="0010174A">
            <w:pPr>
              <w:spacing w:line="276" w:lineRule="auto"/>
              <w:jc w:val="both"/>
              <w:rPr>
                <w:b/>
                <w:bCs/>
                <w:i/>
                <w:sz w:val="22"/>
                <w:szCs w:val="22"/>
                <w:lang w:eastAsia="zh-CN"/>
              </w:rPr>
            </w:pPr>
            <w:r w:rsidRPr="007339C2">
              <w:rPr>
                <w:b/>
                <w:bCs/>
                <w:i/>
                <w:sz w:val="22"/>
                <w:szCs w:val="22"/>
                <w:lang w:eastAsia="zh-CN"/>
              </w:rPr>
              <w:t>lub/i</w:t>
            </w:r>
          </w:p>
          <w:p w:rsidR="0010174A" w:rsidRPr="007339C2" w:rsidRDefault="0010174A" w:rsidP="0010174A">
            <w:pPr>
              <w:spacing w:line="276" w:lineRule="auto"/>
              <w:jc w:val="both"/>
              <w:rPr>
                <w:b/>
                <w:bCs/>
                <w:i/>
                <w:sz w:val="22"/>
                <w:szCs w:val="22"/>
                <w:lang w:eastAsia="zh-CN"/>
              </w:rPr>
            </w:pPr>
            <w:r w:rsidRPr="007339C2">
              <w:rPr>
                <w:b/>
                <w:bCs/>
                <w:i/>
                <w:sz w:val="22"/>
                <w:szCs w:val="22"/>
                <w:lang w:eastAsia="zh-CN"/>
              </w:rPr>
              <w:t>Lektor polski posiada:</w:t>
            </w:r>
          </w:p>
          <w:p w:rsidR="003A1F26" w:rsidRPr="007339C2" w:rsidRDefault="003A1F26" w:rsidP="003A1F26">
            <w:pPr>
              <w:spacing w:line="276" w:lineRule="auto"/>
              <w:jc w:val="both"/>
              <w:rPr>
                <w:color w:val="00000A"/>
                <w:sz w:val="22"/>
                <w:szCs w:val="22"/>
                <w:lang w:eastAsia="zh-CN"/>
              </w:rPr>
            </w:pPr>
            <w:r w:rsidRPr="007339C2">
              <w:rPr>
                <w:color w:val="00000A"/>
                <w:sz w:val="22"/>
                <w:szCs w:val="22"/>
                <w:lang w:eastAsia="zh-CN"/>
              </w:rPr>
              <w:t xml:space="preserve">a/  dyplom ukończenia studiów magisterskich </w:t>
            </w:r>
            <w:bookmarkStart w:id="0" w:name="_GoBack"/>
            <w:bookmarkEnd w:id="0"/>
            <w:r w:rsidRPr="007339C2">
              <w:rPr>
                <w:color w:val="00000A"/>
                <w:sz w:val="22"/>
                <w:szCs w:val="22"/>
                <w:lang w:eastAsia="zh-CN"/>
              </w:rPr>
              <w:t xml:space="preserve">lub wyższych zawodowych na kierunku: filologia angielska/lingwistyka stosowana obejmująca język angielski* oraz przygotowanie pedagogiczne </w:t>
            </w:r>
          </w:p>
          <w:p w:rsidR="003A1F26" w:rsidRPr="007339C2" w:rsidRDefault="003A1F26" w:rsidP="003A1F26">
            <w:pPr>
              <w:spacing w:line="276" w:lineRule="auto"/>
              <w:jc w:val="both"/>
              <w:rPr>
                <w:i/>
                <w:color w:val="00000A"/>
                <w:sz w:val="22"/>
                <w:szCs w:val="22"/>
                <w:lang w:eastAsia="zh-CN"/>
              </w:rPr>
            </w:pPr>
            <w:r w:rsidRPr="007339C2">
              <w:rPr>
                <w:i/>
                <w:color w:val="00000A"/>
                <w:sz w:val="22"/>
                <w:szCs w:val="22"/>
                <w:lang w:eastAsia="zh-CN"/>
              </w:rPr>
              <w:t>Proszę podać nazwę Uczelni i kierunek studiów: …………………..…………………………………….</w:t>
            </w:r>
          </w:p>
          <w:p w:rsidR="0010174A" w:rsidRPr="007339C2" w:rsidRDefault="0010174A" w:rsidP="0010174A">
            <w:pPr>
              <w:spacing w:line="276" w:lineRule="auto"/>
              <w:jc w:val="both"/>
              <w:rPr>
                <w:b/>
                <w:color w:val="000000"/>
                <w:sz w:val="22"/>
                <w:szCs w:val="22"/>
              </w:rPr>
            </w:pPr>
            <w:r w:rsidRPr="007339C2">
              <w:rPr>
                <w:bCs/>
                <w:sz w:val="22"/>
                <w:szCs w:val="22"/>
                <w:lang w:eastAsia="zh-CN"/>
              </w:rPr>
              <w:t>b/ …………. letnie doświadczenie w szkoleniach z zakresu języka angielskiego</w:t>
            </w:r>
            <w:r w:rsidR="006E26A0" w:rsidRPr="007339C2">
              <w:rPr>
                <w:bCs/>
                <w:sz w:val="22"/>
                <w:szCs w:val="22"/>
                <w:lang w:eastAsia="zh-CN"/>
              </w:rPr>
              <w:t xml:space="preserve"> </w:t>
            </w:r>
            <w:r w:rsidRPr="007339C2">
              <w:rPr>
                <w:bCs/>
                <w:sz w:val="22"/>
                <w:szCs w:val="22"/>
                <w:lang w:eastAsia="zh-CN"/>
              </w:rPr>
              <w:t xml:space="preserve">osób dorosłych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0174A" w:rsidRPr="007339C2" w:rsidRDefault="0010174A" w:rsidP="0010174A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</w:tr>
      <w:tr w:rsidR="0010174A" w:rsidRPr="007339C2" w:rsidTr="0010174A">
        <w:trPr>
          <w:trHeight w:val="31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0174A" w:rsidRPr="007339C2" w:rsidRDefault="0010174A" w:rsidP="0010174A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22"/>
                <w:szCs w:val="22"/>
              </w:rPr>
            </w:pPr>
            <w:r w:rsidRPr="007339C2">
              <w:rPr>
                <w:b/>
                <w:color w:val="000000"/>
                <w:sz w:val="22"/>
                <w:szCs w:val="22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0174A" w:rsidRPr="007339C2" w:rsidRDefault="0010174A" w:rsidP="0010174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2"/>
                <w:szCs w:val="22"/>
              </w:rPr>
            </w:pPr>
            <w:r w:rsidRPr="007339C2">
              <w:rPr>
                <w:color w:val="000000"/>
                <w:sz w:val="22"/>
                <w:szCs w:val="22"/>
              </w:rPr>
              <w:t>……………………………………</w:t>
            </w:r>
          </w:p>
          <w:p w:rsidR="0010174A" w:rsidRPr="007339C2" w:rsidRDefault="0010174A" w:rsidP="0010174A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26A0" w:rsidRPr="007339C2" w:rsidRDefault="006E26A0" w:rsidP="006E26A0">
            <w:pPr>
              <w:tabs>
                <w:tab w:val="left" w:pos="0"/>
              </w:tabs>
              <w:jc w:val="both"/>
              <w:rPr>
                <w:b/>
                <w:color w:val="000000"/>
                <w:sz w:val="22"/>
                <w:szCs w:val="22"/>
              </w:rPr>
            </w:pPr>
            <w:r w:rsidRPr="007339C2">
              <w:rPr>
                <w:b/>
                <w:color w:val="000000"/>
                <w:sz w:val="22"/>
                <w:szCs w:val="22"/>
              </w:rPr>
              <w:t>Native speaker posiada:</w:t>
            </w:r>
          </w:p>
          <w:p w:rsidR="006E26A0" w:rsidRPr="007339C2" w:rsidRDefault="006E26A0" w:rsidP="006E26A0">
            <w:pPr>
              <w:tabs>
                <w:tab w:val="left" w:pos="0"/>
              </w:tabs>
              <w:jc w:val="both"/>
              <w:rPr>
                <w:bCs/>
                <w:sz w:val="22"/>
                <w:szCs w:val="22"/>
                <w:lang w:eastAsia="zh-CN"/>
              </w:rPr>
            </w:pPr>
            <w:r w:rsidRPr="007339C2">
              <w:rPr>
                <w:bCs/>
                <w:sz w:val="22"/>
                <w:szCs w:val="22"/>
                <w:lang w:eastAsia="zh-CN"/>
              </w:rPr>
              <w:t xml:space="preserve">a/ certyfikat uprawniający do prowadzenia szkoleń </w:t>
            </w:r>
            <w:r w:rsidRPr="007339C2">
              <w:rPr>
                <w:bCs/>
                <w:lang w:eastAsia="zh-CN"/>
              </w:rPr>
              <w:t>CELTA lub równoważny</w:t>
            </w:r>
          </w:p>
          <w:p w:rsidR="006E26A0" w:rsidRPr="007339C2" w:rsidRDefault="006E26A0" w:rsidP="006E26A0">
            <w:pPr>
              <w:spacing w:line="276" w:lineRule="auto"/>
              <w:jc w:val="both"/>
              <w:rPr>
                <w:bCs/>
                <w:sz w:val="22"/>
                <w:szCs w:val="22"/>
                <w:lang w:eastAsia="zh-CN"/>
              </w:rPr>
            </w:pPr>
            <w:r w:rsidRPr="007339C2">
              <w:rPr>
                <w:bCs/>
                <w:sz w:val="22"/>
                <w:szCs w:val="22"/>
                <w:lang w:eastAsia="zh-CN"/>
              </w:rPr>
              <w:t xml:space="preserve">b/ …………. letnie doświadczenie w szkoleniach z zakresu języka angielskiego osób dorosłych </w:t>
            </w:r>
          </w:p>
          <w:p w:rsidR="006E26A0" w:rsidRPr="007339C2" w:rsidRDefault="006E26A0" w:rsidP="006E26A0">
            <w:pPr>
              <w:spacing w:line="276" w:lineRule="auto"/>
              <w:jc w:val="both"/>
              <w:rPr>
                <w:b/>
                <w:bCs/>
                <w:i/>
                <w:sz w:val="22"/>
                <w:szCs w:val="22"/>
                <w:lang w:eastAsia="zh-CN"/>
              </w:rPr>
            </w:pPr>
            <w:r w:rsidRPr="007339C2">
              <w:rPr>
                <w:b/>
                <w:bCs/>
                <w:i/>
                <w:sz w:val="22"/>
                <w:szCs w:val="22"/>
                <w:lang w:eastAsia="zh-CN"/>
              </w:rPr>
              <w:t>lub/i</w:t>
            </w:r>
          </w:p>
          <w:p w:rsidR="006E26A0" w:rsidRPr="007339C2" w:rsidRDefault="006E26A0" w:rsidP="006E26A0">
            <w:pPr>
              <w:spacing w:line="276" w:lineRule="auto"/>
              <w:jc w:val="both"/>
              <w:rPr>
                <w:b/>
                <w:bCs/>
                <w:i/>
                <w:sz w:val="22"/>
                <w:szCs w:val="22"/>
                <w:lang w:eastAsia="zh-CN"/>
              </w:rPr>
            </w:pPr>
            <w:r w:rsidRPr="007339C2">
              <w:rPr>
                <w:b/>
                <w:bCs/>
                <w:i/>
                <w:sz w:val="22"/>
                <w:szCs w:val="22"/>
                <w:lang w:eastAsia="zh-CN"/>
              </w:rPr>
              <w:t>Lektor polski posiada:</w:t>
            </w:r>
          </w:p>
          <w:p w:rsidR="006E26A0" w:rsidRPr="007339C2" w:rsidRDefault="006E26A0" w:rsidP="006E26A0">
            <w:pPr>
              <w:spacing w:line="276" w:lineRule="auto"/>
              <w:jc w:val="both"/>
              <w:rPr>
                <w:color w:val="00000A"/>
                <w:sz w:val="22"/>
                <w:szCs w:val="22"/>
                <w:lang w:eastAsia="zh-CN"/>
              </w:rPr>
            </w:pPr>
            <w:r w:rsidRPr="007339C2">
              <w:rPr>
                <w:color w:val="00000A"/>
                <w:sz w:val="22"/>
                <w:szCs w:val="22"/>
                <w:lang w:eastAsia="zh-CN"/>
              </w:rPr>
              <w:t xml:space="preserve">a/  dyplom ukończenia studiów magisterskich lub wyższych zawodowych na kierunku: filologia angielska/lingwistyka stosowana obejmująca język angielski* oraz przygotowanie pedagogiczne </w:t>
            </w:r>
          </w:p>
          <w:p w:rsidR="006E26A0" w:rsidRPr="007339C2" w:rsidRDefault="006E26A0" w:rsidP="006E26A0">
            <w:pPr>
              <w:spacing w:line="276" w:lineRule="auto"/>
              <w:jc w:val="both"/>
              <w:rPr>
                <w:i/>
                <w:color w:val="00000A"/>
                <w:sz w:val="22"/>
                <w:szCs w:val="22"/>
                <w:lang w:eastAsia="zh-CN"/>
              </w:rPr>
            </w:pPr>
            <w:r w:rsidRPr="007339C2">
              <w:rPr>
                <w:i/>
                <w:color w:val="00000A"/>
                <w:sz w:val="22"/>
                <w:szCs w:val="22"/>
                <w:lang w:eastAsia="zh-CN"/>
              </w:rPr>
              <w:t>Proszę podać nazwę Uczelni i kierunek studiów: …………………..…………………………………….</w:t>
            </w:r>
          </w:p>
          <w:p w:rsidR="0010174A" w:rsidRPr="007339C2" w:rsidRDefault="006E26A0" w:rsidP="006E26A0">
            <w:pPr>
              <w:spacing w:line="276" w:lineRule="auto"/>
              <w:jc w:val="both"/>
              <w:rPr>
                <w:b/>
                <w:color w:val="000000"/>
                <w:sz w:val="22"/>
                <w:szCs w:val="22"/>
              </w:rPr>
            </w:pPr>
            <w:r w:rsidRPr="007339C2">
              <w:rPr>
                <w:bCs/>
                <w:sz w:val="22"/>
                <w:szCs w:val="22"/>
                <w:lang w:eastAsia="zh-CN"/>
              </w:rPr>
              <w:t>b/ …………. letnie doświadczenie w szkoleniach z zakresu języka angielskiego osób dorosłych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0174A" w:rsidRPr="007339C2" w:rsidRDefault="0010174A" w:rsidP="0010174A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</w:tr>
      <w:tr w:rsidR="0010174A" w:rsidRPr="007339C2" w:rsidTr="0010174A">
        <w:trPr>
          <w:trHeight w:val="31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0174A" w:rsidRPr="007339C2" w:rsidRDefault="0010174A" w:rsidP="0010174A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22"/>
                <w:szCs w:val="22"/>
              </w:rPr>
            </w:pPr>
            <w:r w:rsidRPr="007339C2">
              <w:rPr>
                <w:b/>
                <w:color w:val="000000"/>
                <w:sz w:val="22"/>
                <w:szCs w:val="22"/>
              </w:rPr>
              <w:lastRenderedPageBreak/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0174A" w:rsidRPr="007339C2" w:rsidRDefault="0010174A" w:rsidP="0010174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2"/>
                <w:szCs w:val="22"/>
              </w:rPr>
            </w:pPr>
            <w:r w:rsidRPr="007339C2">
              <w:rPr>
                <w:color w:val="000000"/>
                <w:sz w:val="22"/>
                <w:szCs w:val="22"/>
              </w:rPr>
              <w:t>……………………………………</w:t>
            </w:r>
          </w:p>
          <w:p w:rsidR="0010174A" w:rsidRPr="007339C2" w:rsidRDefault="0010174A" w:rsidP="0010174A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26A0" w:rsidRPr="007339C2" w:rsidRDefault="006E26A0" w:rsidP="006E26A0">
            <w:pPr>
              <w:tabs>
                <w:tab w:val="left" w:pos="0"/>
              </w:tabs>
              <w:jc w:val="both"/>
              <w:rPr>
                <w:b/>
                <w:color w:val="000000"/>
                <w:sz w:val="22"/>
                <w:szCs w:val="22"/>
              </w:rPr>
            </w:pPr>
            <w:r w:rsidRPr="007339C2">
              <w:rPr>
                <w:b/>
                <w:color w:val="000000"/>
                <w:sz w:val="22"/>
                <w:szCs w:val="22"/>
              </w:rPr>
              <w:t>Native speaker posiada:</w:t>
            </w:r>
          </w:p>
          <w:p w:rsidR="006E26A0" w:rsidRPr="007339C2" w:rsidRDefault="006E26A0" w:rsidP="006E26A0">
            <w:pPr>
              <w:tabs>
                <w:tab w:val="left" w:pos="0"/>
              </w:tabs>
              <w:jc w:val="both"/>
              <w:rPr>
                <w:bCs/>
                <w:sz w:val="22"/>
                <w:szCs w:val="22"/>
                <w:lang w:eastAsia="zh-CN"/>
              </w:rPr>
            </w:pPr>
            <w:r w:rsidRPr="007339C2">
              <w:rPr>
                <w:bCs/>
                <w:sz w:val="22"/>
                <w:szCs w:val="22"/>
                <w:lang w:eastAsia="zh-CN"/>
              </w:rPr>
              <w:t xml:space="preserve">a/ certyfikat uprawniający do prowadzenia szkoleń </w:t>
            </w:r>
            <w:r w:rsidRPr="007339C2">
              <w:rPr>
                <w:bCs/>
                <w:lang w:eastAsia="zh-CN"/>
              </w:rPr>
              <w:t>CELTA lub równoważny</w:t>
            </w:r>
          </w:p>
          <w:p w:rsidR="006E26A0" w:rsidRPr="007339C2" w:rsidRDefault="006E26A0" w:rsidP="006E26A0">
            <w:pPr>
              <w:spacing w:line="276" w:lineRule="auto"/>
              <w:jc w:val="both"/>
              <w:rPr>
                <w:bCs/>
                <w:sz w:val="22"/>
                <w:szCs w:val="22"/>
                <w:lang w:eastAsia="zh-CN"/>
              </w:rPr>
            </w:pPr>
            <w:r w:rsidRPr="007339C2">
              <w:rPr>
                <w:bCs/>
                <w:sz w:val="22"/>
                <w:szCs w:val="22"/>
                <w:lang w:eastAsia="zh-CN"/>
              </w:rPr>
              <w:t xml:space="preserve">b/ …………. letnie doświadczenie w szkoleniach z zakresu języka angielskiego osób dorosłych </w:t>
            </w:r>
          </w:p>
          <w:p w:rsidR="006E26A0" w:rsidRPr="007339C2" w:rsidRDefault="006E26A0" w:rsidP="006E26A0">
            <w:pPr>
              <w:spacing w:line="276" w:lineRule="auto"/>
              <w:jc w:val="both"/>
              <w:rPr>
                <w:b/>
                <w:bCs/>
                <w:i/>
                <w:sz w:val="22"/>
                <w:szCs w:val="22"/>
                <w:lang w:eastAsia="zh-CN"/>
              </w:rPr>
            </w:pPr>
            <w:r w:rsidRPr="007339C2">
              <w:rPr>
                <w:b/>
                <w:bCs/>
                <w:i/>
                <w:sz w:val="22"/>
                <w:szCs w:val="22"/>
                <w:lang w:eastAsia="zh-CN"/>
              </w:rPr>
              <w:t>lub/i</w:t>
            </w:r>
          </w:p>
          <w:p w:rsidR="006E26A0" w:rsidRPr="007339C2" w:rsidRDefault="006E26A0" w:rsidP="006E26A0">
            <w:pPr>
              <w:spacing w:line="276" w:lineRule="auto"/>
              <w:jc w:val="both"/>
              <w:rPr>
                <w:b/>
                <w:bCs/>
                <w:i/>
                <w:sz w:val="22"/>
                <w:szCs w:val="22"/>
                <w:lang w:eastAsia="zh-CN"/>
              </w:rPr>
            </w:pPr>
            <w:r w:rsidRPr="007339C2">
              <w:rPr>
                <w:b/>
                <w:bCs/>
                <w:i/>
                <w:sz w:val="22"/>
                <w:szCs w:val="22"/>
                <w:lang w:eastAsia="zh-CN"/>
              </w:rPr>
              <w:t>Lektor polski posiada:</w:t>
            </w:r>
          </w:p>
          <w:p w:rsidR="006E26A0" w:rsidRPr="007339C2" w:rsidRDefault="006E26A0" w:rsidP="006E26A0">
            <w:pPr>
              <w:spacing w:line="276" w:lineRule="auto"/>
              <w:jc w:val="both"/>
              <w:rPr>
                <w:color w:val="00000A"/>
                <w:sz w:val="22"/>
                <w:szCs w:val="22"/>
                <w:lang w:eastAsia="zh-CN"/>
              </w:rPr>
            </w:pPr>
            <w:r w:rsidRPr="007339C2">
              <w:rPr>
                <w:color w:val="00000A"/>
                <w:sz w:val="22"/>
                <w:szCs w:val="22"/>
                <w:lang w:eastAsia="zh-CN"/>
              </w:rPr>
              <w:t xml:space="preserve">a/  dyplom ukończenia studiów magisterskich lub wyższych zawodowych na kierunku: filologia angielska/lingwistyka stosowana obejmująca język angielski* oraz przygotowanie pedagogiczne </w:t>
            </w:r>
          </w:p>
          <w:p w:rsidR="006E26A0" w:rsidRPr="007339C2" w:rsidRDefault="006E26A0" w:rsidP="006E26A0">
            <w:pPr>
              <w:spacing w:line="276" w:lineRule="auto"/>
              <w:jc w:val="both"/>
              <w:rPr>
                <w:i/>
                <w:color w:val="00000A"/>
                <w:sz w:val="22"/>
                <w:szCs w:val="22"/>
                <w:lang w:eastAsia="zh-CN"/>
              </w:rPr>
            </w:pPr>
            <w:r w:rsidRPr="007339C2">
              <w:rPr>
                <w:i/>
                <w:color w:val="00000A"/>
                <w:sz w:val="22"/>
                <w:szCs w:val="22"/>
                <w:lang w:eastAsia="zh-CN"/>
              </w:rPr>
              <w:t>Proszę podać nazwę Uczelni i kierunek studiów: …………………..…………………………………….</w:t>
            </w:r>
          </w:p>
          <w:p w:rsidR="0010174A" w:rsidRPr="007339C2" w:rsidRDefault="006E26A0" w:rsidP="006E26A0">
            <w:pPr>
              <w:spacing w:line="276" w:lineRule="auto"/>
              <w:jc w:val="both"/>
              <w:rPr>
                <w:b/>
                <w:color w:val="000000"/>
                <w:sz w:val="22"/>
                <w:szCs w:val="22"/>
              </w:rPr>
            </w:pPr>
            <w:r w:rsidRPr="007339C2">
              <w:rPr>
                <w:bCs/>
                <w:sz w:val="22"/>
                <w:szCs w:val="22"/>
                <w:lang w:eastAsia="zh-CN"/>
              </w:rPr>
              <w:t>b/ …………. letnie doświadczenie w szkoleniach z zakresu języka angielskiego osób dorosłych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0174A" w:rsidRPr="007339C2" w:rsidRDefault="0010174A" w:rsidP="0010174A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</w:tr>
      <w:tr w:rsidR="0010174A" w:rsidRPr="007339C2" w:rsidTr="0010174A">
        <w:trPr>
          <w:trHeight w:val="452"/>
        </w:trPr>
        <w:tc>
          <w:tcPr>
            <w:tcW w:w="100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10174A" w:rsidRPr="007339C2" w:rsidRDefault="0010174A" w:rsidP="00F76E6D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 w:rsidRPr="007339C2">
              <w:rPr>
                <w:b/>
                <w:color w:val="000000"/>
                <w:sz w:val="28"/>
                <w:szCs w:val="22"/>
              </w:rPr>
              <w:t>Zadanie częściowe nr 3</w:t>
            </w:r>
          </w:p>
        </w:tc>
      </w:tr>
      <w:tr w:rsidR="0010174A" w:rsidRPr="007339C2" w:rsidTr="00F76E6D">
        <w:trPr>
          <w:trHeight w:val="31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0174A" w:rsidRPr="007339C2" w:rsidRDefault="0010174A" w:rsidP="00F76E6D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22"/>
                <w:szCs w:val="22"/>
              </w:rPr>
            </w:pPr>
            <w:r w:rsidRPr="007339C2">
              <w:rPr>
                <w:b/>
                <w:color w:val="000000"/>
                <w:sz w:val="22"/>
                <w:szCs w:val="22"/>
              </w:rPr>
              <w:t>L.p.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0174A" w:rsidRPr="007339C2" w:rsidRDefault="0010174A" w:rsidP="00F76E6D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22"/>
                <w:szCs w:val="22"/>
              </w:rPr>
            </w:pPr>
            <w:r w:rsidRPr="007339C2">
              <w:rPr>
                <w:b/>
                <w:color w:val="000000"/>
                <w:sz w:val="22"/>
                <w:szCs w:val="22"/>
              </w:rPr>
              <w:t>Imię i nazwisko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0174A" w:rsidRPr="007339C2" w:rsidRDefault="0010174A" w:rsidP="00F76E6D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 w:rsidRPr="007339C2">
              <w:rPr>
                <w:b/>
                <w:color w:val="000000"/>
                <w:sz w:val="22"/>
                <w:szCs w:val="22"/>
              </w:rPr>
              <w:t>Wymagania zgodnie z pkt VIII Ogłoszenia o zamówieniu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0174A" w:rsidRPr="007339C2" w:rsidRDefault="0010174A" w:rsidP="00F76E6D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 w:rsidRPr="007339C2">
              <w:rPr>
                <w:b/>
                <w:color w:val="000000"/>
                <w:sz w:val="22"/>
                <w:szCs w:val="22"/>
              </w:rPr>
              <w:t>Informacja o podstawie do dysponowania osobą</w:t>
            </w:r>
            <w:r w:rsidRPr="007339C2">
              <w:rPr>
                <w:b/>
                <w:color w:val="000000"/>
                <w:sz w:val="22"/>
                <w:szCs w:val="22"/>
                <w:vertAlign w:val="superscript"/>
              </w:rPr>
              <w:t>1</w:t>
            </w:r>
          </w:p>
        </w:tc>
      </w:tr>
      <w:tr w:rsidR="0010174A" w:rsidRPr="007339C2" w:rsidTr="00F76E6D">
        <w:trPr>
          <w:trHeight w:val="31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0174A" w:rsidRPr="007339C2" w:rsidRDefault="0010174A" w:rsidP="00F76E6D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22"/>
                <w:szCs w:val="22"/>
              </w:rPr>
            </w:pPr>
            <w:r w:rsidRPr="007339C2">
              <w:rPr>
                <w:b/>
                <w:color w:val="000000"/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0174A" w:rsidRPr="007339C2" w:rsidRDefault="0010174A" w:rsidP="00F76E6D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2"/>
                <w:szCs w:val="22"/>
              </w:rPr>
            </w:pPr>
            <w:r w:rsidRPr="007339C2">
              <w:rPr>
                <w:color w:val="000000"/>
                <w:sz w:val="22"/>
                <w:szCs w:val="22"/>
              </w:rPr>
              <w:t>……………………………………</w:t>
            </w:r>
          </w:p>
          <w:p w:rsidR="0010174A" w:rsidRPr="007339C2" w:rsidRDefault="0010174A" w:rsidP="00F76E6D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26A0" w:rsidRPr="007339C2" w:rsidRDefault="006E26A0" w:rsidP="006E26A0">
            <w:pPr>
              <w:tabs>
                <w:tab w:val="left" w:pos="0"/>
              </w:tabs>
              <w:jc w:val="both"/>
              <w:rPr>
                <w:b/>
                <w:color w:val="000000"/>
                <w:sz w:val="22"/>
                <w:szCs w:val="22"/>
              </w:rPr>
            </w:pPr>
            <w:r w:rsidRPr="007339C2">
              <w:rPr>
                <w:b/>
                <w:color w:val="000000"/>
                <w:sz w:val="22"/>
                <w:szCs w:val="22"/>
              </w:rPr>
              <w:t>Native speaker posiada:</w:t>
            </w:r>
          </w:p>
          <w:p w:rsidR="006E26A0" w:rsidRPr="007339C2" w:rsidRDefault="006E26A0" w:rsidP="006E26A0">
            <w:pPr>
              <w:tabs>
                <w:tab w:val="left" w:pos="0"/>
              </w:tabs>
              <w:jc w:val="both"/>
              <w:rPr>
                <w:bCs/>
                <w:sz w:val="22"/>
                <w:szCs w:val="22"/>
                <w:lang w:eastAsia="zh-CN"/>
              </w:rPr>
            </w:pPr>
            <w:r w:rsidRPr="007339C2">
              <w:rPr>
                <w:bCs/>
                <w:sz w:val="22"/>
                <w:szCs w:val="22"/>
                <w:lang w:eastAsia="zh-CN"/>
              </w:rPr>
              <w:t xml:space="preserve">a/ certyfikat uprawniający do prowadzenia szkoleń </w:t>
            </w:r>
            <w:r w:rsidRPr="007339C2">
              <w:rPr>
                <w:bCs/>
                <w:lang w:eastAsia="zh-CN"/>
              </w:rPr>
              <w:t>CELTA lub równoważny</w:t>
            </w:r>
          </w:p>
          <w:p w:rsidR="006E26A0" w:rsidRPr="007339C2" w:rsidRDefault="006E26A0" w:rsidP="006E26A0">
            <w:pPr>
              <w:spacing w:line="276" w:lineRule="auto"/>
              <w:jc w:val="both"/>
              <w:rPr>
                <w:bCs/>
                <w:sz w:val="22"/>
                <w:szCs w:val="22"/>
                <w:lang w:eastAsia="zh-CN"/>
              </w:rPr>
            </w:pPr>
            <w:r w:rsidRPr="007339C2">
              <w:rPr>
                <w:bCs/>
                <w:sz w:val="22"/>
                <w:szCs w:val="22"/>
                <w:lang w:eastAsia="zh-CN"/>
              </w:rPr>
              <w:t xml:space="preserve">b/ …………. letnie doświadczenie w szkoleniach z zakresu języka angielskiego osób dorosłych </w:t>
            </w:r>
          </w:p>
          <w:p w:rsidR="006E26A0" w:rsidRPr="007339C2" w:rsidRDefault="006E26A0" w:rsidP="006E26A0">
            <w:pPr>
              <w:spacing w:line="276" w:lineRule="auto"/>
              <w:jc w:val="both"/>
              <w:rPr>
                <w:b/>
                <w:bCs/>
                <w:i/>
                <w:sz w:val="22"/>
                <w:szCs w:val="22"/>
                <w:lang w:eastAsia="zh-CN"/>
              </w:rPr>
            </w:pPr>
            <w:r w:rsidRPr="007339C2">
              <w:rPr>
                <w:b/>
                <w:bCs/>
                <w:i/>
                <w:sz w:val="22"/>
                <w:szCs w:val="22"/>
                <w:lang w:eastAsia="zh-CN"/>
              </w:rPr>
              <w:t>lub/i</w:t>
            </w:r>
          </w:p>
          <w:p w:rsidR="006E26A0" w:rsidRPr="007339C2" w:rsidRDefault="006E26A0" w:rsidP="006E26A0">
            <w:pPr>
              <w:spacing w:line="276" w:lineRule="auto"/>
              <w:jc w:val="both"/>
              <w:rPr>
                <w:b/>
                <w:bCs/>
                <w:i/>
                <w:sz w:val="22"/>
                <w:szCs w:val="22"/>
                <w:lang w:eastAsia="zh-CN"/>
              </w:rPr>
            </w:pPr>
            <w:r w:rsidRPr="007339C2">
              <w:rPr>
                <w:b/>
                <w:bCs/>
                <w:i/>
                <w:sz w:val="22"/>
                <w:szCs w:val="22"/>
                <w:lang w:eastAsia="zh-CN"/>
              </w:rPr>
              <w:t>Lektor polski posiada:</w:t>
            </w:r>
          </w:p>
          <w:p w:rsidR="006E26A0" w:rsidRPr="007339C2" w:rsidRDefault="006E26A0" w:rsidP="006E26A0">
            <w:pPr>
              <w:spacing w:line="276" w:lineRule="auto"/>
              <w:jc w:val="both"/>
              <w:rPr>
                <w:color w:val="00000A"/>
                <w:sz w:val="22"/>
                <w:szCs w:val="22"/>
                <w:lang w:eastAsia="zh-CN"/>
              </w:rPr>
            </w:pPr>
            <w:r w:rsidRPr="007339C2">
              <w:rPr>
                <w:color w:val="00000A"/>
                <w:sz w:val="22"/>
                <w:szCs w:val="22"/>
                <w:lang w:eastAsia="zh-CN"/>
              </w:rPr>
              <w:t xml:space="preserve">a/  dyplom ukończenia studiów magisterskich lub wyższych zawodowych na kierunku: filologia angielska/lingwistyka stosowana obejmująca język angielski* oraz przygotowanie pedagogiczne </w:t>
            </w:r>
          </w:p>
          <w:p w:rsidR="006E26A0" w:rsidRPr="007339C2" w:rsidRDefault="006E26A0" w:rsidP="006E26A0">
            <w:pPr>
              <w:spacing w:line="276" w:lineRule="auto"/>
              <w:jc w:val="both"/>
              <w:rPr>
                <w:i/>
                <w:color w:val="00000A"/>
                <w:sz w:val="22"/>
                <w:szCs w:val="22"/>
                <w:lang w:eastAsia="zh-CN"/>
              </w:rPr>
            </w:pPr>
            <w:r w:rsidRPr="007339C2">
              <w:rPr>
                <w:i/>
                <w:color w:val="00000A"/>
                <w:sz w:val="22"/>
                <w:szCs w:val="22"/>
                <w:lang w:eastAsia="zh-CN"/>
              </w:rPr>
              <w:t>Proszę podać nazwę Uczelni i kierunek studiów: …………………..…………………………………….</w:t>
            </w:r>
          </w:p>
          <w:p w:rsidR="0010174A" w:rsidRPr="007339C2" w:rsidRDefault="006E26A0" w:rsidP="006E26A0">
            <w:pPr>
              <w:spacing w:line="276" w:lineRule="auto"/>
              <w:jc w:val="both"/>
              <w:rPr>
                <w:b/>
                <w:color w:val="000000"/>
                <w:sz w:val="22"/>
                <w:szCs w:val="22"/>
              </w:rPr>
            </w:pPr>
            <w:r w:rsidRPr="007339C2">
              <w:rPr>
                <w:bCs/>
                <w:sz w:val="22"/>
                <w:szCs w:val="22"/>
                <w:lang w:eastAsia="zh-CN"/>
              </w:rPr>
              <w:t>b/ …………. letnie doświadczenie w szkoleniach z zakresu języka angielskiego osób dorosłych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0174A" w:rsidRPr="007339C2" w:rsidRDefault="0010174A" w:rsidP="00F76E6D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</w:tr>
      <w:tr w:rsidR="0010174A" w:rsidRPr="007339C2" w:rsidTr="00F76E6D">
        <w:trPr>
          <w:trHeight w:val="31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0174A" w:rsidRPr="007339C2" w:rsidRDefault="0010174A" w:rsidP="00F76E6D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22"/>
                <w:szCs w:val="22"/>
              </w:rPr>
            </w:pPr>
            <w:r w:rsidRPr="007339C2">
              <w:rPr>
                <w:b/>
                <w:color w:val="000000"/>
                <w:sz w:val="22"/>
                <w:szCs w:val="22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0174A" w:rsidRPr="007339C2" w:rsidRDefault="0010174A" w:rsidP="00F76E6D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2"/>
                <w:szCs w:val="22"/>
              </w:rPr>
            </w:pPr>
            <w:r w:rsidRPr="007339C2">
              <w:rPr>
                <w:color w:val="000000"/>
                <w:sz w:val="22"/>
                <w:szCs w:val="22"/>
              </w:rPr>
              <w:t>……………………………………</w:t>
            </w:r>
          </w:p>
          <w:p w:rsidR="0010174A" w:rsidRPr="007339C2" w:rsidRDefault="0010174A" w:rsidP="00F76E6D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26A0" w:rsidRPr="007339C2" w:rsidRDefault="006E26A0" w:rsidP="006E26A0">
            <w:pPr>
              <w:tabs>
                <w:tab w:val="left" w:pos="0"/>
              </w:tabs>
              <w:jc w:val="both"/>
              <w:rPr>
                <w:b/>
                <w:color w:val="000000"/>
                <w:sz w:val="22"/>
                <w:szCs w:val="22"/>
              </w:rPr>
            </w:pPr>
            <w:r w:rsidRPr="007339C2">
              <w:rPr>
                <w:b/>
                <w:color w:val="000000"/>
                <w:sz w:val="22"/>
                <w:szCs w:val="22"/>
              </w:rPr>
              <w:t>Native speaker posiada:</w:t>
            </w:r>
          </w:p>
          <w:p w:rsidR="006E26A0" w:rsidRPr="007339C2" w:rsidRDefault="006E26A0" w:rsidP="006E26A0">
            <w:pPr>
              <w:tabs>
                <w:tab w:val="left" w:pos="0"/>
              </w:tabs>
              <w:jc w:val="both"/>
              <w:rPr>
                <w:bCs/>
                <w:sz w:val="22"/>
                <w:szCs w:val="22"/>
                <w:lang w:eastAsia="zh-CN"/>
              </w:rPr>
            </w:pPr>
            <w:r w:rsidRPr="007339C2">
              <w:rPr>
                <w:bCs/>
                <w:sz w:val="22"/>
                <w:szCs w:val="22"/>
                <w:lang w:eastAsia="zh-CN"/>
              </w:rPr>
              <w:t xml:space="preserve">a/ certyfikat uprawniający do prowadzenia szkoleń </w:t>
            </w:r>
            <w:r w:rsidRPr="007339C2">
              <w:rPr>
                <w:bCs/>
                <w:lang w:eastAsia="zh-CN"/>
              </w:rPr>
              <w:t>CELTA lub równoważny</w:t>
            </w:r>
          </w:p>
          <w:p w:rsidR="006E26A0" w:rsidRPr="007339C2" w:rsidRDefault="006E26A0" w:rsidP="006E26A0">
            <w:pPr>
              <w:spacing w:line="276" w:lineRule="auto"/>
              <w:jc w:val="both"/>
              <w:rPr>
                <w:bCs/>
                <w:sz w:val="22"/>
                <w:szCs w:val="22"/>
                <w:lang w:eastAsia="zh-CN"/>
              </w:rPr>
            </w:pPr>
            <w:r w:rsidRPr="007339C2">
              <w:rPr>
                <w:bCs/>
                <w:sz w:val="22"/>
                <w:szCs w:val="22"/>
                <w:lang w:eastAsia="zh-CN"/>
              </w:rPr>
              <w:t xml:space="preserve">b/ …………. letnie doświadczenie w szkoleniach z zakresu języka angielskiego osób dorosłych </w:t>
            </w:r>
          </w:p>
          <w:p w:rsidR="006E26A0" w:rsidRPr="007339C2" w:rsidRDefault="006E26A0" w:rsidP="006E26A0">
            <w:pPr>
              <w:spacing w:line="276" w:lineRule="auto"/>
              <w:jc w:val="both"/>
              <w:rPr>
                <w:b/>
                <w:bCs/>
                <w:i/>
                <w:sz w:val="22"/>
                <w:szCs w:val="22"/>
                <w:lang w:eastAsia="zh-CN"/>
              </w:rPr>
            </w:pPr>
            <w:r w:rsidRPr="007339C2">
              <w:rPr>
                <w:b/>
                <w:bCs/>
                <w:i/>
                <w:sz w:val="22"/>
                <w:szCs w:val="22"/>
                <w:lang w:eastAsia="zh-CN"/>
              </w:rPr>
              <w:t>lub/i</w:t>
            </w:r>
          </w:p>
          <w:p w:rsidR="006E26A0" w:rsidRPr="007339C2" w:rsidRDefault="006E26A0" w:rsidP="006E26A0">
            <w:pPr>
              <w:spacing w:line="276" w:lineRule="auto"/>
              <w:jc w:val="both"/>
              <w:rPr>
                <w:b/>
                <w:bCs/>
                <w:i/>
                <w:sz w:val="22"/>
                <w:szCs w:val="22"/>
                <w:lang w:eastAsia="zh-CN"/>
              </w:rPr>
            </w:pPr>
            <w:r w:rsidRPr="007339C2">
              <w:rPr>
                <w:b/>
                <w:bCs/>
                <w:i/>
                <w:sz w:val="22"/>
                <w:szCs w:val="22"/>
                <w:lang w:eastAsia="zh-CN"/>
              </w:rPr>
              <w:t>Lektor polski posiada:</w:t>
            </w:r>
          </w:p>
          <w:p w:rsidR="006E26A0" w:rsidRPr="007339C2" w:rsidRDefault="006E26A0" w:rsidP="006E26A0">
            <w:pPr>
              <w:spacing w:line="276" w:lineRule="auto"/>
              <w:jc w:val="both"/>
              <w:rPr>
                <w:color w:val="00000A"/>
                <w:sz w:val="22"/>
                <w:szCs w:val="22"/>
                <w:lang w:eastAsia="zh-CN"/>
              </w:rPr>
            </w:pPr>
            <w:r w:rsidRPr="007339C2">
              <w:rPr>
                <w:color w:val="00000A"/>
                <w:sz w:val="22"/>
                <w:szCs w:val="22"/>
                <w:lang w:eastAsia="zh-CN"/>
              </w:rPr>
              <w:t xml:space="preserve">a/  dyplom ukończenia studiów magisterskich lub wyższych zawodowych na kierunku: filologia angielska/lingwistyka stosowana obejmująca język angielski* oraz przygotowanie pedagogiczne </w:t>
            </w:r>
          </w:p>
          <w:p w:rsidR="006E26A0" w:rsidRPr="007339C2" w:rsidRDefault="006E26A0" w:rsidP="006E26A0">
            <w:pPr>
              <w:spacing w:line="276" w:lineRule="auto"/>
              <w:jc w:val="both"/>
              <w:rPr>
                <w:i/>
                <w:color w:val="00000A"/>
                <w:sz w:val="22"/>
                <w:szCs w:val="22"/>
                <w:lang w:eastAsia="zh-CN"/>
              </w:rPr>
            </w:pPr>
            <w:r w:rsidRPr="007339C2">
              <w:rPr>
                <w:i/>
                <w:color w:val="00000A"/>
                <w:sz w:val="22"/>
                <w:szCs w:val="22"/>
                <w:lang w:eastAsia="zh-CN"/>
              </w:rPr>
              <w:t>Proszę podać nazwę Uczelni i kierunek studiów: …………………..…………………………………….</w:t>
            </w:r>
          </w:p>
          <w:p w:rsidR="0010174A" w:rsidRPr="007339C2" w:rsidRDefault="006E26A0" w:rsidP="006E26A0">
            <w:pPr>
              <w:spacing w:line="276" w:lineRule="auto"/>
              <w:jc w:val="both"/>
              <w:rPr>
                <w:b/>
                <w:color w:val="000000"/>
                <w:sz w:val="22"/>
                <w:szCs w:val="22"/>
              </w:rPr>
            </w:pPr>
            <w:r w:rsidRPr="007339C2">
              <w:rPr>
                <w:bCs/>
                <w:sz w:val="22"/>
                <w:szCs w:val="22"/>
                <w:lang w:eastAsia="zh-CN"/>
              </w:rPr>
              <w:lastRenderedPageBreak/>
              <w:t>b/ …………. letnie doświadczenie w szkoleniach z zakresu języka angielskiego osób dorosłych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0174A" w:rsidRPr="007339C2" w:rsidRDefault="0010174A" w:rsidP="00F76E6D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</w:tr>
      <w:tr w:rsidR="003A1F26" w:rsidRPr="007339C2" w:rsidTr="00F76E6D">
        <w:trPr>
          <w:trHeight w:val="31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A1F26" w:rsidRPr="007339C2" w:rsidRDefault="003A1F26" w:rsidP="003A1F26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22"/>
                <w:szCs w:val="22"/>
              </w:rPr>
            </w:pPr>
            <w:r w:rsidRPr="007339C2">
              <w:rPr>
                <w:b/>
                <w:color w:val="000000"/>
                <w:sz w:val="22"/>
                <w:szCs w:val="22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A1F26" w:rsidRPr="007339C2" w:rsidRDefault="003A1F26" w:rsidP="003A1F26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2"/>
                <w:szCs w:val="22"/>
              </w:rPr>
            </w:pPr>
            <w:r w:rsidRPr="007339C2">
              <w:rPr>
                <w:color w:val="000000"/>
                <w:sz w:val="22"/>
                <w:szCs w:val="22"/>
              </w:rPr>
              <w:t>……………………………………</w:t>
            </w:r>
          </w:p>
          <w:p w:rsidR="003A1F26" w:rsidRPr="007339C2" w:rsidRDefault="003A1F26" w:rsidP="003A1F26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26A0" w:rsidRPr="007339C2" w:rsidRDefault="006E26A0" w:rsidP="006E26A0">
            <w:pPr>
              <w:tabs>
                <w:tab w:val="left" w:pos="0"/>
              </w:tabs>
              <w:jc w:val="both"/>
              <w:rPr>
                <w:b/>
                <w:color w:val="000000"/>
                <w:sz w:val="22"/>
                <w:szCs w:val="22"/>
              </w:rPr>
            </w:pPr>
            <w:r w:rsidRPr="007339C2">
              <w:rPr>
                <w:b/>
                <w:color w:val="000000"/>
                <w:sz w:val="22"/>
                <w:szCs w:val="22"/>
              </w:rPr>
              <w:t>Native speaker posiada:</w:t>
            </w:r>
          </w:p>
          <w:p w:rsidR="006E26A0" w:rsidRPr="007339C2" w:rsidRDefault="006E26A0" w:rsidP="006E26A0">
            <w:pPr>
              <w:tabs>
                <w:tab w:val="left" w:pos="0"/>
              </w:tabs>
              <w:jc w:val="both"/>
              <w:rPr>
                <w:bCs/>
                <w:sz w:val="22"/>
                <w:szCs w:val="22"/>
                <w:lang w:eastAsia="zh-CN"/>
              </w:rPr>
            </w:pPr>
            <w:r w:rsidRPr="007339C2">
              <w:rPr>
                <w:bCs/>
                <w:sz w:val="22"/>
                <w:szCs w:val="22"/>
                <w:lang w:eastAsia="zh-CN"/>
              </w:rPr>
              <w:t xml:space="preserve">a/ certyfikat uprawniający do prowadzenia szkoleń </w:t>
            </w:r>
            <w:r w:rsidRPr="007339C2">
              <w:rPr>
                <w:bCs/>
                <w:lang w:eastAsia="zh-CN"/>
              </w:rPr>
              <w:t>CELTA lub równoważny</w:t>
            </w:r>
          </w:p>
          <w:p w:rsidR="006E26A0" w:rsidRPr="007339C2" w:rsidRDefault="006E26A0" w:rsidP="006E26A0">
            <w:pPr>
              <w:spacing w:line="276" w:lineRule="auto"/>
              <w:jc w:val="both"/>
              <w:rPr>
                <w:bCs/>
                <w:sz w:val="22"/>
                <w:szCs w:val="22"/>
                <w:lang w:eastAsia="zh-CN"/>
              </w:rPr>
            </w:pPr>
            <w:r w:rsidRPr="007339C2">
              <w:rPr>
                <w:bCs/>
                <w:sz w:val="22"/>
                <w:szCs w:val="22"/>
                <w:lang w:eastAsia="zh-CN"/>
              </w:rPr>
              <w:t xml:space="preserve">b/ …………. letnie doświadczenie w szkoleniach z zakresu języka angielskiego osób dorosłych </w:t>
            </w:r>
          </w:p>
          <w:p w:rsidR="006E26A0" w:rsidRPr="007339C2" w:rsidRDefault="006E26A0" w:rsidP="006E26A0">
            <w:pPr>
              <w:spacing w:line="276" w:lineRule="auto"/>
              <w:jc w:val="both"/>
              <w:rPr>
                <w:b/>
                <w:bCs/>
                <w:i/>
                <w:sz w:val="22"/>
                <w:szCs w:val="22"/>
                <w:lang w:eastAsia="zh-CN"/>
              </w:rPr>
            </w:pPr>
            <w:r w:rsidRPr="007339C2">
              <w:rPr>
                <w:b/>
                <w:bCs/>
                <w:i/>
                <w:sz w:val="22"/>
                <w:szCs w:val="22"/>
                <w:lang w:eastAsia="zh-CN"/>
              </w:rPr>
              <w:t>lub/i</w:t>
            </w:r>
          </w:p>
          <w:p w:rsidR="006E26A0" w:rsidRPr="007339C2" w:rsidRDefault="006E26A0" w:rsidP="006E26A0">
            <w:pPr>
              <w:spacing w:line="276" w:lineRule="auto"/>
              <w:jc w:val="both"/>
              <w:rPr>
                <w:b/>
                <w:bCs/>
                <w:i/>
                <w:sz w:val="22"/>
                <w:szCs w:val="22"/>
                <w:lang w:eastAsia="zh-CN"/>
              </w:rPr>
            </w:pPr>
            <w:r w:rsidRPr="007339C2">
              <w:rPr>
                <w:b/>
                <w:bCs/>
                <w:i/>
                <w:sz w:val="22"/>
                <w:szCs w:val="22"/>
                <w:lang w:eastAsia="zh-CN"/>
              </w:rPr>
              <w:t>Lektor polski posiada:</w:t>
            </w:r>
          </w:p>
          <w:p w:rsidR="006E26A0" w:rsidRPr="007339C2" w:rsidRDefault="006E26A0" w:rsidP="006E26A0">
            <w:pPr>
              <w:spacing w:line="276" w:lineRule="auto"/>
              <w:jc w:val="both"/>
              <w:rPr>
                <w:color w:val="00000A"/>
                <w:sz w:val="22"/>
                <w:szCs w:val="22"/>
                <w:lang w:eastAsia="zh-CN"/>
              </w:rPr>
            </w:pPr>
            <w:r w:rsidRPr="007339C2">
              <w:rPr>
                <w:color w:val="00000A"/>
                <w:sz w:val="22"/>
                <w:szCs w:val="22"/>
                <w:lang w:eastAsia="zh-CN"/>
              </w:rPr>
              <w:t xml:space="preserve">a/  dyplom ukończenia studiów magisterskich lub wyższych zawodowych na kierunku: filologia angielska/lingwistyka stosowana obejmująca język angielski* oraz przygotowanie pedagogiczne </w:t>
            </w:r>
          </w:p>
          <w:p w:rsidR="006E26A0" w:rsidRPr="007339C2" w:rsidRDefault="006E26A0" w:rsidP="006E26A0">
            <w:pPr>
              <w:spacing w:line="276" w:lineRule="auto"/>
              <w:jc w:val="both"/>
              <w:rPr>
                <w:i/>
                <w:color w:val="00000A"/>
                <w:sz w:val="22"/>
                <w:szCs w:val="22"/>
                <w:lang w:eastAsia="zh-CN"/>
              </w:rPr>
            </w:pPr>
            <w:r w:rsidRPr="007339C2">
              <w:rPr>
                <w:i/>
                <w:color w:val="00000A"/>
                <w:sz w:val="22"/>
                <w:szCs w:val="22"/>
                <w:lang w:eastAsia="zh-CN"/>
              </w:rPr>
              <w:t>Proszę podać nazwę Uczelni i kierunek studiów: …………………..…………………………………….</w:t>
            </w:r>
          </w:p>
          <w:p w:rsidR="003A1F26" w:rsidRPr="007339C2" w:rsidRDefault="006E26A0" w:rsidP="006E26A0">
            <w:pPr>
              <w:spacing w:line="276" w:lineRule="auto"/>
              <w:jc w:val="both"/>
              <w:rPr>
                <w:b/>
                <w:color w:val="000000"/>
                <w:sz w:val="22"/>
                <w:szCs w:val="22"/>
              </w:rPr>
            </w:pPr>
            <w:r w:rsidRPr="007339C2">
              <w:rPr>
                <w:bCs/>
                <w:sz w:val="22"/>
                <w:szCs w:val="22"/>
                <w:lang w:eastAsia="zh-CN"/>
              </w:rPr>
              <w:t>b/ …………. letnie doświadczenie w szkoleniach z zakresu języka angielskiego osób dorosłych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A1F26" w:rsidRPr="007339C2" w:rsidRDefault="003A1F26" w:rsidP="003A1F26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</w:tr>
    </w:tbl>
    <w:p w:rsidR="00F74069" w:rsidRPr="007339C2" w:rsidRDefault="00F74069" w:rsidP="00F74069">
      <w:pPr>
        <w:spacing w:line="360" w:lineRule="auto"/>
        <w:jc w:val="both"/>
        <w:rPr>
          <w:b/>
          <w:sz w:val="22"/>
          <w:szCs w:val="22"/>
        </w:rPr>
      </w:pPr>
      <w:r w:rsidRPr="007339C2">
        <w:rPr>
          <w:color w:val="000000"/>
          <w:sz w:val="22"/>
          <w:szCs w:val="22"/>
        </w:rPr>
        <w:t>*niewłaściwe skreślić.</w:t>
      </w:r>
    </w:p>
    <w:p w:rsidR="00F74069" w:rsidRPr="007339C2" w:rsidRDefault="00F74069" w:rsidP="00F74069">
      <w:pPr>
        <w:jc w:val="both"/>
        <w:rPr>
          <w:b/>
          <w:sz w:val="22"/>
          <w:szCs w:val="22"/>
        </w:rPr>
      </w:pPr>
      <w:r w:rsidRPr="007339C2">
        <w:rPr>
          <w:b/>
          <w:sz w:val="22"/>
          <w:szCs w:val="22"/>
        </w:rPr>
        <w:t>Oświadczam, że wyżej wskazane osoby posiadają uprawnienia wymienione w kol. 2. W przypadku wyboru mojej oferty uprawnienia te zostaną przedłożone zamawiającemu przed podpisaniem umowy.</w:t>
      </w:r>
    </w:p>
    <w:p w:rsidR="00F243E6" w:rsidRPr="007339C2" w:rsidRDefault="00F243E6" w:rsidP="00F243E6">
      <w:pPr>
        <w:rPr>
          <w:sz w:val="22"/>
          <w:szCs w:val="22"/>
        </w:rPr>
      </w:pPr>
    </w:p>
    <w:p w:rsidR="00F243E6" w:rsidRPr="007339C2" w:rsidRDefault="00F243E6" w:rsidP="00CE5655">
      <w:pPr>
        <w:pStyle w:val="Tekstprzypisudolnego"/>
        <w:jc w:val="both"/>
        <w:rPr>
          <w:sz w:val="22"/>
          <w:szCs w:val="22"/>
        </w:rPr>
      </w:pPr>
      <w:r w:rsidRPr="007339C2">
        <w:rPr>
          <w:sz w:val="22"/>
          <w:szCs w:val="22"/>
          <w:vertAlign w:val="superscript"/>
        </w:rPr>
        <w:t>1</w:t>
      </w:r>
      <w:r w:rsidRPr="007339C2">
        <w:rPr>
          <w:sz w:val="22"/>
          <w:szCs w:val="22"/>
        </w:rPr>
        <w:t xml:space="preserve"> Należy podać podstawę do dysponowania osobami wskazanymi w wykazie, np. umowa o pracę, umowa zlecenie, osobiste świadczenie usługi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:rsidR="00F74069" w:rsidRPr="007339C2" w:rsidRDefault="00F74069" w:rsidP="00F243E6">
      <w:pPr>
        <w:pStyle w:val="Tekstprzypisudolnego"/>
        <w:rPr>
          <w:sz w:val="22"/>
          <w:szCs w:val="22"/>
        </w:rPr>
      </w:pPr>
    </w:p>
    <w:p w:rsidR="00F243E6" w:rsidRPr="007339C2" w:rsidRDefault="00F243E6" w:rsidP="00F243E6">
      <w:pPr>
        <w:rPr>
          <w:sz w:val="22"/>
          <w:szCs w:val="22"/>
        </w:rPr>
      </w:pPr>
    </w:p>
    <w:p w:rsidR="00F243E6" w:rsidRPr="007339C2" w:rsidRDefault="00F243E6" w:rsidP="00F243E6">
      <w:pPr>
        <w:rPr>
          <w:sz w:val="22"/>
          <w:szCs w:val="22"/>
        </w:rPr>
      </w:pPr>
    </w:p>
    <w:p w:rsidR="00F55B12" w:rsidRPr="007339C2" w:rsidRDefault="00F55B12" w:rsidP="00F243E6">
      <w:pPr>
        <w:rPr>
          <w:sz w:val="22"/>
          <w:szCs w:val="22"/>
        </w:rPr>
      </w:pPr>
    </w:p>
    <w:sectPr w:rsidR="00F55B12" w:rsidRPr="007339C2" w:rsidSect="00FE5EA5">
      <w:headerReference w:type="default" r:id="rId7"/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F578C" w:rsidRDefault="001F578C">
      <w:r>
        <w:separator/>
      </w:r>
    </w:p>
  </w:endnote>
  <w:endnote w:type="continuationSeparator" w:id="0">
    <w:p w:rsidR="001F578C" w:rsidRDefault="001F57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F578C" w:rsidRDefault="001F578C">
      <w:r>
        <w:separator/>
      </w:r>
    </w:p>
  </w:footnote>
  <w:footnote w:type="continuationSeparator" w:id="0">
    <w:p w:rsidR="001F578C" w:rsidRDefault="001F57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20C2" w:rsidRPr="00AD7BB5" w:rsidRDefault="00BC6FBF" w:rsidP="001120C2">
    <w:pPr>
      <w:suppressAutoHyphens/>
      <w:jc w:val="center"/>
      <w:rPr>
        <w:rFonts w:ascii="Calibri" w:eastAsia="Calibri" w:hAnsi="Calibri"/>
        <w:sz w:val="22"/>
        <w:szCs w:val="22"/>
        <w:lang w:eastAsia="zh-CN"/>
      </w:rPr>
    </w:pPr>
    <w:r>
      <w:rPr>
        <w:noProof/>
      </w:rPr>
      <w:drawing>
        <wp:inline distT="0" distB="0" distL="0" distR="0" wp14:anchorId="7EF1F377" wp14:editId="23161817">
          <wp:extent cx="5715000" cy="520700"/>
          <wp:effectExtent l="0" t="0" r="0" b="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0" cy="5207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C303B2" w:rsidRPr="001120C2" w:rsidRDefault="00C303B2" w:rsidP="001120C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14"/>
    <w:multiLevelType w:val="multilevel"/>
    <w:tmpl w:val="00000014"/>
    <w:name w:val="WW8Num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 w15:restartNumberingAfterBreak="0">
    <w:nsid w:val="1AFA24DE"/>
    <w:multiLevelType w:val="hybridMultilevel"/>
    <w:tmpl w:val="2494A8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9C5EE4"/>
    <w:multiLevelType w:val="hybridMultilevel"/>
    <w:tmpl w:val="9542A054"/>
    <w:lvl w:ilvl="0" w:tplc="BE16F81A">
      <w:start w:val="1"/>
      <w:numFmt w:val="lowerLetter"/>
      <w:lvlText w:val="%1)"/>
      <w:lvlJc w:val="left"/>
      <w:pPr>
        <w:ind w:left="924" w:hanging="56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F71560"/>
    <w:multiLevelType w:val="hybridMultilevel"/>
    <w:tmpl w:val="9542A054"/>
    <w:lvl w:ilvl="0" w:tplc="BE16F81A">
      <w:start w:val="1"/>
      <w:numFmt w:val="lowerLetter"/>
      <w:lvlText w:val="%1)"/>
      <w:lvlJc w:val="left"/>
      <w:pPr>
        <w:ind w:left="924" w:hanging="56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1835E3"/>
    <w:multiLevelType w:val="hybridMultilevel"/>
    <w:tmpl w:val="D6D43ED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6D6151"/>
    <w:multiLevelType w:val="hybridMultilevel"/>
    <w:tmpl w:val="9542A054"/>
    <w:lvl w:ilvl="0" w:tplc="BE16F81A">
      <w:start w:val="1"/>
      <w:numFmt w:val="lowerLetter"/>
      <w:lvlText w:val="%1)"/>
      <w:lvlJc w:val="left"/>
      <w:pPr>
        <w:ind w:left="924" w:hanging="56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D95F9F"/>
    <w:multiLevelType w:val="hybridMultilevel"/>
    <w:tmpl w:val="9542A054"/>
    <w:lvl w:ilvl="0" w:tplc="BE16F81A">
      <w:start w:val="1"/>
      <w:numFmt w:val="lowerLetter"/>
      <w:lvlText w:val="%1)"/>
      <w:lvlJc w:val="left"/>
      <w:pPr>
        <w:ind w:left="924" w:hanging="56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E9179C"/>
    <w:multiLevelType w:val="hybridMultilevel"/>
    <w:tmpl w:val="C6DE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543E9B"/>
    <w:multiLevelType w:val="hybridMultilevel"/>
    <w:tmpl w:val="138058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F56685"/>
    <w:multiLevelType w:val="hybridMultilevel"/>
    <w:tmpl w:val="989635FA"/>
    <w:lvl w:ilvl="0" w:tplc="4516EAA0">
      <w:start w:val="2"/>
      <w:numFmt w:val="lowerLetter"/>
      <w:lvlText w:val="%1)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C9472A"/>
    <w:multiLevelType w:val="hybridMultilevel"/>
    <w:tmpl w:val="6DF494C8"/>
    <w:lvl w:ilvl="0" w:tplc="04150017">
      <w:start w:val="3"/>
      <w:numFmt w:val="lowerLetter"/>
      <w:lvlText w:val="%1)"/>
      <w:lvlJc w:val="left"/>
      <w:pPr>
        <w:ind w:left="36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0"/>
  </w:num>
  <w:num w:numId="3">
    <w:abstractNumId w:val="2"/>
  </w:num>
  <w:num w:numId="4">
    <w:abstractNumId w:val="5"/>
  </w:num>
  <w:num w:numId="5">
    <w:abstractNumId w:val="6"/>
  </w:num>
  <w:num w:numId="6">
    <w:abstractNumId w:val="3"/>
  </w:num>
  <w:num w:numId="7">
    <w:abstractNumId w:val="4"/>
  </w:num>
  <w:num w:numId="8">
    <w:abstractNumId w:val="8"/>
  </w:num>
  <w:num w:numId="9">
    <w:abstractNumId w:val="9"/>
  </w:num>
  <w:num w:numId="10">
    <w:abstractNumId w:val="7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3B00"/>
    <w:rsid w:val="00011D09"/>
    <w:rsid w:val="00081224"/>
    <w:rsid w:val="000C2385"/>
    <w:rsid w:val="00101196"/>
    <w:rsid w:val="0010174A"/>
    <w:rsid w:val="00103B00"/>
    <w:rsid w:val="00104A46"/>
    <w:rsid w:val="001120C2"/>
    <w:rsid w:val="00117299"/>
    <w:rsid w:val="001217AC"/>
    <w:rsid w:val="00134BD3"/>
    <w:rsid w:val="00167531"/>
    <w:rsid w:val="001F578C"/>
    <w:rsid w:val="002328A0"/>
    <w:rsid w:val="00233B74"/>
    <w:rsid w:val="002A7F51"/>
    <w:rsid w:val="00342B90"/>
    <w:rsid w:val="003A1F26"/>
    <w:rsid w:val="004433F3"/>
    <w:rsid w:val="00486E09"/>
    <w:rsid w:val="00527F15"/>
    <w:rsid w:val="006E26A0"/>
    <w:rsid w:val="007339C2"/>
    <w:rsid w:val="008539D0"/>
    <w:rsid w:val="008E4A55"/>
    <w:rsid w:val="008E66F9"/>
    <w:rsid w:val="00942B0C"/>
    <w:rsid w:val="00962A0A"/>
    <w:rsid w:val="009E4F5D"/>
    <w:rsid w:val="00A73CA6"/>
    <w:rsid w:val="00A813DA"/>
    <w:rsid w:val="00B33027"/>
    <w:rsid w:val="00BA7E38"/>
    <w:rsid w:val="00BC6FBF"/>
    <w:rsid w:val="00BC73D9"/>
    <w:rsid w:val="00C303B2"/>
    <w:rsid w:val="00C80037"/>
    <w:rsid w:val="00CE5655"/>
    <w:rsid w:val="00E4249C"/>
    <w:rsid w:val="00E63E55"/>
    <w:rsid w:val="00F04CB8"/>
    <w:rsid w:val="00F21267"/>
    <w:rsid w:val="00F243E6"/>
    <w:rsid w:val="00F55B12"/>
    <w:rsid w:val="00F74069"/>
    <w:rsid w:val="00FE5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8858362"/>
  <w15:docId w15:val="{A022B147-0019-401C-ACEB-5CFF70038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243E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1217A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217AC"/>
  </w:style>
  <w:style w:type="paragraph" w:styleId="Tekstprzypisudolnego">
    <w:name w:val="footnote text"/>
    <w:basedOn w:val="Normalny"/>
    <w:link w:val="TekstprzypisudolnegoZnak"/>
    <w:semiHidden/>
    <w:unhideWhenUsed/>
    <w:rsid w:val="00F243E6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F243E6"/>
  </w:style>
  <w:style w:type="character" w:customStyle="1" w:styleId="ZwykytekstZnak">
    <w:name w:val="Zwykły tekst Znak"/>
    <w:link w:val="Zwykytekst"/>
    <w:rsid w:val="00F243E6"/>
    <w:rPr>
      <w:rFonts w:ascii="Courier New" w:hAnsi="Courier New" w:cs="Courier New"/>
    </w:rPr>
  </w:style>
  <w:style w:type="paragraph" w:styleId="Akapitzlist">
    <w:name w:val="List Paragraph"/>
    <w:basedOn w:val="Normalny"/>
    <w:uiPriority w:val="34"/>
    <w:qFormat/>
    <w:rsid w:val="00BC6F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917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84</TotalTime>
  <Pages>5</Pages>
  <Words>1176</Words>
  <Characters>7061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8221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Małgorzata Waligórska</cp:lastModifiedBy>
  <cp:revision>13</cp:revision>
  <cp:lastPrinted>1900-12-31T22:00:00Z</cp:lastPrinted>
  <dcterms:created xsi:type="dcterms:W3CDTF">2020-09-23T11:09:00Z</dcterms:created>
  <dcterms:modified xsi:type="dcterms:W3CDTF">2020-12-30T14:23:00Z</dcterms:modified>
</cp:coreProperties>
</file>