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80068" w:rsidRPr="00880068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880068" w:rsidRPr="00880068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9E1084" w:rsidP="0070168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051F75">
        <w:rPr>
          <w:b/>
          <w:sz w:val="24"/>
          <w:szCs w:val="24"/>
        </w:rPr>
        <w:t xml:space="preserve">Usługa szkolenia podnoszącego kompetencje pracowników AGH w zakresie języka angielskiego w ramach POWR.03.05.00-00-Z309/18 - KC-zp.272-730/20, </w:t>
      </w:r>
      <w:r w:rsidR="00082E0F">
        <w:rPr>
          <w:sz w:val="24"/>
          <w:szCs w:val="24"/>
        </w:rPr>
        <w:t xml:space="preserve">oświadczamy, </w:t>
      </w:r>
      <w:r>
        <w:rPr>
          <w:sz w:val="24"/>
          <w:szCs w:val="24"/>
        </w:rPr>
        <w:br/>
      </w:r>
      <w:r w:rsidR="00082E0F">
        <w:rPr>
          <w:sz w:val="24"/>
          <w:szCs w:val="24"/>
        </w:rPr>
        <w:t>że w ciągu ostatnich 3 lat  przed upływem terminu składania ofert zrealizowaliśmy następujące zamówienia o podobnym zakresie i charakterze:</w:t>
      </w:r>
    </w:p>
    <w:tbl>
      <w:tblPr>
        <w:tblW w:w="5008" w:type="pct"/>
        <w:tblInd w:w="-14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1391"/>
        <w:gridCol w:w="1374"/>
        <w:gridCol w:w="1620"/>
        <w:gridCol w:w="1060"/>
        <w:gridCol w:w="664"/>
        <w:gridCol w:w="1086"/>
        <w:gridCol w:w="1515"/>
      </w:tblGrid>
      <w:tr w:rsidR="009E1084" w:rsidRPr="00091725" w:rsidTr="00F23DD9">
        <w:trPr>
          <w:cantSplit/>
          <w:trHeight w:val="349"/>
        </w:trPr>
        <w:tc>
          <w:tcPr>
            <w:tcW w:w="9070" w:type="dxa"/>
            <w:gridSpan w:val="8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BE5F1" w:themeFill="accent1" w:themeFillTint="33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9E1084">
              <w:rPr>
                <w:b/>
                <w:color w:val="00000A"/>
                <w:sz w:val="24"/>
              </w:rPr>
              <w:t>Zadanie częściowe nr 2</w:t>
            </w:r>
          </w:p>
        </w:tc>
      </w:tr>
      <w:tr w:rsidR="009E1084" w:rsidRPr="00091725" w:rsidTr="00F205D8">
        <w:trPr>
          <w:cantSplit/>
          <w:trHeight w:val="790"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L.p</w:t>
            </w:r>
            <w:r w:rsidR="00F205D8">
              <w:rPr>
                <w:b/>
                <w:color w:val="00000A"/>
              </w:rPr>
              <w:t>.</w:t>
            </w:r>
          </w:p>
        </w:tc>
        <w:tc>
          <w:tcPr>
            <w:tcW w:w="13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9E1084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9E1084" w:rsidRPr="00091725" w:rsidRDefault="009E1084" w:rsidP="0070168F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Temat szkolenia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Nazwa zleceniodawcy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Opis przedmiotu zamówienia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Default="00F205D8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Default="00F205D8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Liczba uczestników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Default="00F205D8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Default="00F205D8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Ilość godzin kursu</w:t>
            </w:r>
          </w:p>
        </w:tc>
        <w:tc>
          <w:tcPr>
            <w:tcW w:w="1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Okres realizacji</w:t>
            </w:r>
          </w:p>
        </w:tc>
        <w:tc>
          <w:tcPr>
            <w:tcW w:w="1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 xml:space="preserve">Rodzaj załączonego dokumentu potwierdzającego należyte wykonanie </w:t>
            </w:r>
          </w:p>
        </w:tc>
      </w:tr>
      <w:tr w:rsidR="009E1084" w:rsidRPr="00091725" w:rsidTr="00F205D8">
        <w:trPr>
          <w:cantSplit/>
          <w:trHeight w:hRule="exact" w:val="284"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 w:rsidRPr="00091725">
              <w:rPr>
                <w:color w:val="00000A"/>
              </w:rPr>
              <w:t>1</w:t>
            </w:r>
          </w:p>
        </w:tc>
        <w:tc>
          <w:tcPr>
            <w:tcW w:w="13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2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3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4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5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6</w:t>
            </w:r>
          </w:p>
        </w:tc>
        <w:tc>
          <w:tcPr>
            <w:tcW w:w="1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A"/>
              </w:rPr>
              <w:t>7</w:t>
            </w:r>
          </w:p>
        </w:tc>
        <w:tc>
          <w:tcPr>
            <w:tcW w:w="1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8</w:t>
            </w:r>
          </w:p>
        </w:tc>
      </w:tr>
      <w:tr w:rsidR="009E1084" w:rsidRPr="00091725" w:rsidTr="00F205D8">
        <w:trPr>
          <w:cantSplit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9E1084" w:rsidRDefault="009E1084" w:rsidP="0070168F">
            <w:pPr>
              <w:tabs>
                <w:tab w:val="left" w:pos="0"/>
              </w:tabs>
              <w:rPr>
                <w:color w:val="000000"/>
              </w:rPr>
            </w:pPr>
            <w:r w:rsidRPr="009E1084">
              <w:rPr>
                <w:color w:val="000000"/>
              </w:rPr>
              <w:t>1</w:t>
            </w:r>
          </w:p>
        </w:tc>
        <w:tc>
          <w:tcPr>
            <w:tcW w:w="13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70168F" w:rsidRDefault="009E1084" w:rsidP="0070168F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szkolenia/</w:t>
            </w:r>
          </w:p>
          <w:p w:rsidR="009E1084" w:rsidRPr="00091725" w:rsidRDefault="009E1084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9E1084" w:rsidRPr="00091725" w:rsidTr="00F205D8">
        <w:trPr>
          <w:cantSplit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9E1084" w:rsidRDefault="009E1084" w:rsidP="0070168F">
            <w:pPr>
              <w:tabs>
                <w:tab w:val="left" w:pos="0"/>
              </w:tabs>
              <w:rPr>
                <w:color w:val="000000"/>
              </w:rPr>
            </w:pPr>
            <w:r w:rsidRPr="009E1084">
              <w:rPr>
                <w:color w:val="000000"/>
              </w:rPr>
              <w:t>2</w:t>
            </w:r>
          </w:p>
        </w:tc>
        <w:tc>
          <w:tcPr>
            <w:tcW w:w="13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70168F" w:rsidRDefault="009E1084" w:rsidP="0070168F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Default="009E1084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szkolenia/</w:t>
            </w:r>
          </w:p>
          <w:p w:rsidR="009E1084" w:rsidRPr="00091725" w:rsidRDefault="009E1084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……………….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9E1084" w:rsidRPr="00091725" w:rsidRDefault="009E1084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F205D8" w:rsidRDefault="00F205D8" w:rsidP="0070168F">
      <w:pPr>
        <w:jc w:val="both"/>
        <w:rPr>
          <w:color w:val="00000A"/>
        </w:rPr>
      </w:pPr>
    </w:p>
    <w:tbl>
      <w:tblPr>
        <w:tblW w:w="5008" w:type="pct"/>
        <w:tblInd w:w="-14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1391"/>
        <w:gridCol w:w="1374"/>
        <w:gridCol w:w="1620"/>
        <w:gridCol w:w="1060"/>
        <w:gridCol w:w="664"/>
        <w:gridCol w:w="1086"/>
        <w:gridCol w:w="1515"/>
      </w:tblGrid>
      <w:tr w:rsidR="00F205D8" w:rsidRPr="00091725" w:rsidTr="00F76E6D">
        <w:trPr>
          <w:cantSplit/>
          <w:trHeight w:val="349"/>
        </w:trPr>
        <w:tc>
          <w:tcPr>
            <w:tcW w:w="9070" w:type="dxa"/>
            <w:gridSpan w:val="8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BE5F1" w:themeFill="accent1" w:themeFillTint="33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9E1084">
              <w:rPr>
                <w:b/>
                <w:color w:val="00000A"/>
                <w:sz w:val="24"/>
              </w:rPr>
              <w:t xml:space="preserve">Zadanie częściowe nr </w:t>
            </w:r>
            <w:r>
              <w:rPr>
                <w:b/>
                <w:color w:val="00000A"/>
                <w:sz w:val="24"/>
              </w:rPr>
              <w:t>3</w:t>
            </w:r>
          </w:p>
        </w:tc>
      </w:tr>
      <w:tr w:rsidR="00F205D8" w:rsidRPr="00091725" w:rsidTr="00F76E6D">
        <w:trPr>
          <w:cantSplit/>
          <w:trHeight w:val="790"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L.p</w:t>
            </w:r>
            <w:r>
              <w:rPr>
                <w:b/>
                <w:color w:val="00000A"/>
              </w:rPr>
              <w:t>.</w:t>
            </w:r>
          </w:p>
        </w:tc>
        <w:tc>
          <w:tcPr>
            <w:tcW w:w="14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Temat szkolenia</w:t>
            </w: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Nazwa zleceniodawcy</w:t>
            </w:r>
          </w:p>
        </w:tc>
        <w:tc>
          <w:tcPr>
            <w:tcW w:w="16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Opis przedmiotu zamówienia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Liczba uczestników</w:t>
            </w:r>
          </w:p>
        </w:tc>
        <w:tc>
          <w:tcPr>
            <w:tcW w:w="6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Ilość godzin kursu</w:t>
            </w:r>
          </w:p>
        </w:tc>
        <w:tc>
          <w:tcPr>
            <w:tcW w:w="11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Okres realizacji</w:t>
            </w:r>
          </w:p>
        </w:tc>
        <w:tc>
          <w:tcPr>
            <w:tcW w:w="1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 xml:space="preserve">Rodzaj załączonego dokumentu potwierdzającego należyte wykonanie </w:t>
            </w:r>
          </w:p>
        </w:tc>
      </w:tr>
      <w:tr w:rsidR="00F205D8" w:rsidRPr="00091725" w:rsidTr="00F76E6D">
        <w:trPr>
          <w:cantSplit/>
          <w:trHeight w:hRule="exact" w:val="284"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 w:rsidRPr="00091725">
              <w:rPr>
                <w:color w:val="00000A"/>
              </w:rPr>
              <w:t>1</w:t>
            </w:r>
          </w:p>
        </w:tc>
        <w:tc>
          <w:tcPr>
            <w:tcW w:w="14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2</w:t>
            </w: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3</w:t>
            </w:r>
          </w:p>
        </w:tc>
        <w:tc>
          <w:tcPr>
            <w:tcW w:w="16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4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5</w:t>
            </w:r>
          </w:p>
        </w:tc>
        <w:tc>
          <w:tcPr>
            <w:tcW w:w="6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A"/>
              </w:rPr>
              <w:t>7</w:t>
            </w:r>
          </w:p>
        </w:tc>
        <w:tc>
          <w:tcPr>
            <w:tcW w:w="1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8</w:t>
            </w:r>
          </w:p>
        </w:tc>
      </w:tr>
      <w:tr w:rsidR="00F205D8" w:rsidRPr="00091725" w:rsidTr="00F76E6D">
        <w:trPr>
          <w:cantSplit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9E1084" w:rsidRDefault="00F205D8" w:rsidP="00F76E6D">
            <w:pPr>
              <w:tabs>
                <w:tab w:val="left" w:pos="0"/>
              </w:tabs>
              <w:rPr>
                <w:color w:val="000000"/>
              </w:rPr>
            </w:pPr>
            <w:r w:rsidRPr="009E1084">
              <w:rPr>
                <w:color w:val="000000"/>
              </w:rPr>
              <w:t>1</w:t>
            </w:r>
          </w:p>
        </w:tc>
        <w:tc>
          <w:tcPr>
            <w:tcW w:w="14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70168F" w:rsidRDefault="00F205D8" w:rsidP="00F76E6D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szkolenia/</w:t>
            </w:r>
          </w:p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6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F205D8" w:rsidRPr="00091725" w:rsidTr="00F76E6D">
        <w:trPr>
          <w:cantSplit/>
        </w:trPr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9E1084" w:rsidRDefault="00F205D8" w:rsidP="00F76E6D">
            <w:pPr>
              <w:tabs>
                <w:tab w:val="left" w:pos="0"/>
              </w:tabs>
              <w:rPr>
                <w:color w:val="000000"/>
              </w:rPr>
            </w:pPr>
            <w:r w:rsidRPr="009E1084">
              <w:rPr>
                <w:color w:val="000000"/>
              </w:rPr>
              <w:t>2</w:t>
            </w:r>
          </w:p>
        </w:tc>
        <w:tc>
          <w:tcPr>
            <w:tcW w:w="14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70168F" w:rsidRDefault="00F205D8" w:rsidP="00F76E6D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szkolenia/</w:t>
            </w:r>
          </w:p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……………….</w:t>
            </w:r>
          </w:p>
        </w:tc>
        <w:tc>
          <w:tcPr>
            <w:tcW w:w="1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6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205D8" w:rsidRPr="00091725" w:rsidRDefault="00F205D8" w:rsidP="00F76E6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F205D8" w:rsidRDefault="00F205D8" w:rsidP="0070168F">
      <w:pPr>
        <w:jc w:val="both"/>
        <w:rPr>
          <w:color w:val="00000A"/>
        </w:rPr>
      </w:pPr>
    </w:p>
    <w:p w:rsidR="009E1084" w:rsidRDefault="00091725" w:rsidP="0070168F">
      <w:pPr>
        <w:jc w:val="both"/>
        <w:rPr>
          <w:color w:val="00000A"/>
        </w:rPr>
      </w:pPr>
      <w:r w:rsidRPr="0070168F">
        <w:rPr>
          <w:color w:val="00000A"/>
        </w:rPr>
        <w:t xml:space="preserve">*Zgodnie z pkt. </w:t>
      </w:r>
      <w:r w:rsidR="009E1084">
        <w:rPr>
          <w:color w:val="00000A"/>
        </w:rPr>
        <w:t>VIII. Warunki udziału w postępowaniu dla zadania częściowego nr 2</w:t>
      </w:r>
      <w:r w:rsidR="00F205D8">
        <w:rPr>
          <w:color w:val="00000A"/>
        </w:rPr>
        <w:t xml:space="preserve"> i dla zadania częściowego nr 3</w:t>
      </w:r>
      <w:r w:rsidR="009E1084">
        <w:rPr>
          <w:color w:val="00000A"/>
        </w:rPr>
        <w:t>:</w:t>
      </w:r>
    </w:p>
    <w:p w:rsidR="00F205D8" w:rsidRPr="00F205D8" w:rsidRDefault="00F205D8" w:rsidP="00F205D8">
      <w:pPr>
        <w:spacing w:line="276" w:lineRule="auto"/>
        <w:jc w:val="both"/>
        <w:rPr>
          <w:bCs/>
          <w:lang w:eastAsia="zh-CN"/>
        </w:rPr>
      </w:pPr>
      <w:r w:rsidRPr="00F205D8">
        <w:rPr>
          <w:bCs/>
          <w:lang w:eastAsia="zh-CN"/>
        </w:rPr>
        <w:t xml:space="preserve">Zamawiający uzna wyżej wymieniony warunek za spełniony, jeżeli Wykonawca wykaże, że w okresie ostatnich trzech lat przed upływem terminu składania ofert (a jeżeli okres prowadzenia działalności jest krótszy – w tym okresie), należycie zrealizował co najmniej </w:t>
      </w:r>
      <w:r w:rsidRPr="00F205D8">
        <w:rPr>
          <w:b/>
          <w:bCs/>
          <w:lang w:eastAsia="zh-CN"/>
        </w:rPr>
        <w:t>dwie usługi</w:t>
      </w:r>
      <w:r w:rsidRPr="00F205D8">
        <w:rPr>
          <w:bCs/>
          <w:lang w:eastAsia="zh-CN"/>
        </w:rPr>
        <w:t xml:space="preserve">, z których każda polegała na zorganizowaniu </w:t>
      </w:r>
      <w:r>
        <w:rPr>
          <w:bCs/>
          <w:lang w:eastAsia="zh-CN"/>
        </w:rPr>
        <w:br/>
      </w:r>
      <w:r w:rsidRPr="00F205D8">
        <w:rPr>
          <w:bCs/>
          <w:lang w:eastAsia="zh-CN"/>
        </w:rPr>
        <w:t>i przeprowadzeniu cyklu zajęć z języka angielskiego specjalistycznego dla minimum jednej grupy, przy liczbie uczestników w jednej grupie minimum 4 osoby.</w:t>
      </w:r>
    </w:p>
    <w:p w:rsidR="00F205D8" w:rsidRPr="00F205D8" w:rsidRDefault="00F205D8" w:rsidP="00F205D8">
      <w:pPr>
        <w:spacing w:line="276" w:lineRule="auto"/>
        <w:jc w:val="both"/>
        <w:rPr>
          <w:bCs/>
          <w:lang w:eastAsia="zh-CN"/>
        </w:rPr>
      </w:pPr>
      <w:r w:rsidRPr="00F205D8">
        <w:rPr>
          <w:bCs/>
          <w:lang w:eastAsia="zh-CN"/>
        </w:rPr>
        <w:t xml:space="preserve">Poprzez cykl zajęć Zamawiający rozumie zorganizowanie i przeprowadzenie kursu z języka angielskiego trwającego co najmniej 40 godzin lekcyjnych, przy czym godzina lekcyjna to 45 minut. </w:t>
      </w:r>
    </w:p>
    <w:p w:rsidR="00F205D8" w:rsidRPr="00F205D8" w:rsidRDefault="00F205D8" w:rsidP="00F205D8">
      <w:pPr>
        <w:spacing w:line="276" w:lineRule="auto"/>
        <w:jc w:val="both"/>
        <w:rPr>
          <w:bCs/>
          <w:lang w:eastAsia="zh-CN"/>
        </w:rPr>
      </w:pPr>
      <w:r w:rsidRPr="00F205D8">
        <w:rPr>
          <w:bCs/>
          <w:lang w:eastAsia="zh-CN"/>
        </w:rPr>
        <w:t>Przez angielski specjalistyczny Zamawiający rozumie kurs obejmujący przekrój zagadnień z tematyki biznesowej/specjalistycznej (np. Business English, HR, Finance) na poziomie średnio-zaawansowanym lub wyższym.</w:t>
      </w:r>
    </w:p>
    <w:p w:rsidR="00F205D8" w:rsidRPr="00F205D8" w:rsidRDefault="00F205D8" w:rsidP="00F205D8">
      <w:pPr>
        <w:spacing w:line="276" w:lineRule="auto"/>
        <w:jc w:val="both"/>
        <w:rPr>
          <w:bCs/>
          <w:lang w:eastAsia="zh-CN"/>
        </w:rPr>
      </w:pPr>
      <w:r w:rsidRPr="00F205D8">
        <w:rPr>
          <w:bCs/>
          <w:lang w:eastAsia="zh-CN"/>
        </w:rPr>
        <w:t>Wykonawca zobowiązany jest załączyć do oferty wykaz zrealizowanych usług (załącznik nr 5) wraz z dowodami potwierdzającymi należyte wykonanie usług (referencje bądź inne dokumenty wystawione przez podmiot, na rzecz którego usługi były wykonywane).</w:t>
      </w:r>
    </w:p>
    <w:p w:rsidR="00F205D8" w:rsidRPr="00F205D8" w:rsidRDefault="00F205D8" w:rsidP="00F205D8">
      <w:pPr>
        <w:jc w:val="both"/>
        <w:rPr>
          <w:bCs/>
          <w:lang w:eastAsia="zh-CN"/>
        </w:rPr>
      </w:pPr>
      <w:r w:rsidRPr="00F205D8">
        <w:rPr>
          <w:bCs/>
          <w:lang w:eastAsia="zh-CN"/>
        </w:rPr>
        <w:t>W przypadku wykazania przez Wykonawcę dla spełnienia warunku szkoleń otwartych (dla grup niezorganizowanych) Zamawiający jako dowód potwierdzający należyte wykonanie usługi dopuszcza oświadczenie własne Wykonawcy o należytym wykonaniu usługi.</w:t>
      </w:r>
      <w:bookmarkStart w:id="0" w:name="_GoBack"/>
      <w:bookmarkEnd w:id="0"/>
    </w:p>
    <w:sectPr w:rsidR="00F205D8" w:rsidRPr="00F205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043" w:rsidRDefault="00365043">
      <w:r>
        <w:separator/>
      </w:r>
    </w:p>
  </w:endnote>
  <w:endnote w:type="continuationSeparator" w:id="0">
    <w:p w:rsidR="00365043" w:rsidRDefault="0036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043" w:rsidRDefault="00365043">
      <w:r>
        <w:separator/>
      </w:r>
    </w:p>
  </w:footnote>
  <w:footnote w:type="continuationSeparator" w:id="0">
    <w:p w:rsidR="00365043" w:rsidRDefault="00365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B5" w:rsidRPr="00AD7BB5" w:rsidRDefault="0070168F" w:rsidP="0070168F">
    <w:pPr>
      <w:suppressAutoHyphens/>
      <w:jc w:val="center"/>
      <w:rPr>
        <w:rFonts w:ascii="Calibri" w:eastAsia="Calibri" w:hAnsi="Calibri"/>
        <w:sz w:val="22"/>
        <w:szCs w:val="22"/>
        <w:lang w:eastAsia="zh-CN"/>
      </w:rPr>
    </w:pPr>
    <w:r>
      <w:rPr>
        <w:noProof/>
      </w:rPr>
      <w:drawing>
        <wp:inline distT="0" distB="0" distL="0" distR="0" wp14:anchorId="22CAC60C" wp14:editId="581C8BE1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7A3B35"/>
    <w:multiLevelType w:val="hybridMultilevel"/>
    <w:tmpl w:val="5B0EAAA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A8"/>
    <w:rsid w:val="00082E0F"/>
    <w:rsid w:val="00091725"/>
    <w:rsid w:val="000A021F"/>
    <w:rsid w:val="00210E8E"/>
    <w:rsid w:val="00276C10"/>
    <w:rsid w:val="00365043"/>
    <w:rsid w:val="004A58D0"/>
    <w:rsid w:val="005D54A8"/>
    <w:rsid w:val="0070168F"/>
    <w:rsid w:val="00702A72"/>
    <w:rsid w:val="007321D3"/>
    <w:rsid w:val="007E775E"/>
    <w:rsid w:val="00880068"/>
    <w:rsid w:val="008D6AE4"/>
    <w:rsid w:val="009A395F"/>
    <w:rsid w:val="009E1084"/>
    <w:rsid w:val="00AD7BB5"/>
    <w:rsid w:val="00B846AA"/>
    <w:rsid w:val="00B847DB"/>
    <w:rsid w:val="00C049BA"/>
    <w:rsid w:val="00C254C7"/>
    <w:rsid w:val="00C257D0"/>
    <w:rsid w:val="00C34B2E"/>
    <w:rsid w:val="00D11BC3"/>
    <w:rsid w:val="00DB2D47"/>
    <w:rsid w:val="00DD5BF2"/>
    <w:rsid w:val="00DD7470"/>
    <w:rsid w:val="00F205D8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2EA0EE3-DA45-4631-954C-B1EE29A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8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0068"/>
  </w:style>
  <w:style w:type="character" w:customStyle="1" w:styleId="AkapitzlistZnak">
    <w:name w:val="Akapit z listą Znak"/>
    <w:link w:val="Akapitzlist"/>
    <w:uiPriority w:val="34"/>
    <w:qFormat/>
    <w:locked/>
    <w:rsid w:val="0070168F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0168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1900-12-31T22:00:00Z</cp:lastPrinted>
  <dcterms:created xsi:type="dcterms:W3CDTF">2020-12-30T12:15:00Z</dcterms:created>
  <dcterms:modified xsi:type="dcterms:W3CDTF">2020-12-30T12:39:00Z</dcterms:modified>
</cp:coreProperties>
</file>