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3078B" w:rsidRPr="00E3078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3078B" w:rsidRPr="00E3078B">
        <w:rPr>
          <w:b/>
          <w:sz w:val="24"/>
        </w:rPr>
        <w:t>ZP/D-27/20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3078B" w:rsidRPr="00E3078B">
        <w:rPr>
          <w:b/>
        </w:rPr>
        <w:t>przetarg nieograniczony</w:t>
      </w:r>
      <w:r w:rsidR="00753DC1">
        <w:t xml:space="preserve"> na:</w:t>
      </w:r>
    </w:p>
    <w:p w:rsidR="0000184A" w:rsidRDefault="00E3078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3078B">
        <w:rPr>
          <w:b/>
          <w:sz w:val="24"/>
          <w:szCs w:val="24"/>
        </w:rPr>
        <w:t>Sukcesywna dostawa papieru i kartonu dla Wydawnictwa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3078B" w:rsidRPr="00E3078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3078B" w:rsidRPr="00E3078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3078B" w:rsidRPr="00E3078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5CC" w:rsidRDefault="00F755CC">
      <w:r>
        <w:separator/>
      </w:r>
    </w:p>
  </w:endnote>
  <w:endnote w:type="continuationSeparator" w:id="0">
    <w:p w:rsidR="00F755CC" w:rsidRDefault="00F75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07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07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78B" w:rsidRDefault="00E30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5CC" w:rsidRDefault="00F755CC">
      <w:r>
        <w:separator/>
      </w:r>
    </w:p>
  </w:footnote>
  <w:footnote w:type="continuationSeparator" w:id="0">
    <w:p w:rsidR="00F755CC" w:rsidRDefault="00F755C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78B" w:rsidRDefault="00E30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78B" w:rsidRDefault="00E30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78B" w:rsidRDefault="00E30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5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078B"/>
    <w:rsid w:val="00E37A20"/>
    <w:rsid w:val="00EB5766"/>
    <w:rsid w:val="00EC667E"/>
    <w:rsid w:val="00F46593"/>
    <w:rsid w:val="00F568D6"/>
    <w:rsid w:val="00F70072"/>
    <w:rsid w:val="00F7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F7FEAC-A82B-4B76-9B2A-7B2FF5D4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8F857-E20A-4E36-B146-1A5586ABF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2020-12-29T15:13:00Z</dcterms:created>
  <dcterms:modified xsi:type="dcterms:W3CDTF">2020-12-29T15:13:00Z</dcterms:modified>
</cp:coreProperties>
</file>