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51A62" w:rsidRPr="00A51A6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51A62" w:rsidRPr="00A51A62">
        <w:rPr>
          <w:rFonts w:ascii="Times New Roman" w:hAnsi="Times New Roman"/>
          <w:b/>
        </w:rPr>
        <w:t>ZP/D-27/20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1A62" w:rsidRPr="00A51A6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1A62" w:rsidRPr="00A51A6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51A62" w:rsidRPr="00A51A6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1A62" w:rsidRPr="00A51A6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51A62" w:rsidRPr="00A51A6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51A62" w:rsidRPr="00A51A62">
        <w:rPr>
          <w:rFonts w:ascii="Times New Roman" w:hAnsi="Times New Roman"/>
        </w:rPr>
        <w:t>(</w:t>
      </w:r>
      <w:proofErr w:type="spellStart"/>
      <w:r w:rsidR="00A51A62" w:rsidRPr="00A51A62">
        <w:rPr>
          <w:rFonts w:ascii="Times New Roman" w:hAnsi="Times New Roman"/>
        </w:rPr>
        <w:t>t.j</w:t>
      </w:r>
      <w:proofErr w:type="spellEnd"/>
      <w:r w:rsidR="00A51A62" w:rsidRPr="00A51A6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1A62" w:rsidRPr="00A51A62">
        <w:rPr>
          <w:rFonts w:ascii="Times New Roman" w:hAnsi="Times New Roman"/>
          <w:b/>
        </w:rPr>
        <w:t>Sukcesywna dostawa papieru i kartonu dla Wydawnictwa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51A62" w:rsidRPr="00A51A6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F649A" w:rsidRDefault="00BF649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F649A" w:rsidRDefault="00BF649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0B1" w:rsidRDefault="008760B1" w:rsidP="0038231F">
      <w:pPr>
        <w:spacing w:after="0" w:line="240" w:lineRule="auto"/>
      </w:pPr>
      <w:r>
        <w:separator/>
      </w:r>
    </w:p>
  </w:endnote>
  <w:endnote w:type="continuationSeparator" w:id="0">
    <w:p w:rsidR="008760B1" w:rsidRDefault="008760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A62" w:rsidRDefault="00A51A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64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64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A62" w:rsidRDefault="00A51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0B1" w:rsidRDefault="008760B1" w:rsidP="0038231F">
      <w:pPr>
        <w:spacing w:after="0" w:line="240" w:lineRule="auto"/>
      </w:pPr>
      <w:r>
        <w:separator/>
      </w:r>
    </w:p>
  </w:footnote>
  <w:footnote w:type="continuationSeparator" w:id="0">
    <w:p w:rsidR="008760B1" w:rsidRDefault="008760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A62" w:rsidRDefault="00A51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A62" w:rsidRDefault="00A51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A62" w:rsidRDefault="00A51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0B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60B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A62"/>
    <w:rsid w:val="00AE6FF2"/>
    <w:rsid w:val="00B0088C"/>
    <w:rsid w:val="00B15219"/>
    <w:rsid w:val="00B15FD3"/>
    <w:rsid w:val="00B34079"/>
    <w:rsid w:val="00B8005E"/>
    <w:rsid w:val="00B90E42"/>
    <w:rsid w:val="00BB0C3C"/>
    <w:rsid w:val="00BF649A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76DCA"/>
  <w15:docId w15:val="{4A7663E2-0484-444F-8F51-D01E5B37A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EFFC3-DA86-481B-9007-B0D411D05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2020-12-29T15:12:00Z</dcterms:created>
  <dcterms:modified xsi:type="dcterms:W3CDTF">2020-12-29T15:12:00Z</dcterms:modified>
</cp:coreProperties>
</file>