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F68E7B" w14:textId="5AFCE867" w:rsidR="00CB6204" w:rsidRDefault="007B3466" w:rsidP="00CB6204">
      <w:pPr>
        <w:pStyle w:val="Nagwek4"/>
        <w:rPr>
          <w:b/>
          <w:i w:val="0"/>
        </w:rPr>
      </w:pPr>
      <w:r>
        <w:rPr>
          <w:noProof/>
        </w:rPr>
        <w:pict w14:anchorId="0FFDE258">
          <v:roundrect id="_x0000_s1026" style="position:absolute;left:0;text-align:left;margin-left:-24.1pt;margin-top:-35.75pt;width:181.95pt;height:82.6pt;z-index:251657728" arcsize="10923f" filled="f" strokeweight=".25pt">
            <v:textbox style="mso-next-textbox:#_x0000_s1026" inset="1pt,1pt,1pt,1pt">
              <w:txbxContent>
                <w:p w14:paraId="0AD797B4" w14:textId="77777777" w:rsidR="00CB6204" w:rsidRDefault="00CB6204" w:rsidP="00CB6204"/>
                <w:p w14:paraId="0BE39D60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36191C34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7C5BD6CC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6A4C3D21" w14:textId="77777777" w:rsidR="00CB6204" w:rsidRDefault="00CB6204" w:rsidP="00CB6204">
                  <w:pPr>
                    <w:rPr>
                      <w:sz w:val="12"/>
                    </w:rPr>
                  </w:pPr>
                </w:p>
                <w:p w14:paraId="09D1FFEC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5853A78C" w14:textId="77777777"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14:paraId="1C4F8326" w14:textId="77777777"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14:paraId="316701C0" w14:textId="77777777"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14:paraId="57BAFE63" w14:textId="77777777"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0E4E4F" w:rsidRPr="000E4E4F">
        <w:rPr>
          <w:b/>
          <w:i w:val="0"/>
        </w:rPr>
        <w:t>2</w:t>
      </w:r>
      <w:r w:rsidR="002E4627">
        <w:rPr>
          <w:b/>
          <w:i w:val="0"/>
        </w:rPr>
        <w:t xml:space="preserve"> do SIWZ</w:t>
      </w:r>
    </w:p>
    <w:p w14:paraId="47C4AEA5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F6CBEFE" w14:textId="77777777"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9E7F8F4" w14:textId="77777777"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14:paraId="03468AF3" w14:textId="77777777"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E4E4F" w:rsidRPr="000E4E4F">
        <w:rPr>
          <w:b/>
          <w:sz w:val="24"/>
        </w:rPr>
        <w:t>SZW/DZP/96/2020</w:t>
      </w:r>
    </w:p>
    <w:p w14:paraId="444D4BBE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645F8C18" w14:textId="77777777"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14:paraId="408E5DEB" w14:textId="77777777"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14:paraId="30B5DB1C" w14:textId="77777777" w:rsidR="00C606B9" w:rsidRDefault="00C606B9" w:rsidP="00C606B9">
      <w:pPr>
        <w:jc w:val="center"/>
        <w:rPr>
          <w:b/>
          <w:sz w:val="28"/>
          <w:szCs w:val="28"/>
        </w:rPr>
      </w:pPr>
    </w:p>
    <w:p w14:paraId="4BA399BD" w14:textId="77777777"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5E4DB5F5" w14:textId="77777777"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14:paraId="664A7116" w14:textId="77777777"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50E14736" w14:textId="02B26C1A"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E4E4F" w:rsidRPr="000E4E4F">
        <w:rPr>
          <w:b/>
        </w:rPr>
        <w:t>przetarg</w:t>
      </w:r>
      <w:r w:rsidR="002E4627">
        <w:rPr>
          <w:b/>
        </w:rPr>
        <w:t>u</w:t>
      </w:r>
      <w:r w:rsidR="000E4E4F" w:rsidRPr="000E4E4F">
        <w:rPr>
          <w:b/>
        </w:rPr>
        <w:t xml:space="preserve"> nieograniczon</w:t>
      </w:r>
      <w:r w:rsidR="002E4627">
        <w:rPr>
          <w:b/>
        </w:rPr>
        <w:t>ego</w:t>
      </w:r>
      <w:r w:rsidR="00753DC1">
        <w:t xml:space="preserve"> na:</w:t>
      </w:r>
    </w:p>
    <w:p w14:paraId="6D75C3DF" w14:textId="77777777" w:rsidR="0000184A" w:rsidRDefault="000E4E4F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E4E4F">
        <w:rPr>
          <w:b/>
          <w:sz w:val="24"/>
          <w:szCs w:val="24"/>
        </w:rPr>
        <w:t>Opracowanie projektu budowlanego i wykonawczego dla Kuchni Centralnej dla Szpitala Wojewódzkiego w Poznaniu</w:t>
      </w:r>
    </w:p>
    <w:p w14:paraId="59E8395F" w14:textId="77777777"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3CEDD8FD" w14:textId="77777777"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E4E4F" w:rsidRPr="000E4E4F">
        <w:rPr>
          <w:sz w:val="24"/>
          <w:szCs w:val="24"/>
        </w:rPr>
        <w:t>(</w:t>
      </w:r>
      <w:proofErr w:type="spellStart"/>
      <w:r w:rsidR="000E4E4F" w:rsidRPr="000E4E4F">
        <w:rPr>
          <w:sz w:val="24"/>
          <w:szCs w:val="24"/>
        </w:rPr>
        <w:t>t.j</w:t>
      </w:r>
      <w:proofErr w:type="spellEnd"/>
      <w:r w:rsidR="000E4E4F" w:rsidRPr="000E4E4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0BAA35D5" w14:textId="77777777"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1BDFF0A4" w14:textId="77777777"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14:paraId="791F8942" w14:textId="77777777"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49E1A655" w14:textId="77777777"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E4E4F" w:rsidRPr="000E4E4F">
        <w:rPr>
          <w:sz w:val="24"/>
          <w:szCs w:val="24"/>
        </w:rPr>
        <w:t>(</w:t>
      </w:r>
      <w:proofErr w:type="spellStart"/>
      <w:r w:rsidR="000E4E4F" w:rsidRPr="000E4E4F">
        <w:rPr>
          <w:sz w:val="24"/>
          <w:szCs w:val="24"/>
        </w:rPr>
        <w:t>t.j</w:t>
      </w:r>
      <w:proofErr w:type="spellEnd"/>
      <w:r w:rsidR="000E4E4F" w:rsidRPr="000E4E4F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14:paraId="70B6E05F" w14:textId="77777777"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E4E4F" w:rsidRPr="000E4E4F">
        <w:rPr>
          <w:sz w:val="24"/>
          <w:szCs w:val="24"/>
        </w:rPr>
        <w:t>(</w:t>
      </w:r>
      <w:proofErr w:type="spellStart"/>
      <w:r w:rsidR="000E4E4F" w:rsidRPr="000E4E4F">
        <w:rPr>
          <w:sz w:val="24"/>
          <w:szCs w:val="24"/>
        </w:rPr>
        <w:t>t.j</w:t>
      </w:r>
      <w:proofErr w:type="spellEnd"/>
      <w:r w:rsidR="000E4E4F" w:rsidRPr="000E4E4F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14:paraId="32CA8005" w14:textId="77777777"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14:paraId="4C89AAC6" w14:textId="77777777" w:rsidTr="00C527C7">
        <w:tc>
          <w:tcPr>
            <w:tcW w:w="543" w:type="dxa"/>
          </w:tcPr>
          <w:p w14:paraId="1D9DFBB0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14:paraId="50CD476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14:paraId="6E3A458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14:paraId="0554EEF3" w14:textId="77777777" w:rsidTr="00C527C7">
        <w:tc>
          <w:tcPr>
            <w:tcW w:w="543" w:type="dxa"/>
          </w:tcPr>
          <w:p w14:paraId="5869554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14:paraId="5BF88AF5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68F7CBDE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4E3E71B9" w14:textId="77777777" w:rsidTr="00C527C7">
        <w:tc>
          <w:tcPr>
            <w:tcW w:w="543" w:type="dxa"/>
          </w:tcPr>
          <w:p w14:paraId="265F97F3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14:paraId="3C551D8B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285B364A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14:paraId="334DAEEF" w14:textId="77777777" w:rsidTr="00C527C7">
        <w:tc>
          <w:tcPr>
            <w:tcW w:w="543" w:type="dxa"/>
          </w:tcPr>
          <w:p w14:paraId="4C9DB2ED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14:paraId="58E61D71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14:paraId="0F044EBF" w14:textId="77777777"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14:paraId="463CCD7B" w14:textId="77777777"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14:paraId="25A3CC8A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14:paraId="17EA9058" w14:textId="77777777"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14:paraId="1CB03B04" w14:textId="77777777"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14:paraId="2FD4C106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18BF8B3" w14:textId="77777777" w:rsidR="00E67C98" w:rsidRDefault="00E67C98">
      <w:r>
        <w:separator/>
      </w:r>
    </w:p>
  </w:endnote>
  <w:endnote w:type="continuationSeparator" w:id="0">
    <w:p w14:paraId="62AFB84A" w14:textId="77777777" w:rsidR="00E67C98" w:rsidRDefault="00E67C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834F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2F8C84C3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3C5A62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46443D6" w14:textId="77777777" w:rsidR="00336EEB" w:rsidRDefault="007B3466" w:rsidP="00336EEB">
    <w:pPr>
      <w:pStyle w:val="Stopka"/>
      <w:tabs>
        <w:tab w:val="clear" w:pos="4536"/>
      </w:tabs>
      <w:jc w:val="center"/>
    </w:pPr>
    <w:r>
      <w:rPr>
        <w:noProof/>
      </w:rPr>
      <w:pict w14:anchorId="552907D9">
        <v:line id="_x0000_s2049" style="position:absolute;left:0;text-align:left;z-index:251657728" from="-3.85pt,8.7pt" to="455.15pt,8.7pt"/>
      </w:pict>
    </w:r>
  </w:p>
  <w:p w14:paraId="658B213C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E593E24" w14:textId="77777777" w:rsidR="000E4E4F" w:rsidRDefault="000E4E4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5962509" w14:textId="77777777" w:rsidR="00E67C98" w:rsidRDefault="00E67C98">
      <w:r>
        <w:separator/>
      </w:r>
    </w:p>
  </w:footnote>
  <w:footnote w:type="continuationSeparator" w:id="0">
    <w:p w14:paraId="443E7DFB" w14:textId="77777777" w:rsidR="00E67C98" w:rsidRDefault="00E67C98">
      <w:r>
        <w:continuationSeparator/>
      </w:r>
    </w:p>
  </w:footnote>
  <w:footnote w:id="1">
    <w:p w14:paraId="221EE81A" w14:textId="77777777"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14:paraId="16BADFE0" w14:textId="77777777"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ACA38" w14:textId="77777777" w:rsidR="000E4E4F" w:rsidRDefault="000E4E4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7A6ACCD" w14:textId="77777777" w:rsidR="000E4E4F" w:rsidRDefault="000E4E4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618C384" w14:textId="77777777" w:rsidR="000E4E4F" w:rsidRDefault="000E4E4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7C98"/>
    <w:rsid w:val="0000184A"/>
    <w:rsid w:val="00012997"/>
    <w:rsid w:val="000621A2"/>
    <w:rsid w:val="00075CEC"/>
    <w:rsid w:val="000E4E4F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2E4627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B3466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67C98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1177D6"/>
  <w15:chartTrackingRefBased/>
  <w15:docId w15:val="{A62A9ADE-A81A-4101-AC0B-43B6BC4427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197</Words>
  <Characters>1186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Szpital Wojewódzki w Poznaniu</cp:lastModifiedBy>
  <cp:revision>2</cp:revision>
  <cp:lastPrinted>2010-01-07T09:39:00Z</cp:lastPrinted>
  <dcterms:created xsi:type="dcterms:W3CDTF">2020-12-30T07:51:00Z</dcterms:created>
  <dcterms:modified xsi:type="dcterms:W3CDTF">2020-12-30T07:51:00Z</dcterms:modified>
</cp:coreProperties>
</file>