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BA14E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20080C92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6FD711B5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28CF3056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2F7E1628" w14:textId="77777777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C0C07" w:rsidRPr="002C0C07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30F3571E" w14:textId="77365533" w:rsidR="007B7D79" w:rsidRDefault="005839C0" w:rsidP="00623F70">
      <w:pPr>
        <w:spacing w:after="0" w:line="240" w:lineRule="auto"/>
        <w:jc w:val="both"/>
        <w:rPr>
          <w:b/>
          <w:lang w:eastAsia="ar-SA"/>
        </w:rPr>
      </w:pPr>
      <w:r>
        <w:rPr>
          <w:rFonts w:ascii="Verdana" w:hAnsi="Verdana"/>
          <w:b/>
          <w:sz w:val="20"/>
        </w:rPr>
        <w:t xml:space="preserve">Rozbudowa systemu sygnalizacji pożaru w paw. D-17 o dodatkowe sygnalizatory </w:t>
      </w:r>
      <w:r w:rsidR="00E824DA">
        <w:rPr>
          <w:rFonts w:ascii="Verdana" w:hAnsi="Verdana"/>
          <w:b/>
          <w:sz w:val="20"/>
        </w:rPr>
        <w:t>głosowe</w:t>
      </w:r>
      <w:bookmarkStart w:id="0" w:name="_GoBack"/>
      <w:bookmarkEnd w:id="0"/>
      <w:r w:rsidRPr="00BD1FA1">
        <w:rPr>
          <w:rFonts w:ascii="Verdana" w:hAnsi="Verdana"/>
          <w:b/>
          <w:iCs/>
          <w:color w:val="000000"/>
        </w:rPr>
        <w:t xml:space="preserve">      </w:t>
      </w:r>
      <w:r w:rsidR="007B7D79" w:rsidRPr="00BD1FA1">
        <w:rPr>
          <w:b/>
          <w:lang w:eastAsia="ar-SA"/>
        </w:rPr>
        <w:t>KC-zp.272-</w:t>
      </w:r>
      <w:r w:rsidR="00B06B19">
        <w:rPr>
          <w:b/>
          <w:lang w:eastAsia="ar-SA"/>
        </w:rPr>
        <w:t>744</w:t>
      </w:r>
      <w:r w:rsidR="009603EA" w:rsidRPr="00BD1FA1">
        <w:rPr>
          <w:b/>
          <w:lang w:eastAsia="ar-SA"/>
        </w:rPr>
        <w:t>/20</w:t>
      </w:r>
    </w:p>
    <w:p w14:paraId="0323C796" w14:textId="77777777" w:rsidR="007B7D79" w:rsidRDefault="007B7D79" w:rsidP="00623F70">
      <w:pPr>
        <w:spacing w:after="0" w:line="240" w:lineRule="auto"/>
        <w:jc w:val="both"/>
        <w:rPr>
          <w:b/>
          <w:lang w:eastAsia="ar-SA"/>
        </w:rPr>
      </w:pPr>
    </w:p>
    <w:p w14:paraId="02AEE0D3" w14:textId="0261F5EA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09F3A6F8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635920EE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D513B1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053EC5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E9DC40F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557724C0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6C9C785" w14:textId="2F0C27DA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14:paraId="15F81721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699C1059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232C0B7D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2FB12F6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762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A0E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EB15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59462E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4C47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8DC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149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CAD88A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68D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611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81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459E763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BB1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48F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ED5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15748F8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B76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B12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10B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3C97420A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11CD3B7F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9704404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2EE0EDE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1BD241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01DED69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729760A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EB3AC" w14:textId="77777777" w:rsidR="00470323" w:rsidRDefault="00470323">
      <w:pPr>
        <w:spacing w:after="0" w:line="240" w:lineRule="auto"/>
      </w:pPr>
      <w:r>
        <w:separator/>
      </w:r>
    </w:p>
  </w:endnote>
  <w:endnote w:type="continuationSeparator" w:id="0">
    <w:p w14:paraId="549E303E" w14:textId="77777777" w:rsidR="00470323" w:rsidRDefault="00470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4C61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F02020" w14:textId="77777777" w:rsidR="00336EEB" w:rsidRDefault="00E824D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F362D" w14:textId="77777777" w:rsidR="00336EEB" w:rsidRDefault="00E824DA" w:rsidP="004704CB">
    <w:pPr>
      <w:pStyle w:val="Stopka"/>
      <w:framePr w:wrap="around" w:vAnchor="text" w:hAnchor="margin" w:xAlign="right" w:y="1"/>
      <w:rPr>
        <w:rStyle w:val="Numerstrony"/>
      </w:rPr>
    </w:pPr>
  </w:p>
  <w:p w14:paraId="08CE6805" w14:textId="164C3C04" w:rsidR="00336EEB" w:rsidRDefault="002D674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40CDFA" wp14:editId="1D530D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7FCF3D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1792B1B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4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4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0001" w14:textId="77777777" w:rsidR="00903726" w:rsidRDefault="00E824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1CCF75" w14:textId="77777777" w:rsidR="00470323" w:rsidRDefault="00470323">
      <w:pPr>
        <w:spacing w:after="0" w:line="240" w:lineRule="auto"/>
      </w:pPr>
      <w:r>
        <w:separator/>
      </w:r>
    </w:p>
  </w:footnote>
  <w:footnote w:type="continuationSeparator" w:id="0">
    <w:p w14:paraId="4EC02C15" w14:textId="77777777" w:rsidR="00470323" w:rsidRDefault="00470323">
      <w:pPr>
        <w:spacing w:after="0" w:line="240" w:lineRule="auto"/>
      </w:pPr>
      <w:r>
        <w:continuationSeparator/>
      </w:r>
    </w:p>
  </w:footnote>
  <w:footnote w:id="1">
    <w:p w14:paraId="2F2AF292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1DA8A388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713254" w14:textId="77777777" w:rsidR="00903726" w:rsidRDefault="00E824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49A75" w14:textId="77777777" w:rsidR="00903726" w:rsidRDefault="00E824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62188" w14:textId="77777777" w:rsidR="00903726" w:rsidRDefault="00E824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A2"/>
    <w:rsid w:val="00054882"/>
    <w:rsid w:val="000563B7"/>
    <w:rsid w:val="000E6C60"/>
    <w:rsid w:val="00123C01"/>
    <w:rsid w:val="001F4E82"/>
    <w:rsid w:val="002111C4"/>
    <w:rsid w:val="00237270"/>
    <w:rsid w:val="00285E58"/>
    <w:rsid w:val="002B1523"/>
    <w:rsid w:val="002C0C07"/>
    <w:rsid w:val="002D6749"/>
    <w:rsid w:val="003D1274"/>
    <w:rsid w:val="004156A2"/>
    <w:rsid w:val="00430A9F"/>
    <w:rsid w:val="00470323"/>
    <w:rsid w:val="0056592E"/>
    <w:rsid w:val="005839C0"/>
    <w:rsid w:val="005E5BD1"/>
    <w:rsid w:val="00623F70"/>
    <w:rsid w:val="007B7D79"/>
    <w:rsid w:val="007D21D5"/>
    <w:rsid w:val="008251A5"/>
    <w:rsid w:val="00927537"/>
    <w:rsid w:val="0093180B"/>
    <w:rsid w:val="009603EA"/>
    <w:rsid w:val="00AD5D3B"/>
    <w:rsid w:val="00B06B19"/>
    <w:rsid w:val="00BC2FA6"/>
    <w:rsid w:val="00BC579B"/>
    <w:rsid w:val="00BD1FA1"/>
    <w:rsid w:val="00D137A1"/>
    <w:rsid w:val="00D70839"/>
    <w:rsid w:val="00E67EFE"/>
    <w:rsid w:val="00E824D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5D9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CED74-9945-44C8-9622-90D72AC00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2020-12-22T10:51:00Z</cp:lastPrinted>
  <dcterms:created xsi:type="dcterms:W3CDTF">2020-12-22T10:51:00Z</dcterms:created>
  <dcterms:modified xsi:type="dcterms:W3CDTF">2020-12-22T10:51:00Z</dcterms:modified>
</cp:coreProperties>
</file>