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E4BE7" w:rsidRPr="00CE4BE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E4BE7" w:rsidRPr="00CE4BE7">
        <w:rPr>
          <w:rFonts w:ascii="Times New Roman" w:hAnsi="Times New Roman"/>
          <w:b/>
        </w:rPr>
        <w:t>ZP/D-24/20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4BE7" w:rsidRPr="00CE4BE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4BE7" w:rsidRPr="00CE4BE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E4BE7" w:rsidRPr="00CE4BE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4BE7" w:rsidRPr="00CE4BE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E4BE7" w:rsidRPr="00CE4BE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E4BE7" w:rsidRPr="00CE4BE7">
        <w:rPr>
          <w:rFonts w:ascii="Times New Roman" w:hAnsi="Times New Roman"/>
        </w:rPr>
        <w:t>(</w:t>
      </w:r>
      <w:proofErr w:type="spellStart"/>
      <w:r w:rsidR="00CE4BE7" w:rsidRPr="00CE4BE7">
        <w:rPr>
          <w:rFonts w:ascii="Times New Roman" w:hAnsi="Times New Roman"/>
        </w:rPr>
        <w:t>t.j</w:t>
      </w:r>
      <w:proofErr w:type="spellEnd"/>
      <w:r w:rsidR="00CE4BE7" w:rsidRPr="00CE4BE7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6F323C" w:rsidRPr="006676AE" w:rsidRDefault="006F323C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E4BE7" w:rsidRPr="00CE4BE7">
        <w:rPr>
          <w:rFonts w:ascii="Times New Roman" w:hAnsi="Times New Roman"/>
          <w:b/>
        </w:rPr>
        <w:t>Dostawa papieru wraz z transportem i rozładunkiem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E4BE7" w:rsidRPr="00CE4BE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CD2" w:rsidRDefault="00A51CD2" w:rsidP="0038231F">
      <w:pPr>
        <w:spacing w:after="0" w:line="240" w:lineRule="auto"/>
      </w:pPr>
      <w:r>
        <w:separator/>
      </w:r>
    </w:p>
  </w:endnote>
  <w:endnote w:type="continuationSeparator" w:id="0">
    <w:p w:rsidR="00A51CD2" w:rsidRDefault="00A51C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BE7" w:rsidRDefault="00CE4B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32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32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BE7" w:rsidRDefault="00CE4B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CD2" w:rsidRDefault="00A51CD2" w:rsidP="0038231F">
      <w:pPr>
        <w:spacing w:after="0" w:line="240" w:lineRule="auto"/>
      </w:pPr>
      <w:r>
        <w:separator/>
      </w:r>
    </w:p>
  </w:footnote>
  <w:footnote w:type="continuationSeparator" w:id="0">
    <w:p w:rsidR="00A51CD2" w:rsidRDefault="00A51C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BE7" w:rsidRDefault="00CE4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BE7" w:rsidRDefault="00CE4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BE7" w:rsidRDefault="00CE4B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CD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23C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CD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4BE7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A40FEB"/>
  <w15:docId w15:val="{687C2083-DEA4-4BA3-9753-69E8AB43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354AC-F819-4A67-854D-D533D54C6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2020-12-23T14:06:00Z</dcterms:created>
  <dcterms:modified xsi:type="dcterms:W3CDTF">2020-12-23T14:06:00Z</dcterms:modified>
</cp:coreProperties>
</file>