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35D11" w14:textId="77777777" w:rsidR="00A0351A" w:rsidRPr="00A0351A" w:rsidRDefault="00A0351A">
      <w:pPr>
        <w:spacing w:before="360"/>
        <w:rPr>
          <w:b/>
          <w:bCs/>
        </w:rPr>
      </w:pPr>
      <w:r w:rsidRPr="00A0351A">
        <w:rPr>
          <w:b/>
          <w:bCs/>
        </w:rPr>
        <w:t>Szpital Wojewódzki w Poznaniu</w:t>
      </w:r>
    </w:p>
    <w:p w14:paraId="08361C70" w14:textId="77777777" w:rsidR="0033076C" w:rsidRDefault="00A0351A">
      <w:pPr>
        <w:spacing w:before="360"/>
        <w:rPr>
          <w:b/>
          <w:bCs/>
        </w:rPr>
      </w:pPr>
      <w:r w:rsidRPr="00A0351A">
        <w:rPr>
          <w:b/>
          <w:bCs/>
        </w:rPr>
        <w:t>Dział Zamówień Publicznych</w:t>
      </w:r>
    </w:p>
    <w:p w14:paraId="1EED9E33" w14:textId="2466404C" w:rsidR="0033076C" w:rsidRDefault="000D559A">
      <w:pPr>
        <w:rPr>
          <w:b/>
          <w:bCs/>
        </w:rPr>
      </w:pPr>
      <w:r>
        <w:rPr>
          <w:b/>
          <w:bCs/>
        </w:rPr>
        <w:t xml:space="preserve">Ul. </w:t>
      </w:r>
      <w:r w:rsidR="00A0351A" w:rsidRPr="00A0351A">
        <w:rPr>
          <w:b/>
          <w:bCs/>
        </w:rPr>
        <w:t>Juraszów</w:t>
      </w:r>
      <w:r w:rsidR="0033076C">
        <w:rPr>
          <w:b/>
          <w:bCs/>
        </w:rPr>
        <w:t xml:space="preserve"> </w:t>
      </w:r>
      <w:r w:rsidR="00A0351A" w:rsidRPr="00A0351A">
        <w:rPr>
          <w:b/>
          <w:bCs/>
        </w:rPr>
        <w:t>7/19</w:t>
      </w:r>
    </w:p>
    <w:p w14:paraId="1CDAD622" w14:textId="77777777" w:rsidR="0033076C" w:rsidRDefault="00A0351A">
      <w:pPr>
        <w:rPr>
          <w:b/>
          <w:bCs/>
        </w:rPr>
      </w:pPr>
      <w:r w:rsidRPr="00A0351A">
        <w:rPr>
          <w:b/>
          <w:bCs/>
        </w:rPr>
        <w:t>60-479</w:t>
      </w:r>
      <w:r w:rsidR="0033076C">
        <w:rPr>
          <w:b/>
          <w:bCs/>
        </w:rPr>
        <w:t xml:space="preserve"> </w:t>
      </w:r>
      <w:r w:rsidRPr="00A0351A">
        <w:rPr>
          <w:b/>
          <w:bCs/>
        </w:rPr>
        <w:t>Poznań</w:t>
      </w:r>
    </w:p>
    <w:p w14:paraId="12559465" w14:textId="05A5D67A"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A0351A" w:rsidRPr="00A0351A">
        <w:rPr>
          <w:b/>
          <w:bCs/>
        </w:rPr>
        <w:t>SZW/DZP/83/2020</w:t>
      </w:r>
      <w:r>
        <w:tab/>
        <w:t xml:space="preserve"> </w:t>
      </w:r>
      <w:r w:rsidR="00A0351A" w:rsidRPr="00A0351A">
        <w:t>Poznań</w:t>
      </w:r>
      <w:r>
        <w:t xml:space="preserve"> dnia: </w:t>
      </w:r>
      <w:r w:rsidR="00A0351A" w:rsidRPr="00A0351A">
        <w:t>2020-12-29</w:t>
      </w:r>
    </w:p>
    <w:p w14:paraId="2DBA7F8C" w14:textId="77777777" w:rsidR="0033076C" w:rsidRDefault="0033076C">
      <w:pPr>
        <w:ind w:left="5245"/>
        <w:rPr>
          <w:b/>
        </w:rPr>
      </w:pPr>
    </w:p>
    <w:p w14:paraId="66BBEBDC" w14:textId="77777777"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52543422" w14:textId="77777777"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14:paraId="0360D4B2" w14:textId="77777777"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14:paraId="34CC6A0F" w14:textId="58BDA73E"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0351A" w:rsidRPr="00A0351A">
        <w:t>(</w:t>
      </w:r>
      <w:proofErr w:type="spellStart"/>
      <w:r w:rsidR="00A0351A" w:rsidRPr="00A0351A">
        <w:t>t.j</w:t>
      </w:r>
      <w:proofErr w:type="spellEnd"/>
      <w:r w:rsidR="00A0351A" w:rsidRPr="00A0351A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A0351A" w:rsidRPr="00A0351A">
        <w:rPr>
          <w:b/>
          <w:bCs/>
        </w:rPr>
        <w:t>przetarg</w:t>
      </w:r>
      <w:r w:rsidR="000D559A">
        <w:rPr>
          <w:b/>
          <w:bCs/>
        </w:rPr>
        <w:t>u</w:t>
      </w:r>
      <w:r w:rsidR="00A0351A" w:rsidRPr="00A0351A">
        <w:rPr>
          <w:b/>
          <w:bCs/>
        </w:rPr>
        <w:t xml:space="preserve"> nieograniczon</w:t>
      </w:r>
      <w:r w:rsidR="000D559A">
        <w:rPr>
          <w:b/>
          <w:bCs/>
        </w:rPr>
        <w:t>ego</w:t>
      </w:r>
      <w:r>
        <w:rPr>
          <w:b/>
        </w:rPr>
        <w:t xml:space="preserve"> </w:t>
      </w:r>
      <w:r>
        <w:rPr>
          <w:bCs/>
        </w:rPr>
        <w:t>na:</w:t>
      </w:r>
    </w:p>
    <w:p w14:paraId="210DA089" w14:textId="77777777" w:rsidR="0033076C" w:rsidRDefault="00A0351A">
      <w:pPr>
        <w:spacing w:before="120" w:after="120"/>
        <w:jc w:val="center"/>
        <w:rPr>
          <w:b/>
        </w:rPr>
      </w:pPr>
      <w:r w:rsidRPr="00A0351A">
        <w:rPr>
          <w:b/>
        </w:rPr>
        <w:t>Wsparcie serwisowe dla systemu Eskulap i Impuls, subskrypcja na aktualizację posiadanego oprogramowania systemu informatycznego (KS-MEDIS, KS-SOMED, KSW-ASW) oraz świadczenie stałego serwisu eksploatacyjnego nad posiadanym oprogramowaniem (KS-MEDIS, KS-SOMED, KS-ASW)</w:t>
      </w:r>
    </w:p>
    <w:p w14:paraId="22D46E81" w14:textId="77777777"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0351A" w14:paraId="585FD875" w14:textId="77777777" w:rsidTr="001138AA">
        <w:trPr>
          <w:cantSplit/>
        </w:trPr>
        <w:tc>
          <w:tcPr>
            <w:tcW w:w="9210" w:type="dxa"/>
          </w:tcPr>
          <w:p w14:paraId="4AA01052" w14:textId="77777777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rPr>
                <w:b/>
              </w:rPr>
              <w:t>KAMSOFT S.A.</w:t>
            </w:r>
          </w:p>
          <w:p w14:paraId="799F023C" w14:textId="77777777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rPr>
                <w:b/>
              </w:rPr>
              <w:t>ul. 1 Maja</w:t>
            </w:r>
            <w:r>
              <w:rPr>
                <w:b/>
              </w:rPr>
              <w:t xml:space="preserve"> </w:t>
            </w:r>
            <w:r w:rsidRPr="00A0351A">
              <w:rPr>
                <w:b/>
              </w:rPr>
              <w:t>133</w:t>
            </w:r>
          </w:p>
          <w:p w14:paraId="6425BFF1" w14:textId="1959FC55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rPr>
                <w:b/>
              </w:rPr>
              <w:t>40-235</w:t>
            </w:r>
            <w:r>
              <w:rPr>
                <w:b/>
              </w:rPr>
              <w:t xml:space="preserve"> </w:t>
            </w:r>
            <w:r w:rsidR="00F25047">
              <w:rPr>
                <w:b/>
              </w:rPr>
              <w:t>K</w:t>
            </w:r>
            <w:r w:rsidRPr="00A0351A">
              <w:rPr>
                <w:b/>
              </w:rPr>
              <w:t>atowice</w:t>
            </w:r>
          </w:p>
          <w:p w14:paraId="17415C0B" w14:textId="77777777" w:rsidR="00A0351A" w:rsidRDefault="00A0351A" w:rsidP="001138AA">
            <w:pPr>
              <w:spacing w:line="360" w:lineRule="auto"/>
              <w:ind w:firstLine="284"/>
              <w:jc w:val="both"/>
            </w:pPr>
            <w:r>
              <w:t>na:</w:t>
            </w:r>
          </w:p>
          <w:p w14:paraId="4174BD28" w14:textId="77777777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t>Świadczenie stałego serwisu eksploatacyjnego nad posiadanym oprogramowaniem (KS-MEDIS, KS-SOMED, KS-ASW).</w:t>
            </w:r>
            <w:r>
              <w:t xml:space="preserve"> za cenę </w:t>
            </w:r>
            <w:r w:rsidRPr="00A0351A">
              <w:rPr>
                <w:b/>
              </w:rPr>
              <w:t>108 486.00 zł</w:t>
            </w:r>
          </w:p>
          <w:p w14:paraId="368972FC" w14:textId="77777777" w:rsidR="00A0351A" w:rsidRDefault="00A0351A" w:rsidP="001138A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20D0403" w14:textId="77777777" w:rsidR="00A0351A" w:rsidRDefault="00A0351A" w:rsidP="001138AA">
            <w:pPr>
              <w:spacing w:line="360" w:lineRule="auto"/>
              <w:ind w:firstLine="284"/>
              <w:jc w:val="both"/>
            </w:pPr>
            <w:r w:rsidRPr="00A0351A">
              <w:t>Oferta spełnia wszelkie wymagania formalno - prawne zawarte w SIWZ. Oferta najkorzystniejsza, która zdobyła najwyższą liczbę punktów. Jest to jedyna ważna oferta</w:t>
            </w:r>
          </w:p>
        </w:tc>
      </w:tr>
      <w:tr w:rsidR="00A0351A" w14:paraId="5C22099A" w14:textId="77777777" w:rsidTr="001138AA">
        <w:trPr>
          <w:cantSplit/>
        </w:trPr>
        <w:tc>
          <w:tcPr>
            <w:tcW w:w="9210" w:type="dxa"/>
          </w:tcPr>
          <w:p w14:paraId="6FFFD386" w14:textId="77777777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rPr>
                <w:b/>
              </w:rPr>
              <w:lastRenderedPageBreak/>
              <w:t>KAMSOFT S.A.</w:t>
            </w:r>
          </w:p>
          <w:p w14:paraId="44629F69" w14:textId="77777777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rPr>
                <w:b/>
              </w:rPr>
              <w:t>ul. 1 Maja</w:t>
            </w:r>
            <w:r>
              <w:rPr>
                <w:b/>
              </w:rPr>
              <w:t xml:space="preserve"> </w:t>
            </w:r>
            <w:r w:rsidRPr="00A0351A">
              <w:rPr>
                <w:b/>
              </w:rPr>
              <w:t>133</w:t>
            </w:r>
          </w:p>
          <w:p w14:paraId="168A4FFF" w14:textId="5B904648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rPr>
                <w:b/>
              </w:rPr>
              <w:t>40-235</w:t>
            </w:r>
            <w:r>
              <w:rPr>
                <w:b/>
              </w:rPr>
              <w:t xml:space="preserve"> </w:t>
            </w:r>
            <w:r w:rsidR="00F25047">
              <w:rPr>
                <w:b/>
              </w:rPr>
              <w:t>K</w:t>
            </w:r>
            <w:r w:rsidRPr="00A0351A">
              <w:rPr>
                <w:b/>
              </w:rPr>
              <w:t>atowice</w:t>
            </w:r>
          </w:p>
          <w:p w14:paraId="532B9CBD" w14:textId="77777777" w:rsidR="00A0351A" w:rsidRDefault="00A0351A" w:rsidP="001138AA">
            <w:pPr>
              <w:spacing w:line="360" w:lineRule="auto"/>
              <w:ind w:firstLine="284"/>
              <w:jc w:val="both"/>
            </w:pPr>
            <w:r>
              <w:t>na:</w:t>
            </w:r>
          </w:p>
          <w:p w14:paraId="4B28D3DA" w14:textId="77777777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t>Subskrypcja na aktualizację posiadanego oprogramowania systemu informatycznego (KS-MEDIS, KS-SOMED, KS-ASW)</w:t>
            </w:r>
            <w:r>
              <w:t xml:space="preserve"> za cenę </w:t>
            </w:r>
            <w:r w:rsidRPr="00A0351A">
              <w:rPr>
                <w:b/>
              </w:rPr>
              <w:t>236 263.32 zł</w:t>
            </w:r>
          </w:p>
          <w:p w14:paraId="78544030" w14:textId="77777777" w:rsidR="00A0351A" w:rsidRDefault="00A0351A" w:rsidP="001138A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32F6427" w14:textId="77777777" w:rsidR="00A0351A" w:rsidRDefault="00A0351A" w:rsidP="001138AA">
            <w:pPr>
              <w:spacing w:line="360" w:lineRule="auto"/>
              <w:ind w:firstLine="284"/>
              <w:jc w:val="both"/>
            </w:pPr>
            <w:r w:rsidRPr="00A0351A">
              <w:t>Oferta spełnia wszelkie wymagania formalno - prawne zawarte w SIWZ. Oferta najkorzystniejsza, która zdobyła najwyższą liczbę punktów. Jest to jedyna ważna oferta</w:t>
            </w:r>
          </w:p>
        </w:tc>
      </w:tr>
      <w:tr w:rsidR="00A0351A" w14:paraId="7A9F51FA" w14:textId="77777777" w:rsidTr="001138AA">
        <w:trPr>
          <w:cantSplit/>
        </w:trPr>
        <w:tc>
          <w:tcPr>
            <w:tcW w:w="9210" w:type="dxa"/>
          </w:tcPr>
          <w:p w14:paraId="20D74631" w14:textId="77777777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0351A">
              <w:rPr>
                <w:b/>
              </w:rPr>
              <w:t>Nexus</w:t>
            </w:r>
            <w:proofErr w:type="spellEnd"/>
            <w:r w:rsidRPr="00A0351A">
              <w:rPr>
                <w:b/>
              </w:rPr>
              <w:t xml:space="preserve"> Polska Sp. z o.o.</w:t>
            </w:r>
          </w:p>
          <w:p w14:paraId="7DAC9931" w14:textId="16B62932" w:rsidR="00A0351A" w:rsidRDefault="00F25047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rPr>
                <w:b/>
              </w:rPr>
              <w:t>Szyperska</w:t>
            </w:r>
            <w:r w:rsidR="00A0351A">
              <w:rPr>
                <w:b/>
              </w:rPr>
              <w:t xml:space="preserve"> </w:t>
            </w:r>
            <w:r w:rsidR="00A0351A" w:rsidRPr="00A0351A">
              <w:rPr>
                <w:b/>
              </w:rPr>
              <w:t>14</w:t>
            </w:r>
          </w:p>
          <w:p w14:paraId="617DF35F" w14:textId="77777777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rPr>
                <w:b/>
              </w:rPr>
              <w:t>61-754</w:t>
            </w:r>
            <w:r>
              <w:rPr>
                <w:b/>
              </w:rPr>
              <w:t xml:space="preserve"> </w:t>
            </w:r>
            <w:r w:rsidRPr="00A0351A">
              <w:rPr>
                <w:b/>
              </w:rPr>
              <w:t>Poznań</w:t>
            </w:r>
          </w:p>
          <w:p w14:paraId="37EE660B" w14:textId="77777777" w:rsidR="00A0351A" w:rsidRDefault="00A0351A" w:rsidP="001138AA">
            <w:pPr>
              <w:spacing w:line="360" w:lineRule="auto"/>
              <w:ind w:firstLine="284"/>
              <w:jc w:val="both"/>
            </w:pPr>
            <w:r>
              <w:t>na:</w:t>
            </w:r>
          </w:p>
          <w:p w14:paraId="4FCD885D" w14:textId="77777777" w:rsidR="00A0351A" w:rsidRDefault="00A0351A" w:rsidP="001138AA">
            <w:pPr>
              <w:spacing w:line="360" w:lineRule="auto"/>
              <w:ind w:firstLine="284"/>
              <w:jc w:val="both"/>
              <w:rPr>
                <w:b/>
              </w:rPr>
            </w:pPr>
            <w:r w:rsidRPr="00A0351A">
              <w:t>Wsparcie serwisowe dla systemu Eskulap i Impuls</w:t>
            </w:r>
            <w:r>
              <w:t xml:space="preserve"> za cenę </w:t>
            </w:r>
            <w:r w:rsidRPr="00A0351A">
              <w:rPr>
                <w:b/>
              </w:rPr>
              <w:t>1 317 330.00 zł</w:t>
            </w:r>
          </w:p>
          <w:p w14:paraId="1AF545DB" w14:textId="77777777" w:rsidR="00A0351A" w:rsidRDefault="00A0351A" w:rsidP="001138A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E85B5E1" w14:textId="77777777" w:rsidR="00A0351A" w:rsidRDefault="00A0351A" w:rsidP="001138AA">
            <w:pPr>
              <w:spacing w:line="360" w:lineRule="auto"/>
              <w:ind w:firstLine="284"/>
              <w:jc w:val="both"/>
            </w:pPr>
            <w:r w:rsidRPr="00A0351A">
              <w:t>Oferta spełnia wszelkie wymagania formalno - prawne zawarte w SIWZ. Oferta najkorzystniejsza, która zdobyła najwyższą liczbę punktów. Jest to jedyna ważna oferta</w:t>
            </w:r>
          </w:p>
        </w:tc>
      </w:tr>
    </w:tbl>
    <w:p w14:paraId="4D18CA79" w14:textId="77777777" w:rsidR="000B6515" w:rsidRDefault="000B6515" w:rsidP="000B6515">
      <w:pPr>
        <w:spacing w:before="120" w:after="120"/>
        <w:jc w:val="both"/>
        <w:rPr>
          <w:color w:val="000000"/>
        </w:rPr>
      </w:pPr>
    </w:p>
    <w:p w14:paraId="4B1C581A" w14:textId="77777777"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2019"/>
        <w:gridCol w:w="1843"/>
        <w:gridCol w:w="1559"/>
      </w:tblGrid>
      <w:tr w:rsidR="00F25047" w:rsidRPr="005811DF" w14:paraId="354F100C" w14:textId="77777777" w:rsidTr="00F25047">
        <w:tc>
          <w:tcPr>
            <w:tcW w:w="540" w:type="dxa"/>
            <w:vAlign w:val="center"/>
          </w:tcPr>
          <w:p w14:paraId="196CB69D" w14:textId="77777777" w:rsidR="00F25047" w:rsidRPr="005811DF" w:rsidRDefault="00F2504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14:paraId="7AA65E5A" w14:textId="77777777" w:rsidR="00F25047" w:rsidRPr="005811DF" w:rsidRDefault="00F2504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5B7EA12C" w14:textId="77777777" w:rsidR="00F25047" w:rsidRPr="005811DF" w:rsidRDefault="00F25047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14:paraId="23FA0634" w14:textId="77777777" w:rsidR="00F25047" w:rsidRPr="005811DF" w:rsidRDefault="00F2504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019" w:type="dxa"/>
            <w:vAlign w:val="center"/>
          </w:tcPr>
          <w:p w14:paraId="0D8E7CFD" w14:textId="77777777" w:rsidR="00F25047" w:rsidRPr="005811DF" w:rsidRDefault="00F2504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Wydłużenie godzin obsługi serwisowej</w:t>
            </w:r>
          </w:p>
        </w:tc>
        <w:tc>
          <w:tcPr>
            <w:tcW w:w="1843" w:type="dxa"/>
            <w:vAlign w:val="center"/>
          </w:tcPr>
          <w:p w14:paraId="2E5DA916" w14:textId="77777777" w:rsidR="00F25047" w:rsidRPr="005811DF" w:rsidRDefault="00F2504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Skrócenie czasu reakcji</w:t>
            </w:r>
          </w:p>
        </w:tc>
        <w:tc>
          <w:tcPr>
            <w:tcW w:w="1559" w:type="dxa"/>
            <w:vAlign w:val="center"/>
          </w:tcPr>
          <w:p w14:paraId="1DBEA1BA" w14:textId="77777777" w:rsidR="00F25047" w:rsidRPr="005811DF" w:rsidRDefault="00F2504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25047" w:rsidRPr="005811DF" w14:paraId="4B88C045" w14:textId="77777777" w:rsidTr="00F25047">
        <w:tc>
          <w:tcPr>
            <w:tcW w:w="540" w:type="dxa"/>
            <w:vAlign w:val="center"/>
          </w:tcPr>
          <w:p w14:paraId="35276E08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14:paraId="44B5024C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Nexus</w:t>
            </w:r>
            <w:proofErr w:type="spellEnd"/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Polska Sp. z o.o.</w:t>
            </w:r>
          </w:p>
          <w:p w14:paraId="6F25EBD5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Szyparska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D53C7F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61-754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14:paraId="3B7EA031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14:paraId="03D4394B" w14:textId="574B91C1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019" w:type="dxa"/>
            <w:vAlign w:val="center"/>
          </w:tcPr>
          <w:p w14:paraId="136521E8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29D286AB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7AA5F3D9" w14:textId="39C6290C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F25047" w:rsidRPr="005811DF" w14:paraId="2357DAE6" w14:textId="77777777" w:rsidTr="00F25047">
        <w:tc>
          <w:tcPr>
            <w:tcW w:w="540" w:type="dxa"/>
            <w:vAlign w:val="center"/>
          </w:tcPr>
          <w:p w14:paraId="5844FB65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14:paraId="696D33D8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KAMSOFT S.A.</w:t>
            </w:r>
          </w:p>
          <w:p w14:paraId="1D6AE3BA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ul. 1 Maja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133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8AF0C85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40-235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  <w:proofErr w:type="spellEnd"/>
          </w:p>
          <w:p w14:paraId="5E801BC3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14:paraId="73B5F2AF" w14:textId="7D5114FF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  <w:tc>
          <w:tcPr>
            <w:tcW w:w="2019" w:type="dxa"/>
            <w:vAlign w:val="center"/>
          </w:tcPr>
          <w:p w14:paraId="482291E6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7143F267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04D2BAE0" w14:textId="65A19665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F25047" w:rsidRPr="005811DF" w14:paraId="36804C2F" w14:textId="77777777" w:rsidTr="00F25047">
        <w:tc>
          <w:tcPr>
            <w:tcW w:w="540" w:type="dxa"/>
            <w:vAlign w:val="center"/>
          </w:tcPr>
          <w:p w14:paraId="7C7573E1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14:paraId="40EB8622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KAMSOFT S.A.</w:t>
            </w:r>
          </w:p>
          <w:p w14:paraId="2685A8E2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ul. 1 Maja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133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0ACBA78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40-235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  <w:proofErr w:type="spellEnd"/>
          </w:p>
          <w:p w14:paraId="2D7A7BAA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51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14:paraId="4EE6FC27" w14:textId="6643C14B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019" w:type="dxa"/>
            <w:vAlign w:val="center"/>
          </w:tcPr>
          <w:p w14:paraId="0F2FDF27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3A90A2E0" w14:textId="77777777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32EC8392" w14:textId="2CAE71A4" w:rsidR="00F25047" w:rsidRPr="005811DF" w:rsidRDefault="00F25047" w:rsidP="001138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03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72F7803C" w14:textId="77777777"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46218B4E" w14:textId="77777777">
        <w:tc>
          <w:tcPr>
            <w:tcW w:w="941" w:type="dxa"/>
            <w:shd w:val="clear" w:color="auto" w:fill="F3F3F3"/>
            <w:vAlign w:val="center"/>
          </w:tcPr>
          <w:p w14:paraId="1BFF83D9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3471CDA9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0CEB9E38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 w14:paraId="1897A91B" w14:textId="77777777">
        <w:tc>
          <w:tcPr>
            <w:tcW w:w="941" w:type="dxa"/>
            <w:vAlign w:val="center"/>
          </w:tcPr>
          <w:p w14:paraId="0FEA1BAF" w14:textId="77777777" w:rsidR="0033076C" w:rsidRDefault="00A0351A">
            <w:r w:rsidRPr="00A0351A">
              <w:t>0</w:t>
            </w:r>
          </w:p>
        </w:tc>
        <w:tc>
          <w:tcPr>
            <w:tcW w:w="2796" w:type="dxa"/>
            <w:vAlign w:val="center"/>
          </w:tcPr>
          <w:p w14:paraId="2334D514" w14:textId="77777777" w:rsidR="0033076C" w:rsidRDefault="0033076C"/>
          <w:p w14:paraId="3CDF2533" w14:textId="77777777" w:rsidR="0033076C" w:rsidRDefault="0033076C"/>
          <w:p w14:paraId="57A2F390" w14:textId="77777777" w:rsidR="0033076C" w:rsidRDefault="0033076C">
            <w:r>
              <w:t xml:space="preserve">  </w:t>
            </w:r>
          </w:p>
          <w:p w14:paraId="2166B395" w14:textId="77777777"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7C040D8D" w14:textId="77777777" w:rsidR="0033076C" w:rsidRDefault="0033076C"/>
          <w:p w14:paraId="4288E3CB" w14:textId="77777777" w:rsidR="0033076C" w:rsidRDefault="0033076C">
            <w:pPr>
              <w:jc w:val="both"/>
            </w:pPr>
          </w:p>
        </w:tc>
      </w:tr>
    </w:tbl>
    <w:p w14:paraId="0D3F39CB" w14:textId="77777777"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14:paraId="4D98D113" w14:textId="77777777"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5CBC0AAE" w14:textId="77777777">
        <w:tc>
          <w:tcPr>
            <w:tcW w:w="941" w:type="dxa"/>
            <w:shd w:val="clear" w:color="auto" w:fill="F3F3F3"/>
            <w:vAlign w:val="center"/>
          </w:tcPr>
          <w:p w14:paraId="7A99A5CF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737AE338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4C6BC046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 w14:paraId="6DC2E5FB" w14:textId="77777777">
        <w:tc>
          <w:tcPr>
            <w:tcW w:w="941" w:type="dxa"/>
            <w:vAlign w:val="center"/>
          </w:tcPr>
          <w:p w14:paraId="34F29977" w14:textId="77777777" w:rsidR="0033076C" w:rsidRDefault="00A0351A">
            <w:r w:rsidRPr="00A0351A">
              <w:t>0</w:t>
            </w:r>
          </w:p>
        </w:tc>
        <w:tc>
          <w:tcPr>
            <w:tcW w:w="2796" w:type="dxa"/>
            <w:vAlign w:val="center"/>
          </w:tcPr>
          <w:p w14:paraId="59F6456B" w14:textId="77777777" w:rsidR="0033076C" w:rsidRDefault="0033076C">
            <w:pPr>
              <w:jc w:val="both"/>
            </w:pPr>
          </w:p>
          <w:p w14:paraId="57D1F5E2" w14:textId="77777777"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14:paraId="2CD2BB0A" w14:textId="77777777"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2B5E439A" w14:textId="77777777" w:rsidR="0033076C" w:rsidRDefault="0033076C">
            <w:pPr>
              <w:jc w:val="both"/>
              <w:rPr>
                <w:sz w:val="20"/>
                <w:szCs w:val="20"/>
              </w:rPr>
            </w:pPr>
          </w:p>
          <w:p w14:paraId="5A544409" w14:textId="77777777" w:rsidR="0033076C" w:rsidRDefault="0033076C">
            <w:pPr>
              <w:jc w:val="both"/>
            </w:pPr>
          </w:p>
        </w:tc>
      </w:tr>
    </w:tbl>
    <w:p w14:paraId="68FDD0C8" w14:textId="77777777" w:rsidR="0033076C" w:rsidRDefault="0033076C">
      <w:pPr>
        <w:pStyle w:val="Tekstpodstawowy"/>
        <w:rPr>
          <w:sz w:val="16"/>
          <w:szCs w:val="16"/>
        </w:rPr>
      </w:pPr>
    </w:p>
    <w:p w14:paraId="6C3F7992" w14:textId="77777777"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0351A" w:rsidRPr="0012155B">
        <w:t xml:space="preserve"> nie krótszym niż 10 dni od dnia przesłania niniejszego zawiadomienia o wyborze najkorzystniejszej oferty</w:t>
      </w:r>
      <w:r w:rsidR="00A0351A">
        <w:t>.</w:t>
      </w:r>
    </w:p>
    <w:p w14:paraId="5A27CBFA" w14:textId="77777777"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43C90C10" w14:textId="77777777" w:rsidR="00AD5B8D" w:rsidRDefault="00AD5B8D" w:rsidP="00AD5B8D">
      <w:pPr>
        <w:spacing w:line="360" w:lineRule="auto"/>
        <w:jc w:val="both"/>
        <w:rPr>
          <w:bCs/>
        </w:rPr>
      </w:pPr>
    </w:p>
    <w:p w14:paraId="12E09E47" w14:textId="77777777"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4E24C2D0" w14:textId="77777777"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14:paraId="403EB4F6" w14:textId="0A502C95" w:rsidR="0033076C" w:rsidRPr="00F25047" w:rsidRDefault="00F25047">
      <w:pPr>
        <w:spacing w:before="120" w:after="120"/>
        <w:ind w:left="4680"/>
        <w:jc w:val="center"/>
        <w:rPr>
          <w:bCs/>
        </w:rPr>
      </w:pPr>
      <w:r>
        <w:t>Z poważaniem</w:t>
      </w:r>
    </w:p>
    <w:sectPr w:rsidR="0033076C" w:rsidRPr="00F250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F32A3A" w14:textId="77777777" w:rsidR="00675E35" w:rsidRDefault="00675E35">
      <w:r>
        <w:separator/>
      </w:r>
    </w:p>
  </w:endnote>
  <w:endnote w:type="continuationSeparator" w:id="0">
    <w:p w14:paraId="26F41DC0" w14:textId="77777777" w:rsidR="00675E35" w:rsidRDefault="00675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763C28" w14:textId="77777777" w:rsidR="00A0351A" w:rsidRDefault="00A035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A8B0BA" w14:textId="77777777"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9095B3" w14:textId="77777777"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CBF4D4" w14:textId="77777777"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8DFE9A" w14:textId="77777777" w:rsidR="00A0351A" w:rsidRDefault="00A035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B2B0E" w14:textId="77777777" w:rsidR="00675E35" w:rsidRDefault="00675E35">
      <w:r>
        <w:separator/>
      </w:r>
    </w:p>
  </w:footnote>
  <w:footnote w:type="continuationSeparator" w:id="0">
    <w:p w14:paraId="7C0F4A54" w14:textId="77777777" w:rsidR="00675E35" w:rsidRDefault="00675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101BA3" w14:textId="77777777" w:rsidR="00A0351A" w:rsidRDefault="00A035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CC8A62" w14:textId="77777777" w:rsidR="00A0351A" w:rsidRDefault="00A035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F2D7A" w14:textId="77777777" w:rsidR="00A0351A" w:rsidRDefault="00A035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E35"/>
    <w:rsid w:val="00034F15"/>
    <w:rsid w:val="00095FA1"/>
    <w:rsid w:val="000B6515"/>
    <w:rsid w:val="000D1E6C"/>
    <w:rsid w:val="000D559A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75E35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0351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25047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41246C"/>
  <w15:chartTrackingRefBased/>
  <w15:docId w15:val="{8ACE40BA-17FC-45B9-A2BA-44896D7E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499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dc:description/>
  <cp:lastModifiedBy>Szpital Wojewódzki w Poznaniu</cp:lastModifiedBy>
  <cp:revision>2</cp:revision>
  <cp:lastPrinted>1899-12-31T23:00:00Z</cp:lastPrinted>
  <dcterms:created xsi:type="dcterms:W3CDTF">2020-12-29T12:05:00Z</dcterms:created>
  <dcterms:modified xsi:type="dcterms:W3CDTF">2020-12-29T12:05:00Z</dcterms:modified>
</cp:coreProperties>
</file>