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982E2" w14:textId="627B284D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05994" w:rsidRPr="00D05994">
        <w:rPr>
          <w:b/>
          <w:i w:val="0"/>
          <w:sz w:val="22"/>
          <w:szCs w:val="22"/>
        </w:rPr>
        <w:t>2</w:t>
      </w:r>
    </w:p>
    <w:p w14:paraId="370EEC3F" w14:textId="77777777" w:rsidR="005103B9" w:rsidRDefault="005103B9" w:rsidP="005103B9">
      <w:pPr>
        <w:spacing w:after="0" w:line="480" w:lineRule="auto"/>
        <w:rPr>
          <w:b/>
        </w:rPr>
      </w:pPr>
    </w:p>
    <w:p w14:paraId="528A060D" w14:textId="2944D89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05994" w:rsidRPr="00D05994">
        <w:rPr>
          <w:rFonts w:ascii="Times New Roman" w:hAnsi="Times New Roman"/>
          <w:b/>
        </w:rPr>
        <w:t>ZPMN.271.2.2020</w:t>
      </w:r>
    </w:p>
    <w:p w14:paraId="14170069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51776DE5" w14:textId="48AE5F0E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994" w:rsidRPr="00D05994">
        <w:rPr>
          <w:sz w:val="22"/>
          <w:szCs w:val="22"/>
        </w:rPr>
        <w:t>GMINA NIEPOŁOMICE</w:t>
      </w:r>
    </w:p>
    <w:p w14:paraId="6DBFDB68" w14:textId="0F26E4F6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994" w:rsidRPr="00D05994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D05994" w:rsidRPr="00D05994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7451103A" w14:textId="7A9FB8BD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994" w:rsidRPr="00D05994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D05994" w:rsidRPr="00D05994">
        <w:rPr>
          <w:sz w:val="22"/>
          <w:szCs w:val="22"/>
        </w:rPr>
        <w:t>Niepołomice</w:t>
      </w:r>
    </w:p>
    <w:p w14:paraId="64E86D31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3B1CED6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758C00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2CAE58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CD3DC28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6B1D74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F9BA1A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095FAC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4C2A67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A782A7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5F0138BF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4CEACF5A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672192F9" w14:textId="400E1C5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05994" w:rsidRPr="00D05994">
        <w:rPr>
          <w:rFonts w:ascii="Times New Roman" w:hAnsi="Times New Roman"/>
        </w:rPr>
        <w:t>(</w:t>
      </w:r>
      <w:proofErr w:type="spellStart"/>
      <w:r w:rsidR="00D05994" w:rsidRPr="00D05994">
        <w:rPr>
          <w:rFonts w:ascii="Times New Roman" w:hAnsi="Times New Roman"/>
        </w:rPr>
        <w:t>t.j</w:t>
      </w:r>
      <w:proofErr w:type="spellEnd"/>
      <w:r w:rsidR="00D05994" w:rsidRPr="00D0599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E104E26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2292CCAA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74C26CD2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61D5B70A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EDBD31F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3F39F5" w14:textId="13BC278F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05994" w:rsidRPr="00D05994">
        <w:rPr>
          <w:rFonts w:ascii="Times New Roman" w:hAnsi="Times New Roman"/>
          <w:b/>
        </w:rPr>
        <w:t>Pełnienie ochrony zbiorów Muzeum Niepołomickiego oraz dzieł sztuki Muzeum Narodowego w Krakowie eksponowanych na Zamku Królewskim w Niepołomicach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05994" w:rsidRPr="00D05994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9F42D9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ED4464F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09A4FD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2AF5D0C9" w14:textId="77777777" w:rsidR="00D05994" w:rsidRPr="00997D0F" w:rsidRDefault="00D05994" w:rsidP="00D0599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33577527" w14:textId="77777777" w:rsidR="00D05994" w:rsidRPr="00023477" w:rsidRDefault="00D05994" w:rsidP="00D0599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3D36339B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366A45D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3BC6291" w14:textId="77777777" w:rsidR="00D05994" w:rsidRPr="00997D0F" w:rsidRDefault="00D05994" w:rsidP="00D0599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D1E4C44" w14:textId="77777777" w:rsidR="00D05994" w:rsidRPr="000247FF" w:rsidRDefault="00D05994" w:rsidP="00D0599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2E607C49" w14:textId="77777777" w:rsidR="00D05994" w:rsidRPr="000247FF" w:rsidRDefault="00D05994" w:rsidP="00D0599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468CBD1C" w14:textId="77777777" w:rsidR="00292198" w:rsidRPr="00292198" w:rsidRDefault="00292198" w:rsidP="00292198">
      <w:pPr>
        <w:rPr>
          <w:rFonts w:ascii="Times New Roman" w:hAnsi="Times New Roman"/>
        </w:rPr>
      </w:pPr>
    </w:p>
    <w:p w14:paraId="203FA4A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9D61F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C3B710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352D075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13E4B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539C32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40183DE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92CB26B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2C5736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BE85F8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CA496B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1375D9F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0F86D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2B5878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1E201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3C0D89C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6DDFE9C" w14:textId="77777777" w:rsidTr="005103B9">
        <w:tc>
          <w:tcPr>
            <w:tcW w:w="709" w:type="dxa"/>
          </w:tcPr>
          <w:p w14:paraId="7842BE7D" w14:textId="344649A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1CF2BA33" w14:textId="7D98B97F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4136C49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20BD6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C0E1AF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2E335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B74DC8F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D3E4420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48C841DD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59384A4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47545AC0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25B389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097D8A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6C5F043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317665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897AE06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DFBF1E5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AE4A7E4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7109966A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7DC5061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A04540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198D7B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6556CD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3D670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A70344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34FB4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6197C540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67723E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73A863B3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05B8A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5C88897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0FAFE4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DBA71A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A6723A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278F67B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594BD9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63A8C85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4F2DA06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6FAAA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261063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395B0E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666FC75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8F03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D95FEF" w14:textId="77777777" w:rsidR="001B110B" w:rsidRDefault="001B110B" w:rsidP="0038231F">
      <w:pPr>
        <w:spacing w:after="0" w:line="240" w:lineRule="auto"/>
      </w:pPr>
      <w:r>
        <w:separator/>
      </w:r>
    </w:p>
  </w:endnote>
  <w:endnote w:type="continuationSeparator" w:id="0">
    <w:p w14:paraId="56EBD349" w14:textId="77777777" w:rsidR="001B110B" w:rsidRDefault="001B11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56DD3" w14:textId="77777777" w:rsidR="00D05994" w:rsidRDefault="00D059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E19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D7A0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F1798" w14:textId="77777777" w:rsidR="00D05994" w:rsidRDefault="00D059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C0CE8" w14:textId="77777777" w:rsidR="001B110B" w:rsidRDefault="001B110B" w:rsidP="0038231F">
      <w:pPr>
        <w:spacing w:after="0" w:line="240" w:lineRule="auto"/>
      </w:pPr>
      <w:r>
        <w:separator/>
      </w:r>
    </w:p>
  </w:footnote>
  <w:footnote w:type="continuationSeparator" w:id="0">
    <w:p w14:paraId="4CDD42BA" w14:textId="77777777" w:rsidR="001B110B" w:rsidRDefault="001B11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96E1C" w14:textId="77777777" w:rsidR="00D05994" w:rsidRDefault="00D05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0B312" w14:textId="77777777" w:rsidR="00D05994" w:rsidRDefault="00D05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64FD79" w14:textId="77777777" w:rsidR="00D05994" w:rsidRDefault="00D0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10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110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35B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5994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44120B"/>
  <w15:docId w15:val="{1A0C4FB4-40A5-4830-95F2-0059E33F5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2020-12-29T07:15:00Z</dcterms:created>
  <dcterms:modified xsi:type="dcterms:W3CDTF">2020-12-29T07:15:00Z</dcterms:modified>
</cp:coreProperties>
</file>