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  <w:bookmarkStart w:id="0" w:name="_GoBack"/>
      <w:bookmarkEnd w:id="0"/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BA1300" w:rsidRPr="00BA1300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285E58" w:rsidRPr="00297AD7">
        <w:rPr>
          <w:rFonts w:ascii="Verdana" w:hAnsi="Verdana"/>
          <w:sz w:val="20"/>
          <w:szCs w:val="20"/>
        </w:rPr>
        <w:t>zgodnym z art. 138g PZP</w:t>
      </w:r>
      <w:r w:rsidR="00D137A1" w:rsidRPr="00297AD7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85355E" w:rsidRDefault="0085355E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85355E">
        <w:rPr>
          <w:b/>
        </w:rPr>
        <w:t>usługa szkolenia z zakresu Audytor Wewnętrzny Systemu Zarządzania Bezpieczeństwem i Higieną Pracy wg ISO 45001:2018 wraz z przeprowadzeniem egzaminu i wydaniem certyfikatów przez jednostkę certyfikującą – KC-zp.272-727/20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BE4" w:rsidRDefault="002E2BE4">
      <w:pPr>
        <w:spacing w:after="0" w:line="240" w:lineRule="auto"/>
      </w:pPr>
      <w:r>
        <w:separator/>
      </w:r>
    </w:p>
  </w:endnote>
  <w:endnote w:type="continuationSeparator" w:id="0">
    <w:p w:rsidR="002E2BE4" w:rsidRDefault="002E2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22F6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A22F6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92F0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7803AF" wp14:editId="163208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D2FB4B6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2F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2F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22F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BE4" w:rsidRDefault="002E2BE4">
      <w:pPr>
        <w:spacing w:after="0" w:line="240" w:lineRule="auto"/>
      </w:pPr>
      <w:r>
        <w:separator/>
      </w:r>
    </w:p>
  </w:footnote>
  <w:footnote w:type="continuationSeparator" w:id="0">
    <w:p w:rsidR="002E2BE4" w:rsidRDefault="002E2BE4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22F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22F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22F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0EF"/>
    <w:rsid w:val="000563B7"/>
    <w:rsid w:val="000E6C60"/>
    <w:rsid w:val="001224CA"/>
    <w:rsid w:val="001F4E82"/>
    <w:rsid w:val="00237270"/>
    <w:rsid w:val="00285E58"/>
    <w:rsid w:val="00292F0A"/>
    <w:rsid w:val="00297AD7"/>
    <w:rsid w:val="002E2BE4"/>
    <w:rsid w:val="003D1274"/>
    <w:rsid w:val="00430A9F"/>
    <w:rsid w:val="004B72AB"/>
    <w:rsid w:val="005E5BD1"/>
    <w:rsid w:val="00623F70"/>
    <w:rsid w:val="00801EE7"/>
    <w:rsid w:val="00847035"/>
    <w:rsid w:val="0085355E"/>
    <w:rsid w:val="00927537"/>
    <w:rsid w:val="0093180B"/>
    <w:rsid w:val="00A22F65"/>
    <w:rsid w:val="00AA3358"/>
    <w:rsid w:val="00B110EF"/>
    <w:rsid w:val="00BA1300"/>
    <w:rsid w:val="00BC579B"/>
    <w:rsid w:val="00D137A1"/>
    <w:rsid w:val="00D70839"/>
    <w:rsid w:val="00DE16E3"/>
    <w:rsid w:val="00E37C21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505B6-B86C-44B6-A41D-D4399EFB4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2020-12-24T09:21:00Z</cp:lastPrinted>
  <dcterms:created xsi:type="dcterms:W3CDTF">2020-12-24T09:21:00Z</dcterms:created>
  <dcterms:modified xsi:type="dcterms:W3CDTF">2020-12-24T09:21:00Z</dcterms:modified>
</cp:coreProperties>
</file>