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29/12/2020    S253</w:t>
      </w:r>
    </w:p>
    <w:p w:rsidR="004A219C" w:rsidRPr="00916F1F" w:rsidRDefault="004A219C" w:rsidP="004A21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0-I.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4A219C" w:rsidRPr="00916F1F" w:rsidRDefault="004A219C" w:rsidP="004A21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1-II.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4A219C" w:rsidRPr="00916F1F" w:rsidRDefault="004A219C" w:rsidP="004A21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2-III.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4A219C" w:rsidRPr="00916F1F" w:rsidRDefault="004A219C" w:rsidP="004A21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3-IV.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4A219C" w:rsidRPr="00916F1F" w:rsidRDefault="004A219C" w:rsidP="004A21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4-VI.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4A219C" w:rsidRPr="00916F1F" w:rsidRDefault="004A219C" w:rsidP="004A219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edukacyjne i szkoleniowe</w:t>
      </w:r>
    </w:p>
    <w:p w:rsidR="004A219C" w:rsidRPr="00916F1F" w:rsidRDefault="004A219C" w:rsidP="004A219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253-638951</w:t>
      </w:r>
    </w:p>
    <w:p w:rsidR="004A219C" w:rsidRPr="00916F1F" w:rsidRDefault="004A219C" w:rsidP="004A219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 społeczne i inne szczególne usługi – zamówienia publiczne</w:t>
      </w:r>
    </w:p>
    <w:p w:rsidR="004A219C" w:rsidRPr="00916F1F" w:rsidRDefault="004A219C" w:rsidP="004A219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4A219C" w:rsidRPr="00916F1F" w:rsidRDefault="004A219C" w:rsidP="004A219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Sylwia Lempart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2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w zakresie: audytor wewnętrzny systemu zarządzania bezpieczeństwem i higiena pracy wg ISO 45001:2018 wraz z przeprowadzeniem egzaminu i wydaniem certyfikatów przez jednostkę certyfikującą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KC-zp.272-727/20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80000000 Usługi edukacyjne i szkoleniowe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w zakresie: audytor wewnętrzny systemu zarządzania bezpieczeństwem i higiena pracy wg ISO 45001:2018 wraz z przeprowadzeniem egzaminu i wydaniem certyfikatów przez jednostkę certyfikującą.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w zakresie: audytor wewnętrzny systemu zarządzania bezpieczeństwem i higiena pracy wg ISO 45001:2018 wraz z przeprowadzeniem egzaminu i wydaniem certyfikatów przez jednostkę certyfikującą.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 lub umowy ramowej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30/04/2021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musi zostać zrealizowane w terminie: od daty podpisania umowy do 30.4.2021, jednak nie wcześniej niż od 1.3.2021.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Obiektywne zasady i kryteria udziału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zasad i kryteriów: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A. Zamawiający wykluczy z postępowania Wykonawców, którzy nie wykażą, że nie zachodzą wobec nich obligatoryjne przesłanki wykluczenia określone w art. 24 ust. 1 pkt 12–23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Zamawiający wykluczy z postępowania również Wykonawcę, wobec którego zachodzą przesłanki określone w art. 24 ust. 5 pkt 1 i 8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 Zamawiający będzie oceniał oferty według następujących kryteriów: cena za całość przedmiotu zamówienia – 60 %; doświadczenie osób wyznaczonych do realizacji zamówienia – 40 %.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C. O udzielenie zamówienia mogą ubiegać się Wykonawcy, którzy: nie podlegają wykluczeniu oraz spełniają warunki udziału w postępowaniu określone w pkt 5.1.1 i 5.1.2 SIWZ dotyczące kompetencji 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lub uprawnień do prowadzenia określonej działalności zawodowej, o ile wynika to z odrębnych przepisów oraz zdolności technicznej lub zawodowej (wiedza i doświadczenie, osoby zdolne do wykonania zamówienia, potencjał techniczny).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do SIWZ.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Forma procedury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IV.1.10)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Określenie krajowych przepisów mających zastosowanie do procedury: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Podstawowe cechy postępowania o udzielenie: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art. 138g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postępowaniach, w których przedmiotem zamówienia są usługi społeczne, stosuje się przepisy działu III rozdziału 6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W procedurze przewidziano dodatkowo stosowanie następujących przepisów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Szczegółowe informacje dot. procedury określono w SIWZ.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 / Termin wyrażenia zainteresowania udziałem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11/01/2021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16F1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A. W niniejszym postępowaniu Zamawiający nie wymaga wniesienia wadium.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 Zamawiający żąda, aby Wykonawca złożył wraz z ofertą: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aktualne na dzień składania ofert oświadczenia w zakresie wskazanym w Załączniku nr 2 i 3 do SIWZ;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wypełniony i podpisany przez osobę upoważnioną do składania oświadczeń woli w imieniu Wykonawcy formularz ofertowy – zgodnie z załącznikiem nr 1 do SIWZ;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pełnomocnictwo lub inny dokument, z którego wynika prawo do podpisania oferty oraz innych dokumentów składanych wraz z ofertą.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C. Ofertę wraz z wymaganymi dokumentami należy sporządzić w formie elektronicznej i złożyć za pośrednictwem platformy, działającej pod adresem </w:t>
      </w:r>
      <w:hyperlink r:id="rId17" w:tgtFrame="_blank" w:history="1">
        <w:r w:rsidRPr="00916F1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D. Forma dokumentów: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Ofertę i oświadczenia, o których mowa w pkt 7.1.1 SIWZ, sporządza się, pod rygorem nieważności, w postaci elektronicznej i opatruje się kwalifikowanym podpisem elektronicznym.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b) Pełnomocnictwo musi być złożone w postaci dokumentu elektronicznego podpisanego przy użyciu kwalifikowanego podpisu elektronicznego lub elektronicznej kopii notarialnie poświadczonej.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4A219C" w:rsidRPr="00916F1F" w:rsidRDefault="004A219C" w:rsidP="004A219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16F1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4A219C" w:rsidRPr="00916F1F" w:rsidRDefault="004A219C" w:rsidP="004A219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16F1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24/12/2020</w:t>
      </w:r>
    </w:p>
    <w:p w:rsidR="004A219C" w:rsidRDefault="004A219C" w:rsidP="004A219C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617" w:rsidRDefault="004F6617">
      <w:r>
        <w:separator/>
      </w:r>
    </w:p>
  </w:endnote>
  <w:endnote w:type="continuationSeparator" w:id="0">
    <w:p w:rsidR="004F6617" w:rsidRDefault="004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8CA" w:rsidRDefault="007C4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617" w:rsidRDefault="004F6617">
      <w:r>
        <w:separator/>
      </w:r>
    </w:p>
  </w:footnote>
  <w:footnote w:type="continuationSeparator" w:id="0">
    <w:p w:rsidR="004F6617" w:rsidRDefault="004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8CA" w:rsidRDefault="007C4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8CA" w:rsidRDefault="007C4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0ED60AF"/>
    <w:multiLevelType w:val="multilevel"/>
    <w:tmpl w:val="A828A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61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A219C"/>
    <w:rsid w:val="004C1BCD"/>
    <w:rsid w:val="004F6617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C48CA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5E3D7D-7870-4901-9939-E38ED322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19C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8951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8951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8951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8951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8951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1165</Words>
  <Characters>8692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2020-12-29T09:32:00Z</dcterms:created>
  <dcterms:modified xsi:type="dcterms:W3CDTF">2020-12-29T09:33:00Z</dcterms:modified>
</cp:coreProperties>
</file>