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4568" w:rsidRPr="00114568" w:rsidRDefault="009A6B36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14568" w:rsidRDefault="00114568" w:rsidP="00114568"/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14568" w:rsidRDefault="00114568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" filled="f" strokeweight=".25pt">
                <v:textbox inset="1pt,1pt,1pt,1pt">
                  <w:txbxContent>
                    <w:p w:rsidR="00114568" w:rsidRDefault="00114568" w:rsidP="00114568"/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14568" w:rsidRDefault="00114568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6A33C6">
        <w:rPr>
          <w:bCs/>
          <w:sz w:val="22"/>
          <w:szCs w:val="22"/>
        </w:rPr>
        <w:t>3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4F7AA8" w:rsidP="00114568">
      <w:pPr>
        <w:jc w:val="center"/>
        <w:rPr>
          <w:b/>
          <w:sz w:val="28"/>
        </w:rPr>
      </w:pPr>
      <w:r>
        <w:rPr>
          <w:b/>
          <w:sz w:val="28"/>
        </w:rPr>
        <w:t>OŚWIADCZENIE WYKONAWCY</w:t>
      </w: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spacing w:after="40"/>
        <w:ind w:firstLine="3969"/>
        <w:rPr>
          <w:b/>
        </w:rPr>
      </w:pPr>
    </w:p>
    <w:p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:rsidR="00114568" w:rsidRPr="00114568" w:rsidRDefault="00114568" w:rsidP="004F7AA8">
      <w:pPr>
        <w:spacing w:line="276" w:lineRule="auto"/>
        <w:ind w:left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</w:t>
      </w:r>
      <w:r w:rsidR="006D4F5B">
        <w:rPr>
          <w:sz w:val="22"/>
        </w:rPr>
        <w:t>*</w:t>
      </w:r>
      <w:r w:rsidRPr="00114568">
        <w:rPr>
          <w:sz w:val="22"/>
        </w:rPr>
        <w:t>:</w:t>
      </w:r>
      <w:r w:rsidR="006D4F5B">
        <w:rPr>
          <w:sz w:val="22"/>
        </w:rPr>
        <w:t xml:space="preserve"> </w:t>
      </w:r>
    </w:p>
    <w:p w:rsidR="004F7AA8" w:rsidRPr="004F7AA8" w:rsidRDefault="006D4F5B" w:rsidP="008C0EBF">
      <w:pPr>
        <w:spacing w:before="240" w:line="276" w:lineRule="auto"/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 O</w:t>
      </w:r>
      <w:r w:rsidR="004F7AA8" w:rsidRPr="004F7AA8">
        <w:rPr>
          <w:b/>
          <w:sz w:val="22"/>
          <w:szCs w:val="22"/>
        </w:rPr>
        <w:t>ferowane wyroby medyczne zostały dopuszczone do obrotu na mocy obowiązujących przepisów - posiadają wpisy i świadectwa wydane przez uprawnione organy, zgodnie z ustawą z dnia 20 maja 2010 r. o wyrobach medycznych, (tj. Dz. U. z 201</w:t>
      </w:r>
      <w:r w:rsidR="009B5EA2">
        <w:rPr>
          <w:b/>
          <w:sz w:val="22"/>
          <w:szCs w:val="22"/>
        </w:rPr>
        <w:t>9</w:t>
      </w:r>
      <w:r w:rsidR="004F7AA8" w:rsidRPr="004F7AA8">
        <w:rPr>
          <w:b/>
          <w:sz w:val="22"/>
          <w:szCs w:val="22"/>
        </w:rPr>
        <w:t xml:space="preserve"> poz</w:t>
      </w:r>
      <w:r w:rsidR="009B5EA2">
        <w:rPr>
          <w:b/>
          <w:sz w:val="22"/>
          <w:szCs w:val="22"/>
        </w:rPr>
        <w:t xml:space="preserve">. 175 </w:t>
      </w:r>
      <w:r w:rsidR="004F7AA8" w:rsidRPr="004F7AA8">
        <w:rPr>
          <w:b/>
          <w:sz w:val="22"/>
          <w:szCs w:val="22"/>
        </w:rPr>
        <w:t>ze. zm.), tj.:</w:t>
      </w:r>
    </w:p>
    <w:p w:rsidR="004F7AA8" w:rsidRPr="004F7AA8" w:rsidRDefault="004F7AA8" w:rsidP="004F7AA8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  <w:r w:rsidRPr="004F7AA8">
        <w:rPr>
          <w:b/>
          <w:sz w:val="22"/>
          <w:szCs w:val="22"/>
        </w:rPr>
        <w:t>a)</w:t>
      </w:r>
      <w:r w:rsidRPr="004F7AA8">
        <w:rPr>
          <w:b/>
          <w:sz w:val="22"/>
          <w:szCs w:val="22"/>
        </w:rPr>
        <w:tab/>
        <w:t>deklarację zgodności CE producenta (dotyczy wszystkich klas wyrobu medycznego),</w:t>
      </w:r>
    </w:p>
    <w:p w:rsidR="004F7AA8" w:rsidRPr="004F7AA8" w:rsidRDefault="004F7AA8" w:rsidP="004F7AA8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  <w:r w:rsidRPr="004F7AA8">
        <w:rPr>
          <w:b/>
          <w:sz w:val="22"/>
          <w:szCs w:val="22"/>
        </w:rPr>
        <w:t xml:space="preserve">b) certyfikat jednostki notyfikującej (dotyczy klasy wyrobu medycznego: I sterylna, I z funkcją pomiarową, </w:t>
      </w:r>
      <w:proofErr w:type="spellStart"/>
      <w:r w:rsidRPr="004F7AA8">
        <w:rPr>
          <w:b/>
          <w:sz w:val="22"/>
          <w:szCs w:val="22"/>
        </w:rPr>
        <w:t>IIa</w:t>
      </w:r>
      <w:proofErr w:type="spellEnd"/>
      <w:r w:rsidRPr="004F7AA8">
        <w:rPr>
          <w:b/>
          <w:sz w:val="22"/>
          <w:szCs w:val="22"/>
        </w:rPr>
        <w:t xml:space="preserve">, </w:t>
      </w:r>
      <w:proofErr w:type="spellStart"/>
      <w:r w:rsidRPr="004F7AA8">
        <w:rPr>
          <w:b/>
          <w:sz w:val="22"/>
          <w:szCs w:val="22"/>
        </w:rPr>
        <w:t>IIb</w:t>
      </w:r>
      <w:proofErr w:type="spellEnd"/>
      <w:r w:rsidRPr="004F7AA8">
        <w:rPr>
          <w:b/>
          <w:sz w:val="22"/>
          <w:szCs w:val="22"/>
        </w:rPr>
        <w:t>, III),</w:t>
      </w:r>
    </w:p>
    <w:p w:rsidR="008C0EBF" w:rsidRDefault="008C0EBF" w:rsidP="008C0EBF">
      <w:pPr>
        <w:suppressAutoHyphens/>
        <w:autoSpaceDN w:val="0"/>
        <w:jc w:val="both"/>
      </w:pPr>
      <w:r w:rsidRPr="008C0EBF">
        <w:rPr>
          <w:b/>
          <w:sz w:val="22"/>
          <w:szCs w:val="22"/>
        </w:rPr>
        <w:t xml:space="preserve"> </w:t>
      </w:r>
      <w:r w:rsidR="006D4F5B" w:rsidRPr="008C0EBF">
        <w:rPr>
          <w:b/>
          <w:sz w:val="22"/>
          <w:szCs w:val="22"/>
        </w:rPr>
        <w:t xml:space="preserve">2. </w:t>
      </w:r>
      <w:r w:rsidRPr="008C0EBF">
        <w:rPr>
          <w:b/>
          <w:bCs/>
        </w:rPr>
        <w:t>Oświadczamy</w:t>
      </w:r>
      <w:r>
        <w:rPr>
          <w:b/>
          <w:bCs/>
        </w:rPr>
        <w:sym w:font="Symbol" w:char="F02A"/>
      </w:r>
      <w:r>
        <w:t xml:space="preserve">, że oferowane </w:t>
      </w:r>
      <w:r w:rsidRPr="008C0EBF">
        <w:rPr>
          <w:b/>
          <w:bCs/>
        </w:rPr>
        <w:t>kosmetyki</w:t>
      </w:r>
      <w:r>
        <w:t xml:space="preserve"> posiadają  potwierdzenie przekazania </w:t>
      </w:r>
      <w:r>
        <w:t xml:space="preserve"> </w:t>
      </w:r>
      <w:r>
        <w:t>informacji o kosmetyku do Portalu Zgłoszenia Produktów Kosmetycznych CPNP (Rozporządzenie WE nr 1223/2009),</w:t>
      </w:r>
      <w:r>
        <w:t xml:space="preserve"> </w:t>
      </w:r>
      <w:r w:rsidRPr="008C0EBF">
        <w:rPr>
          <w:b/>
          <w:bCs/>
        </w:rPr>
        <w:t>dotyczy grupy 10</w:t>
      </w:r>
      <w:r>
        <w:t xml:space="preserve">. </w:t>
      </w:r>
    </w:p>
    <w:p w:rsidR="008C0EBF" w:rsidRPr="008C0EBF" w:rsidRDefault="008C0EBF" w:rsidP="008C0EBF">
      <w:pPr>
        <w:suppressAutoHyphens/>
        <w:autoSpaceDN w:val="0"/>
        <w:jc w:val="both"/>
        <w:rPr>
          <w:b/>
          <w:bCs/>
        </w:rPr>
      </w:pPr>
      <w:bookmarkStart w:id="0" w:name="_GoBack"/>
      <w:bookmarkEnd w:id="0"/>
      <w:r w:rsidRPr="008C0EBF">
        <w:rPr>
          <w:b/>
          <w:sz w:val="22"/>
          <w:szCs w:val="22"/>
        </w:rPr>
        <w:t xml:space="preserve">3. </w:t>
      </w:r>
      <w:r w:rsidR="006D4F5B" w:rsidRPr="008C0EBF">
        <w:rPr>
          <w:b/>
          <w:sz w:val="22"/>
          <w:szCs w:val="22"/>
        </w:rPr>
        <w:t>W</w:t>
      </w:r>
      <w:r w:rsidR="004F7AA8" w:rsidRPr="008C0EBF">
        <w:rPr>
          <w:b/>
          <w:sz w:val="22"/>
          <w:szCs w:val="22"/>
        </w:rPr>
        <w:t xml:space="preserve"> przypadku produktów, które nie podlegają przepisom ustawy z dnia 20 maja 2010 r. o Wyrobach Medycznych, oświadczamy, że produkty posiadają inne niż wyżej wymienione, odpowiednie dokumenty dopuszczające te produkty d</w:t>
      </w:r>
      <w:r w:rsidR="006D4F5B" w:rsidRPr="008C0EBF">
        <w:rPr>
          <w:b/>
          <w:sz w:val="22"/>
          <w:szCs w:val="22"/>
        </w:rPr>
        <w:t>o obrotu i stosowania</w:t>
      </w:r>
      <w:r w:rsidRPr="008C0EBF">
        <w:rPr>
          <w:b/>
          <w:sz w:val="22"/>
          <w:szCs w:val="22"/>
        </w:rPr>
        <w:t xml:space="preserve">. </w:t>
      </w:r>
    </w:p>
    <w:p w:rsidR="008C0EBF" w:rsidRDefault="008C0EBF" w:rsidP="004F7AA8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6D4F5B" w:rsidRDefault="006D4F5B" w:rsidP="004F7AA8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6D4F5B" w:rsidRPr="00114568" w:rsidRDefault="006D4F5B" w:rsidP="004F7AA8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C437AC" w:rsidRDefault="006D4F5B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  <w:r>
        <w:rPr>
          <w:sz w:val="22"/>
          <w:szCs w:val="22"/>
        </w:rPr>
        <w:t>* niepotrzebne skreślić</w:t>
      </w:r>
    </w:p>
    <w:p w:rsidR="006D4F5B" w:rsidRDefault="006D4F5B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:rsidR="006D4F5B" w:rsidRDefault="006D4F5B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:rsidR="006D4F5B" w:rsidRDefault="006D4F5B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0FD5" w:rsidRDefault="00C40FD5">
      <w:r>
        <w:separator/>
      </w:r>
    </w:p>
  </w:endnote>
  <w:endnote w:type="continuationSeparator" w:id="0">
    <w:p w:rsidR="00C40FD5" w:rsidRDefault="00C40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F5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0FD5" w:rsidRDefault="00C40FD5">
      <w:r>
        <w:separator/>
      </w:r>
    </w:p>
  </w:footnote>
  <w:footnote w:type="continuationSeparator" w:id="0">
    <w:p w:rsidR="00C40FD5" w:rsidRDefault="00C40F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2C92" w:rsidRPr="000F2C92" w:rsidRDefault="000F2C92" w:rsidP="000F2C92">
    <w:pPr>
      <w:pStyle w:val="Nagwek"/>
    </w:pPr>
    <w:r w:rsidRPr="000F2C92">
      <w:t xml:space="preserve">Znak sprawy </w:t>
    </w:r>
    <w:r w:rsidR="00A01CAA">
      <w:t>ZP/</w:t>
    </w:r>
    <w:r w:rsidR="006A33C6">
      <w:t>1</w:t>
    </w:r>
    <w:r w:rsidR="005C01A1">
      <w:t>8</w:t>
    </w:r>
    <w:r w:rsidR="0051049C">
      <w:t>/20</w:t>
    </w:r>
    <w:r w:rsidR="00A01CAA"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2928DA"/>
    <w:multiLevelType w:val="hybridMultilevel"/>
    <w:tmpl w:val="2D9E576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DA0EEFF6">
      <w:start w:val="1"/>
      <w:numFmt w:val="lowerLetter"/>
      <w:lvlText w:val="%2)"/>
      <w:lvlJc w:val="left"/>
      <w:pPr>
        <w:ind w:left="1500" w:hanging="42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7CE247F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3"/>
  </w:num>
  <w:num w:numId="3">
    <w:abstractNumId w:val="25"/>
  </w:num>
  <w:num w:numId="4">
    <w:abstractNumId w:val="7"/>
  </w:num>
  <w:num w:numId="5">
    <w:abstractNumId w:val="28"/>
  </w:num>
  <w:num w:numId="6">
    <w:abstractNumId w:val="8"/>
  </w:num>
  <w:num w:numId="7">
    <w:abstractNumId w:val="9"/>
  </w:num>
  <w:num w:numId="8">
    <w:abstractNumId w:val="31"/>
  </w:num>
  <w:num w:numId="9">
    <w:abstractNumId w:val="6"/>
  </w:num>
  <w:num w:numId="10">
    <w:abstractNumId w:val="30"/>
  </w:num>
  <w:num w:numId="11">
    <w:abstractNumId w:val="27"/>
  </w:num>
  <w:num w:numId="12">
    <w:abstractNumId w:val="13"/>
  </w:num>
  <w:num w:numId="13">
    <w:abstractNumId w:val="26"/>
  </w:num>
  <w:num w:numId="14">
    <w:abstractNumId w:val="37"/>
  </w:num>
  <w:num w:numId="15">
    <w:abstractNumId w:val="24"/>
  </w:num>
  <w:num w:numId="16">
    <w:abstractNumId w:val="36"/>
  </w:num>
  <w:num w:numId="17">
    <w:abstractNumId w:val="12"/>
  </w:num>
  <w:num w:numId="18">
    <w:abstractNumId w:val="17"/>
  </w:num>
  <w:num w:numId="19">
    <w:abstractNumId w:val="34"/>
  </w:num>
  <w:num w:numId="20">
    <w:abstractNumId w:val="3"/>
  </w:num>
  <w:num w:numId="21">
    <w:abstractNumId w:val="29"/>
  </w:num>
  <w:num w:numId="22">
    <w:abstractNumId w:val="4"/>
  </w:num>
  <w:num w:numId="23">
    <w:abstractNumId w:val="14"/>
  </w:num>
  <w:num w:numId="24">
    <w:abstractNumId w:val="32"/>
  </w:num>
  <w:num w:numId="25">
    <w:abstractNumId w:val="10"/>
  </w:num>
  <w:num w:numId="26">
    <w:abstractNumId w:val="15"/>
  </w:num>
  <w:num w:numId="27">
    <w:abstractNumId w:val="21"/>
  </w:num>
  <w:num w:numId="28">
    <w:abstractNumId w:val="18"/>
  </w:num>
  <w:num w:numId="29">
    <w:abstractNumId w:val="5"/>
  </w:num>
  <w:num w:numId="30">
    <w:abstractNumId w:val="19"/>
  </w:num>
  <w:num w:numId="31">
    <w:abstractNumId w:val="2"/>
  </w:num>
  <w:num w:numId="32">
    <w:abstractNumId w:val="39"/>
  </w:num>
  <w:num w:numId="33">
    <w:abstractNumId w:val="20"/>
  </w:num>
  <w:num w:numId="34">
    <w:abstractNumId w:val="1"/>
  </w:num>
  <w:num w:numId="35">
    <w:abstractNumId w:val="0"/>
  </w:num>
  <w:num w:numId="36">
    <w:abstractNumId w:val="35"/>
  </w:num>
  <w:num w:numId="37">
    <w:abstractNumId w:val="33"/>
  </w:num>
  <w:num w:numId="38">
    <w:abstractNumId w:val="38"/>
  </w:num>
  <w:num w:numId="39">
    <w:abstractNumId w:val="22"/>
  </w:num>
  <w:num w:numId="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405"/>
    <w:rsid w:val="000929A4"/>
    <w:rsid w:val="000F18FA"/>
    <w:rsid w:val="000F2C92"/>
    <w:rsid w:val="00114568"/>
    <w:rsid w:val="00217FAC"/>
    <w:rsid w:val="002302EF"/>
    <w:rsid w:val="00306360"/>
    <w:rsid w:val="00354AC4"/>
    <w:rsid w:val="00375FD1"/>
    <w:rsid w:val="003C58A8"/>
    <w:rsid w:val="00457E10"/>
    <w:rsid w:val="004F7AA8"/>
    <w:rsid w:val="0051049C"/>
    <w:rsid w:val="00584405"/>
    <w:rsid w:val="005C01A1"/>
    <w:rsid w:val="0060704B"/>
    <w:rsid w:val="00637863"/>
    <w:rsid w:val="006703E0"/>
    <w:rsid w:val="006A33C6"/>
    <w:rsid w:val="006D4F5B"/>
    <w:rsid w:val="00703495"/>
    <w:rsid w:val="00704C6B"/>
    <w:rsid w:val="007176EC"/>
    <w:rsid w:val="00733F44"/>
    <w:rsid w:val="00754090"/>
    <w:rsid w:val="00866E4F"/>
    <w:rsid w:val="008C0EBF"/>
    <w:rsid w:val="00911602"/>
    <w:rsid w:val="009A6B36"/>
    <w:rsid w:val="009B5EA2"/>
    <w:rsid w:val="009E6514"/>
    <w:rsid w:val="00A01CAA"/>
    <w:rsid w:val="00A43132"/>
    <w:rsid w:val="00A93D04"/>
    <w:rsid w:val="00B21345"/>
    <w:rsid w:val="00B55701"/>
    <w:rsid w:val="00B70888"/>
    <w:rsid w:val="00C142FA"/>
    <w:rsid w:val="00C33979"/>
    <w:rsid w:val="00C40FD5"/>
    <w:rsid w:val="00C437AC"/>
    <w:rsid w:val="00C57DDD"/>
    <w:rsid w:val="00C724DE"/>
    <w:rsid w:val="00D274F5"/>
    <w:rsid w:val="00D61580"/>
    <w:rsid w:val="00E012E4"/>
    <w:rsid w:val="00E54E5A"/>
    <w:rsid w:val="00E84DF3"/>
    <w:rsid w:val="00EA4949"/>
    <w:rsid w:val="00EA7426"/>
    <w:rsid w:val="00EB3C67"/>
    <w:rsid w:val="00EB72FD"/>
    <w:rsid w:val="00F43C37"/>
    <w:rsid w:val="00F46EEC"/>
    <w:rsid w:val="00F52B87"/>
    <w:rsid w:val="00F66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8F4561"/>
  <w15:chartTrackingRefBased/>
  <w15:docId w15:val="{E68AE527-F987-4E17-A7A4-D333A6638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9E651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9E6514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qFormat/>
    <w:rsid w:val="009E6514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3C58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C58A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A01CA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ekstpodstawowywcity21">
    <w:name w:val="Tekst podstawowy wcięty 21"/>
    <w:basedOn w:val="Standard"/>
    <w:rsid w:val="00A01CAA"/>
    <w:pPr>
      <w:ind w:left="284" w:hanging="284"/>
      <w:jc w:val="both"/>
    </w:pPr>
    <w:rPr>
      <w:rFonts w:ascii="Garamond" w:hAnsi="Garamond" w:cs="Garamon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22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3</cp:revision>
  <cp:lastPrinted>2019-10-11T09:30:00Z</cp:lastPrinted>
  <dcterms:created xsi:type="dcterms:W3CDTF">2020-12-28T12:50:00Z</dcterms:created>
  <dcterms:modified xsi:type="dcterms:W3CDTF">2020-12-28T12:51:00Z</dcterms:modified>
</cp:coreProperties>
</file>