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6E" w:rsidRDefault="00302B6E" w:rsidP="000D52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Załącznik  nr 5 do SIWZ</w:t>
      </w:r>
    </w:p>
    <w:p w:rsidR="00302B6E" w:rsidRDefault="00302B6E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CSKDZP-2375/22/12/01/2020</w:t>
      </w:r>
    </w:p>
    <w:p w:rsidR="00302B6E" w:rsidRDefault="00302B6E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302B6E" w:rsidRDefault="00302B6E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302B6E" w:rsidRPr="003F08A7" w:rsidRDefault="00302B6E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302B6E" w:rsidRPr="00076286" w:rsidRDefault="00302B6E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302B6E" w:rsidRPr="00076286" w:rsidRDefault="00302B6E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302B6E" w:rsidRPr="00076286" w:rsidRDefault="00302B6E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302B6E" w:rsidRPr="00076286" w:rsidRDefault="00302B6E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302B6E" w:rsidRPr="00076286" w:rsidRDefault="00302B6E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302B6E" w:rsidRPr="00076286" w:rsidRDefault="00302B6E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302B6E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302B6E" w:rsidRDefault="00302B6E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302B6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</w:tr>
      <w:tr w:rsidR="00302B6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2B6E" w:rsidRDefault="00302B6E" w:rsidP="00763205"/>
        </w:tc>
      </w:tr>
    </w:tbl>
    <w:p w:rsidR="00302B6E" w:rsidRPr="00076286" w:rsidRDefault="00302B6E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sectPr w:rsidR="00302B6E" w:rsidRPr="0007628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61A84"/>
    <w:rsid w:val="000728C1"/>
    <w:rsid w:val="00075669"/>
    <w:rsid w:val="00076286"/>
    <w:rsid w:val="000D0186"/>
    <w:rsid w:val="000D13F7"/>
    <w:rsid w:val="000D5245"/>
    <w:rsid w:val="000F04E5"/>
    <w:rsid w:val="00103662"/>
    <w:rsid w:val="001418EC"/>
    <w:rsid w:val="00142B2B"/>
    <w:rsid w:val="00145E95"/>
    <w:rsid w:val="0014753F"/>
    <w:rsid w:val="001639F6"/>
    <w:rsid w:val="00182B6D"/>
    <w:rsid w:val="001A3B2B"/>
    <w:rsid w:val="001B232E"/>
    <w:rsid w:val="001E1F89"/>
    <w:rsid w:val="00254EBF"/>
    <w:rsid w:val="00263127"/>
    <w:rsid w:val="002674CB"/>
    <w:rsid w:val="00271725"/>
    <w:rsid w:val="002869D0"/>
    <w:rsid w:val="002A0604"/>
    <w:rsid w:val="002B1DF6"/>
    <w:rsid w:val="00302B6E"/>
    <w:rsid w:val="003577F5"/>
    <w:rsid w:val="003628A8"/>
    <w:rsid w:val="003734D8"/>
    <w:rsid w:val="00383E3D"/>
    <w:rsid w:val="00386A2A"/>
    <w:rsid w:val="00390DE9"/>
    <w:rsid w:val="00390FDF"/>
    <w:rsid w:val="003970BB"/>
    <w:rsid w:val="003A7F9C"/>
    <w:rsid w:val="003C5397"/>
    <w:rsid w:val="003F08A7"/>
    <w:rsid w:val="00401DCA"/>
    <w:rsid w:val="00417844"/>
    <w:rsid w:val="004226E3"/>
    <w:rsid w:val="004266FD"/>
    <w:rsid w:val="00443883"/>
    <w:rsid w:val="00466110"/>
    <w:rsid w:val="004663C9"/>
    <w:rsid w:val="004751A6"/>
    <w:rsid w:val="00494233"/>
    <w:rsid w:val="004C05E5"/>
    <w:rsid w:val="004C17EF"/>
    <w:rsid w:val="004C5B60"/>
    <w:rsid w:val="004C6BEB"/>
    <w:rsid w:val="004E484C"/>
    <w:rsid w:val="00506A26"/>
    <w:rsid w:val="00522770"/>
    <w:rsid w:val="00552E73"/>
    <w:rsid w:val="00571223"/>
    <w:rsid w:val="00572A5A"/>
    <w:rsid w:val="005A2A46"/>
    <w:rsid w:val="005B1469"/>
    <w:rsid w:val="005C6F9E"/>
    <w:rsid w:val="005D495C"/>
    <w:rsid w:val="005D6B80"/>
    <w:rsid w:val="005F466E"/>
    <w:rsid w:val="005F5021"/>
    <w:rsid w:val="00644CCD"/>
    <w:rsid w:val="00662ECA"/>
    <w:rsid w:val="00667BA4"/>
    <w:rsid w:val="00674157"/>
    <w:rsid w:val="00684B49"/>
    <w:rsid w:val="006A3554"/>
    <w:rsid w:val="006C61B8"/>
    <w:rsid w:val="006C7EF3"/>
    <w:rsid w:val="006D7E8E"/>
    <w:rsid w:val="006F5530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22D26"/>
    <w:rsid w:val="0083462C"/>
    <w:rsid w:val="00855C23"/>
    <w:rsid w:val="00874A0A"/>
    <w:rsid w:val="008A73EE"/>
    <w:rsid w:val="008C3BBD"/>
    <w:rsid w:val="008C5479"/>
    <w:rsid w:val="008C75E8"/>
    <w:rsid w:val="008C7771"/>
    <w:rsid w:val="008E33C4"/>
    <w:rsid w:val="008E6A1C"/>
    <w:rsid w:val="008F2498"/>
    <w:rsid w:val="0098724C"/>
    <w:rsid w:val="009C2684"/>
    <w:rsid w:val="009C7869"/>
    <w:rsid w:val="009D0852"/>
    <w:rsid w:val="009D28DF"/>
    <w:rsid w:val="00A0004B"/>
    <w:rsid w:val="00A43E4A"/>
    <w:rsid w:val="00A56A6F"/>
    <w:rsid w:val="00A65192"/>
    <w:rsid w:val="00A827D9"/>
    <w:rsid w:val="00AD048D"/>
    <w:rsid w:val="00AE2D58"/>
    <w:rsid w:val="00AF4C14"/>
    <w:rsid w:val="00B17ED6"/>
    <w:rsid w:val="00B25161"/>
    <w:rsid w:val="00B7258D"/>
    <w:rsid w:val="00B80F75"/>
    <w:rsid w:val="00B84BE8"/>
    <w:rsid w:val="00B90111"/>
    <w:rsid w:val="00B9207D"/>
    <w:rsid w:val="00BA2B87"/>
    <w:rsid w:val="00BD28CF"/>
    <w:rsid w:val="00BE1ED5"/>
    <w:rsid w:val="00BF42AE"/>
    <w:rsid w:val="00C16B2D"/>
    <w:rsid w:val="00C16BB4"/>
    <w:rsid w:val="00C36BC9"/>
    <w:rsid w:val="00C65611"/>
    <w:rsid w:val="00C93227"/>
    <w:rsid w:val="00CA67FC"/>
    <w:rsid w:val="00CA6EEE"/>
    <w:rsid w:val="00CD2B08"/>
    <w:rsid w:val="00CF255F"/>
    <w:rsid w:val="00D11423"/>
    <w:rsid w:val="00D1588F"/>
    <w:rsid w:val="00D24B0A"/>
    <w:rsid w:val="00D275AB"/>
    <w:rsid w:val="00D91E61"/>
    <w:rsid w:val="00DC2A7F"/>
    <w:rsid w:val="00DD5014"/>
    <w:rsid w:val="00E25AF9"/>
    <w:rsid w:val="00E56326"/>
    <w:rsid w:val="00E56A37"/>
    <w:rsid w:val="00E57A84"/>
    <w:rsid w:val="00E6176B"/>
    <w:rsid w:val="00E6767D"/>
    <w:rsid w:val="00E8097C"/>
    <w:rsid w:val="00EC2F02"/>
    <w:rsid w:val="00EC6238"/>
    <w:rsid w:val="00ED25B3"/>
    <w:rsid w:val="00EF3E52"/>
    <w:rsid w:val="00F0613A"/>
    <w:rsid w:val="00F25D3C"/>
    <w:rsid w:val="00F42DFA"/>
    <w:rsid w:val="00F431A2"/>
    <w:rsid w:val="00F43407"/>
    <w:rsid w:val="00F7054D"/>
    <w:rsid w:val="00F94CB5"/>
    <w:rsid w:val="00F95A9A"/>
    <w:rsid w:val="00FA5ECC"/>
    <w:rsid w:val="00FE0016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F707B9"/>
    <w:pPr>
      <w:numPr>
        <w:numId w:val="23"/>
      </w:numPr>
    </w:pPr>
  </w:style>
  <w:style w:type="numbering" w:customStyle="1" w:styleId="Styl3">
    <w:name w:val="Styl3"/>
    <w:rsid w:val="00F707B9"/>
    <w:pPr>
      <w:numPr>
        <w:numId w:val="22"/>
      </w:numPr>
    </w:pPr>
  </w:style>
  <w:style w:type="numbering" w:customStyle="1" w:styleId="Styl1">
    <w:name w:val="Styl1"/>
    <w:rsid w:val="00F707B9"/>
    <w:pPr>
      <w:numPr>
        <w:numId w:val="18"/>
      </w:numPr>
    </w:pPr>
  </w:style>
  <w:style w:type="numbering" w:customStyle="1" w:styleId="Styl2">
    <w:name w:val="Styl2"/>
    <w:rsid w:val="00F707B9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96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158</Words>
  <Characters>952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2020-12-22T17:44:00Z</cp:lastPrinted>
  <dcterms:created xsi:type="dcterms:W3CDTF">2020-12-22T17:44:00Z</dcterms:created>
  <dcterms:modified xsi:type="dcterms:W3CDTF">2020-12-22T17:44:00Z</dcterms:modified>
</cp:coreProperties>
</file>