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13D1595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AAB027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58EF8248" w14:textId="42D7BEB8" w:rsidR="00DC4DFD" w:rsidRDefault="00C437AC" w:rsidP="00DC4DFD">
      <w:pPr>
        <w:pStyle w:val="Nagwek"/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5D3C35" w:rsidRPr="005D3C35">
        <w:rPr>
          <w:b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</w:t>
      </w:r>
    </w:p>
    <w:p w14:paraId="1A0B9C4A" w14:textId="7765F392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C84298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40120A1D" w:rsidR="00A87EC6" w:rsidRDefault="005D3C35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Centrala do monitorowania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119D4C35" w:rsidR="00A87EC6" w:rsidRDefault="005D3C35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D3C35" w14:paraId="6D446875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A5D13" w14:textId="6043690E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18B7B" w14:textId="539633EC" w:rsidR="005D3C35" w:rsidRDefault="005D3C35" w:rsidP="00D522B8">
            <w:pPr>
              <w:pStyle w:val="Normalny1"/>
              <w:snapToGrid w:val="0"/>
            </w:pPr>
            <w:r>
              <w:t>Kardiomonitory do centrali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09E89" w14:textId="2617C30B" w:rsidR="005D3C35" w:rsidRDefault="005D3C35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ED818" w14:textId="77777777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4E0E5" w14:textId="77777777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4724E" w14:textId="03DF2477" w:rsidR="005D3C35" w:rsidRDefault="005D3C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1EE42" w14:textId="77777777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E1E3D" w14:textId="77777777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ACFD7" w14:textId="77777777" w:rsidR="005D3C35" w:rsidRDefault="005D3C3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14:paraId="3EA2722B" w14:textId="77777777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F1CE50" w14:textId="77777777"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4B1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F0371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3E86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8B0C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1D26D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02BBE7" w14:textId="77777777"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77777777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37E1F15E" w:rsidR="004B6F50" w:rsidRPr="004B6F50" w:rsidRDefault="005D3C35" w:rsidP="004B6F50">
            <w:pPr>
              <w:pStyle w:val="Normalny1"/>
              <w:snapToGrid w:val="0"/>
            </w:pPr>
            <w:r>
              <w:t>Aparat do tlenowej wentylacji wysokoprzepływowej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70AF2B42" w:rsidR="004B6F50" w:rsidRDefault="005D3C35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BFFAF4F" w14:textId="2B0F723A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7E7A68C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F5341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CB1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9040C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10D39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928A3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DCD66E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F2711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9FEE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1E606C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9E754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060A1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BE2ABD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73952FC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38000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225FD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C354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8AE8F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17050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2875B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9ED9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5B962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9B9AFA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623DD52A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BFA8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36C45" w14:textId="6BC27472" w:rsidR="004B6F50" w:rsidRDefault="005D3C35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 xml:space="preserve">Aparat </w:t>
            </w:r>
            <w:proofErr w:type="spellStart"/>
            <w:r>
              <w:t>usg</w:t>
            </w:r>
            <w:proofErr w:type="spellEnd"/>
            <w:r>
              <w:t xml:space="preserve"> z głowicą umożliwiającą diagnostykę klatki piersiowej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5D5D8B" w14:textId="36FF9035" w:rsidR="004B6F50" w:rsidRDefault="005D3C35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A8C7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B8B7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31629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F198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373E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295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FCCB9C5" w14:textId="7D15041A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487CBFC" w14:textId="6711941A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1570BB86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A95B1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1935D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332577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310E1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643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7EBF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7BBB5D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FB2B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078E0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DFF52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8CC16B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8FF32D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2FB22CF5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6C3AC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1D559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69F70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3661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3D6CF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8AA16A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5F3D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BD564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A3CB12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05D148E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738E6A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2B696D" w14:textId="60D9EAA7" w:rsidR="004B6F50" w:rsidRDefault="005D3C35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Materace przeciwodleżynowe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784A2D" w14:textId="583DE38B" w:rsidR="004B6F50" w:rsidRDefault="005D3C35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50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2501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6DDCA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7818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1B8BD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9259F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4FB16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A4B444B" w14:textId="4BE5866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42081D21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4B6F50" w14:paraId="28B57136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5B0B3498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0A05D1" w14:textId="77777777" w:rsidR="004B6F50" w:rsidRDefault="004B6F50" w:rsidP="004B6F50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8DD6A0" w14:textId="5474C7AF" w:rsidR="004B6F50" w:rsidRDefault="005D3C35" w:rsidP="004B6F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Skaner do aparatu RTG (detektor)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6F9EB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82C6B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CD438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64FE6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3DF14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1E8C5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B93A1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E1E5924" w14:textId="5FD09FEB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AE48BE0" w14:textId="77777777" w:rsidR="004B6F50" w:rsidRPr="00457E1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5CD0A46" w14:textId="6E2E95A1" w:rsidR="00D522B8" w:rsidRDefault="00D522B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zamówienie wykonamy do ……………… (podać) </w:t>
      </w:r>
      <w:r w:rsidR="005D3C35">
        <w:rPr>
          <w:sz w:val="22"/>
        </w:rPr>
        <w:t>-</w:t>
      </w:r>
      <w:r>
        <w:rPr>
          <w:sz w:val="22"/>
        </w:rPr>
        <w:t xml:space="preserve">vide kryteria oceny ofert: do </w:t>
      </w:r>
      <w:r w:rsidR="005D3C35">
        <w:rPr>
          <w:sz w:val="22"/>
        </w:rPr>
        <w:t>31</w:t>
      </w:r>
      <w:r w:rsidR="004F5D8F">
        <w:rPr>
          <w:sz w:val="22"/>
        </w:rPr>
        <w:t>.</w:t>
      </w:r>
      <w:r w:rsidR="005D3C35">
        <w:rPr>
          <w:sz w:val="22"/>
        </w:rPr>
        <w:t>05</w:t>
      </w:r>
      <w:r w:rsidR="004F5D8F">
        <w:rPr>
          <w:sz w:val="22"/>
        </w:rPr>
        <w:t>.20</w:t>
      </w:r>
      <w:r w:rsidR="0087071C">
        <w:rPr>
          <w:sz w:val="22"/>
        </w:rPr>
        <w:t>2</w:t>
      </w:r>
      <w:r w:rsidR="005D3C35">
        <w:rPr>
          <w:sz w:val="22"/>
        </w:rPr>
        <w:t>1</w:t>
      </w:r>
      <w:r w:rsidR="004F5D8F">
        <w:rPr>
          <w:sz w:val="22"/>
        </w:rPr>
        <w:t xml:space="preserve"> lub do </w:t>
      </w:r>
      <w:r w:rsidR="005D3C35">
        <w:rPr>
          <w:sz w:val="22"/>
        </w:rPr>
        <w:t>14</w:t>
      </w:r>
      <w:r w:rsidR="004F5D8F">
        <w:rPr>
          <w:sz w:val="22"/>
        </w:rPr>
        <w:t>.</w:t>
      </w:r>
      <w:r w:rsidR="005D3C35">
        <w:rPr>
          <w:sz w:val="22"/>
        </w:rPr>
        <w:t>05</w:t>
      </w:r>
      <w:r w:rsidR="004F5D8F">
        <w:rPr>
          <w:sz w:val="22"/>
        </w:rPr>
        <w:t>.20</w:t>
      </w:r>
      <w:r w:rsidR="0087071C">
        <w:rPr>
          <w:sz w:val="22"/>
        </w:rPr>
        <w:t>2</w:t>
      </w:r>
      <w:r w:rsidR="005D3C35">
        <w:rPr>
          <w:sz w:val="22"/>
        </w:rPr>
        <w:t>1</w:t>
      </w:r>
      <w:r>
        <w:rPr>
          <w:sz w:val="22"/>
        </w:rPr>
        <w:t>)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4056AA3D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5A59807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15892390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5A1762FC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4E3D32F7" w14:textId="77777777"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1CD90A45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4D6BB90E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7A217" w14:textId="77777777" w:rsidR="001714EC" w:rsidRDefault="001714EC">
      <w:r>
        <w:separator/>
      </w:r>
    </w:p>
  </w:endnote>
  <w:endnote w:type="continuationSeparator" w:id="0">
    <w:p w14:paraId="02BE93E6" w14:textId="77777777" w:rsidR="001714EC" w:rsidRDefault="0017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980A3A" w14:textId="77777777" w:rsidR="001714EC" w:rsidRDefault="001714EC">
      <w:r>
        <w:separator/>
      </w:r>
    </w:p>
  </w:footnote>
  <w:footnote w:type="continuationSeparator" w:id="0">
    <w:p w14:paraId="24936687" w14:textId="77777777" w:rsidR="001714EC" w:rsidRDefault="001714EC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5A68736" w14:textId="77777777" w:rsidR="004B6F50" w:rsidRDefault="004B6F5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09E097E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DF0FAD" w14:textId="77777777" w:rsidR="004B6F50" w:rsidRDefault="004B6F50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D691EB6" w14:textId="77777777" w:rsidR="004B6F50" w:rsidRDefault="004B6F50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DCD83" w14:textId="364F2108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5D3C35">
      <w:t>34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7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38"/>
  </w:num>
  <w:num w:numId="33">
    <w:abstractNumId w:val="20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4568"/>
    <w:rsid w:val="001714EC"/>
    <w:rsid w:val="002F04CF"/>
    <w:rsid w:val="00306360"/>
    <w:rsid w:val="003075AC"/>
    <w:rsid w:val="00354AC4"/>
    <w:rsid w:val="003F0331"/>
    <w:rsid w:val="0041131B"/>
    <w:rsid w:val="00457E10"/>
    <w:rsid w:val="00480118"/>
    <w:rsid w:val="004B6F50"/>
    <w:rsid w:val="004F5D8F"/>
    <w:rsid w:val="00562AB5"/>
    <w:rsid w:val="005D3C35"/>
    <w:rsid w:val="005F07A6"/>
    <w:rsid w:val="006247C7"/>
    <w:rsid w:val="00637863"/>
    <w:rsid w:val="006703E0"/>
    <w:rsid w:val="006B2162"/>
    <w:rsid w:val="00703495"/>
    <w:rsid w:val="007123C5"/>
    <w:rsid w:val="00733F44"/>
    <w:rsid w:val="00754090"/>
    <w:rsid w:val="00803633"/>
    <w:rsid w:val="00866E4F"/>
    <w:rsid w:val="0087071C"/>
    <w:rsid w:val="008A7069"/>
    <w:rsid w:val="008E60C4"/>
    <w:rsid w:val="00914714"/>
    <w:rsid w:val="00A30385"/>
    <w:rsid w:val="00A77662"/>
    <w:rsid w:val="00A87EC6"/>
    <w:rsid w:val="00B21345"/>
    <w:rsid w:val="00B70888"/>
    <w:rsid w:val="00C33979"/>
    <w:rsid w:val="00C437AC"/>
    <w:rsid w:val="00C47CF9"/>
    <w:rsid w:val="00C57DDD"/>
    <w:rsid w:val="00D274F5"/>
    <w:rsid w:val="00D522B8"/>
    <w:rsid w:val="00DB30F2"/>
    <w:rsid w:val="00DC4DFD"/>
    <w:rsid w:val="00DF3193"/>
    <w:rsid w:val="00E54E5A"/>
    <w:rsid w:val="00EA24FB"/>
    <w:rsid w:val="00EB3C67"/>
    <w:rsid w:val="00ED17E2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617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2020-12-22T12:53:00Z</dcterms:created>
  <dcterms:modified xsi:type="dcterms:W3CDTF">2020-12-22T12:53:00Z</dcterms:modified>
</cp:coreProperties>
</file>