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C27A2A" w14:textId="603834D5" w:rsidR="00CB6204" w:rsidRDefault="002B28A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299A63" wp14:editId="4014D0DC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1BC12A" w14:textId="77777777" w:rsidR="00CB6204" w:rsidRDefault="00CB6204" w:rsidP="00CB6204"/>
                          <w:p w14:paraId="52CE544E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0850B54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106AF0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E32F5C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9CC2C7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DE90469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F5B3238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18A274C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B668F19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299A63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5B1BC12A" w14:textId="77777777" w:rsidR="00CB6204" w:rsidRDefault="00CB6204" w:rsidP="00CB6204"/>
                    <w:p w14:paraId="52CE544E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0850B54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B106AF0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5FE32F5C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99CC2C7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DE90469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F5B3238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18A274C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B668F19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452B3">
        <w:rPr>
          <w:b/>
          <w:i w:val="0"/>
        </w:rPr>
        <w:t>5</w:t>
      </w:r>
    </w:p>
    <w:p w14:paraId="07D58EA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D632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61662C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39976C2" w14:textId="405F709B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4C71" w:rsidRPr="00DD4C71">
        <w:rPr>
          <w:b/>
          <w:sz w:val="24"/>
        </w:rPr>
        <w:t>ZP</w:t>
      </w:r>
      <w:r w:rsidR="00747F7E">
        <w:rPr>
          <w:b/>
          <w:sz w:val="24"/>
        </w:rPr>
        <w:t xml:space="preserve"> </w:t>
      </w:r>
      <w:r w:rsidR="00F452B3">
        <w:rPr>
          <w:b/>
          <w:sz w:val="24"/>
        </w:rPr>
        <w:t>34</w:t>
      </w:r>
      <w:r w:rsidR="00DD4C71" w:rsidRPr="00DD4C71">
        <w:rPr>
          <w:b/>
          <w:sz w:val="24"/>
        </w:rPr>
        <w:t>/20</w:t>
      </w:r>
      <w:r w:rsidR="00650466">
        <w:rPr>
          <w:b/>
          <w:sz w:val="24"/>
        </w:rPr>
        <w:t>20</w:t>
      </w:r>
    </w:p>
    <w:p w14:paraId="516DC2F9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ADDA3C5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3E0AA30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7CEDC362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86D7F89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2BC28B34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1631AF6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4C71" w:rsidRPr="00DD4C71">
        <w:rPr>
          <w:b/>
        </w:rPr>
        <w:t>przetarg nieograniczony</w:t>
      </w:r>
      <w:r w:rsidR="00753DC1">
        <w:t xml:space="preserve"> na:</w:t>
      </w:r>
    </w:p>
    <w:p w14:paraId="45BDE593" w14:textId="77777777" w:rsidR="001A6116" w:rsidRPr="001A6116" w:rsidRDefault="001A6116" w:rsidP="001A6116">
      <w:pPr>
        <w:rPr>
          <w:b/>
        </w:rPr>
      </w:pPr>
      <w:r w:rsidRPr="001A6116">
        <w:rPr>
          <w:b/>
        </w:rPr>
        <w:t>Zakup i dostawa wraz z uruchomieniem sprzętu i wyposażenia medycznego dla potrzeb Oddziałów Szpitalnych i przeszkoleniem pracowników Zamawiającego w ramach zadania pn. "Małopolska Tarcza Antykryzysowa - Pakiet Medyczny 2" i w ramach dotacji celowej Gminy Miejskiej Kraków (grupa 1-2) oraz w ramach zadania pn. "Zakup sprzętu medycznego dla Szpitala Specjalistycznego im. S. Żeromskiego SP ZOZ w Krakowie umowa nr RPMP.12.01.04.-12-0601/16-XVII/110/FE/17 z dnia 29.06.2017 (grupa 3-5) zgodnie z zestawieniem warunków i parametrów wymaganych  stanowiącym załącznik nr 1 do specyfikacji.</w:t>
      </w:r>
    </w:p>
    <w:p w14:paraId="6763447D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6475E87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5B024931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1BEC914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F34A370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16EC8BE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14:paraId="421815B0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3104D3BC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0EA1E77B" w14:textId="77777777" w:rsidTr="00C527C7">
        <w:tc>
          <w:tcPr>
            <w:tcW w:w="543" w:type="dxa"/>
          </w:tcPr>
          <w:p w14:paraId="213BA22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7C75C6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630866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10C5C288" w14:textId="77777777" w:rsidTr="00C527C7">
        <w:tc>
          <w:tcPr>
            <w:tcW w:w="543" w:type="dxa"/>
          </w:tcPr>
          <w:p w14:paraId="743A12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72D2872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1980A0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044EB0C" w14:textId="77777777" w:rsidTr="00C527C7">
        <w:tc>
          <w:tcPr>
            <w:tcW w:w="543" w:type="dxa"/>
          </w:tcPr>
          <w:p w14:paraId="0DC484E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72BF6F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CAE92D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A54DD1E" w14:textId="77777777" w:rsidTr="00C527C7">
        <w:tc>
          <w:tcPr>
            <w:tcW w:w="543" w:type="dxa"/>
          </w:tcPr>
          <w:p w14:paraId="7EF9FF3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7C0518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80531D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4B39899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8F1F11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24BB9C9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C73D38E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287C1FC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56D51D" w14:textId="77777777" w:rsidR="0086286E" w:rsidRDefault="0086286E">
      <w:r>
        <w:separator/>
      </w:r>
    </w:p>
  </w:endnote>
  <w:endnote w:type="continuationSeparator" w:id="0">
    <w:p w14:paraId="095D87C8" w14:textId="77777777" w:rsidR="0086286E" w:rsidRDefault="00862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912A5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122F0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C0F6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6E720DB" w14:textId="77777777" w:rsidR="00336EEB" w:rsidRDefault="002B28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35CFFA" wp14:editId="6D7864B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BA1ED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BE44DD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73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737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D69E3" w14:textId="77777777" w:rsidR="00DD4C71" w:rsidRDefault="00DD4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9D5C5D" w14:textId="77777777" w:rsidR="0086286E" w:rsidRDefault="0086286E">
      <w:r>
        <w:separator/>
      </w:r>
    </w:p>
  </w:footnote>
  <w:footnote w:type="continuationSeparator" w:id="0">
    <w:p w14:paraId="3F427E00" w14:textId="77777777" w:rsidR="0086286E" w:rsidRDefault="0086286E">
      <w:r>
        <w:continuationSeparator/>
      </w:r>
    </w:p>
  </w:footnote>
  <w:footnote w:id="1">
    <w:p w14:paraId="3EBC917A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325DCCB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1F720" w14:textId="77777777" w:rsidR="00DD4C71" w:rsidRDefault="00DD4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382F5" w14:textId="77777777" w:rsidR="00DD4C71" w:rsidRDefault="00DD4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BB45A" w14:textId="77777777" w:rsidR="00DD4C71" w:rsidRDefault="00DD4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626"/>
    <w:rsid w:val="0000184A"/>
    <w:rsid w:val="00012997"/>
    <w:rsid w:val="000621A2"/>
    <w:rsid w:val="00075CEC"/>
    <w:rsid w:val="00106AC7"/>
    <w:rsid w:val="00111985"/>
    <w:rsid w:val="00120B21"/>
    <w:rsid w:val="00147532"/>
    <w:rsid w:val="001614BA"/>
    <w:rsid w:val="001A6116"/>
    <w:rsid w:val="00204613"/>
    <w:rsid w:val="002B1E07"/>
    <w:rsid w:val="002B28A1"/>
    <w:rsid w:val="002C2DE7"/>
    <w:rsid w:val="002D160C"/>
    <w:rsid w:val="002D3BDF"/>
    <w:rsid w:val="002E737B"/>
    <w:rsid w:val="003024A8"/>
    <w:rsid w:val="00307E5F"/>
    <w:rsid w:val="00312A4F"/>
    <w:rsid w:val="00336EEB"/>
    <w:rsid w:val="003A72A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0466"/>
    <w:rsid w:val="00664D2F"/>
    <w:rsid w:val="00697D36"/>
    <w:rsid w:val="006B51E7"/>
    <w:rsid w:val="006D68D8"/>
    <w:rsid w:val="00700ED5"/>
    <w:rsid w:val="0070113A"/>
    <w:rsid w:val="00736B31"/>
    <w:rsid w:val="00747C6F"/>
    <w:rsid w:val="00747F7E"/>
    <w:rsid w:val="00753DC1"/>
    <w:rsid w:val="00775E2B"/>
    <w:rsid w:val="007823E9"/>
    <w:rsid w:val="007951AD"/>
    <w:rsid w:val="007D36CE"/>
    <w:rsid w:val="008032C1"/>
    <w:rsid w:val="008460DE"/>
    <w:rsid w:val="0086286E"/>
    <w:rsid w:val="00882E9F"/>
    <w:rsid w:val="008843C0"/>
    <w:rsid w:val="008A0D67"/>
    <w:rsid w:val="008A6F48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659B"/>
    <w:rsid w:val="00BE6092"/>
    <w:rsid w:val="00C33407"/>
    <w:rsid w:val="00C527C7"/>
    <w:rsid w:val="00C606B9"/>
    <w:rsid w:val="00CB6204"/>
    <w:rsid w:val="00CC527A"/>
    <w:rsid w:val="00D74F94"/>
    <w:rsid w:val="00DD482A"/>
    <w:rsid w:val="00DD4C71"/>
    <w:rsid w:val="00DE0396"/>
    <w:rsid w:val="00DE0405"/>
    <w:rsid w:val="00DE252B"/>
    <w:rsid w:val="00E37A20"/>
    <w:rsid w:val="00E71FED"/>
    <w:rsid w:val="00E94776"/>
    <w:rsid w:val="00EB5766"/>
    <w:rsid w:val="00EC667E"/>
    <w:rsid w:val="00EE5626"/>
    <w:rsid w:val="00F452B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8E7AC2B"/>
  <w15:chartTrackingRefBased/>
  <w15:docId w15:val="{75045E99-305E-4E8D-BBBC-341350F9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rsid w:val="00650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826E5-5C22-4F84-8121-7863146D9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2020-12-28T12:14:00Z</dcterms:created>
  <dcterms:modified xsi:type="dcterms:W3CDTF">2020-12-28T12:14:00Z</dcterms:modified>
</cp:coreProperties>
</file>