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10" w:rsidRPr="00C52F10" w:rsidRDefault="00C52F10" w:rsidP="00C52F10">
      <w:pPr>
        <w:spacing w:before="48" w:line="240" w:lineRule="atLeast"/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 xml:space="preserve">WZÓR UMOWY </w:t>
      </w:r>
      <w:r w:rsidRPr="00C52F10">
        <w:rPr>
          <w:b/>
          <w:sz w:val="24"/>
          <w:szCs w:val="24"/>
          <w:highlight w:val="cyan"/>
        </w:rPr>
        <w:t>(</w:t>
      </w:r>
      <w:r w:rsidRPr="00C52F10">
        <w:rPr>
          <w:b/>
          <w:sz w:val="24"/>
          <w:szCs w:val="24"/>
          <w:highlight w:val="cyan"/>
        </w:rPr>
        <w:t>dotyczy zadania częściowego nr 2</w:t>
      </w:r>
      <w:r w:rsidRPr="00C52F10">
        <w:rPr>
          <w:b/>
          <w:sz w:val="24"/>
          <w:szCs w:val="24"/>
          <w:highlight w:val="cyan"/>
        </w:rPr>
        <w:t>)</w:t>
      </w:r>
    </w:p>
    <w:p w:rsidR="00C52F10" w:rsidRPr="00C52F10" w:rsidRDefault="00C52F10" w:rsidP="00C52F10">
      <w:pPr>
        <w:spacing w:before="48" w:line="240" w:lineRule="atLeast"/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3C03BD" w:rsidRPr="00C52F10" w:rsidRDefault="003C03BD" w:rsidP="003C03BD">
      <w:pPr>
        <w:rPr>
          <w:bCs/>
          <w:sz w:val="24"/>
          <w:szCs w:val="24"/>
        </w:rPr>
      </w:pPr>
    </w:p>
    <w:p w:rsidR="003C03BD" w:rsidRPr="00C52F10" w:rsidRDefault="003C03BD" w:rsidP="003C03BD">
      <w:pPr>
        <w:rPr>
          <w:bCs/>
          <w:sz w:val="24"/>
          <w:szCs w:val="24"/>
        </w:rPr>
      </w:pPr>
    </w:p>
    <w:p w:rsidR="003C03BD" w:rsidRPr="00C52F10" w:rsidRDefault="003C03BD" w:rsidP="003C03BD">
      <w:pPr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zawarta w dniu ………………… r. w Krakowie w wyniku przeprowadzonego postępowania o zamówienie publiczne w trybie przetargu nieograniczonego </w:t>
      </w:r>
    </w:p>
    <w:p w:rsidR="003C03BD" w:rsidRPr="00C52F10" w:rsidRDefault="003C03BD" w:rsidP="003C03BD">
      <w:pPr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pomiędzy:  </w:t>
      </w:r>
    </w:p>
    <w:p w:rsidR="003C03BD" w:rsidRPr="00C52F10" w:rsidRDefault="003C03BD" w:rsidP="003C03BD">
      <w:pPr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Akademią Górniczo-Hutniczą im. Stanisława Staszica w Krakowie</w:t>
      </w:r>
    </w:p>
    <w:p w:rsidR="003C03BD" w:rsidRPr="00C52F10" w:rsidRDefault="003C03BD" w:rsidP="003C03BD">
      <w:pPr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 xml:space="preserve">al. Mickiewicza 30, 30-059 Kraków, </w:t>
      </w:r>
    </w:p>
    <w:p w:rsidR="003C03BD" w:rsidRPr="00C52F10" w:rsidRDefault="003C03BD" w:rsidP="003C03BD">
      <w:pPr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>reprezentowaną przez:</w:t>
      </w:r>
    </w:p>
    <w:p w:rsidR="003C03BD" w:rsidRPr="00C52F10" w:rsidRDefault="003C03BD" w:rsidP="003C03BD">
      <w:pPr>
        <w:numPr>
          <w:ilvl w:val="0"/>
          <w:numId w:val="22"/>
        </w:numPr>
        <w:ind w:left="284" w:hanging="284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C03BD" w:rsidRPr="00C52F10" w:rsidRDefault="003C03BD" w:rsidP="003C03BD">
      <w:pPr>
        <w:numPr>
          <w:ilvl w:val="0"/>
          <w:numId w:val="22"/>
        </w:numPr>
        <w:ind w:left="284" w:hanging="284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C03BD" w:rsidRPr="00C52F10" w:rsidRDefault="003C03BD" w:rsidP="003C03BD">
      <w:pPr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>zwaną w dalszej części umowy „Zamawiającym"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bCs/>
          <w:sz w:val="24"/>
          <w:szCs w:val="24"/>
        </w:rPr>
        <w:t xml:space="preserve">a </w:t>
      </w:r>
    </w:p>
    <w:p w:rsidR="003C03BD" w:rsidRPr="00C52F10" w:rsidRDefault="003C03BD" w:rsidP="003C03BD">
      <w:pPr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bCs/>
          <w:sz w:val="24"/>
          <w:szCs w:val="24"/>
        </w:rPr>
        <w:t>reprezentowaną przez :</w:t>
      </w:r>
      <w:r w:rsidRPr="00C52F10">
        <w:rPr>
          <w:sz w:val="24"/>
          <w:szCs w:val="24"/>
        </w:rPr>
        <w:t xml:space="preserve"> </w:t>
      </w:r>
    </w:p>
    <w:p w:rsidR="003C03BD" w:rsidRPr="00C52F10" w:rsidRDefault="003C03BD" w:rsidP="003C03BD">
      <w:pPr>
        <w:jc w:val="both"/>
        <w:rPr>
          <w:bCs/>
          <w:sz w:val="24"/>
          <w:szCs w:val="24"/>
        </w:rPr>
      </w:pPr>
      <w:r w:rsidRPr="00C52F10">
        <w:rPr>
          <w:sz w:val="24"/>
          <w:szCs w:val="24"/>
        </w:rPr>
        <w:t>…………………………………………………………..</w:t>
      </w:r>
      <w:r w:rsidRPr="00C52F10">
        <w:rPr>
          <w:bCs/>
          <w:sz w:val="24"/>
          <w:szCs w:val="24"/>
        </w:rPr>
        <w:t xml:space="preserve"> </w:t>
      </w:r>
    </w:p>
    <w:p w:rsidR="003C03BD" w:rsidRPr="00C52F10" w:rsidRDefault="003C03BD" w:rsidP="003C03BD">
      <w:pPr>
        <w:jc w:val="both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>zwanym w dalszej części umowy : „Dostawcą"</w:t>
      </w:r>
    </w:p>
    <w:p w:rsidR="003C03BD" w:rsidRPr="00C52F10" w:rsidRDefault="003C03BD" w:rsidP="003C03BD">
      <w:pPr>
        <w:jc w:val="center"/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1</w:t>
      </w:r>
    </w:p>
    <w:p w:rsidR="003C03BD" w:rsidRPr="00C52F10" w:rsidRDefault="003C03BD" w:rsidP="003C03BD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C52F10">
        <w:rPr>
          <w:bCs/>
          <w:sz w:val="24"/>
          <w:szCs w:val="24"/>
        </w:rPr>
        <w:t xml:space="preserve">Przedmiotem umowy jest dostęp do </w:t>
      </w:r>
      <w:r w:rsidRPr="00C52F10">
        <w:rPr>
          <w:sz w:val="24"/>
          <w:szCs w:val="24"/>
        </w:rPr>
        <w:t xml:space="preserve">bazy danych ………………………………… z dostępem dla nieograniczonej liczby użytkowników. </w:t>
      </w:r>
    </w:p>
    <w:p w:rsidR="003C03BD" w:rsidRPr="00C52F10" w:rsidRDefault="003C03BD" w:rsidP="003C03BD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Dostawca oświadcza, że ma uprawnienia działać w imieniu wydawcy bazy …………………………………………….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2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bCs/>
          <w:sz w:val="24"/>
          <w:szCs w:val="24"/>
        </w:rPr>
        <w:t>Umowa zostaje zawarta na okres</w:t>
      </w:r>
      <w:r w:rsidR="00C52F10">
        <w:rPr>
          <w:sz w:val="24"/>
          <w:szCs w:val="24"/>
        </w:rPr>
        <w:t xml:space="preserve"> od …………………………. 2021 do 31 grudnia 2021</w:t>
      </w:r>
      <w:bookmarkStart w:id="0" w:name="_GoBack"/>
      <w:bookmarkEnd w:id="0"/>
      <w:r w:rsidRPr="00C52F10">
        <w:rPr>
          <w:sz w:val="24"/>
          <w:szCs w:val="24"/>
        </w:rPr>
        <w:t xml:space="preserve"> r.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3</w:t>
      </w:r>
    </w:p>
    <w:p w:rsidR="003C03BD" w:rsidRPr="00C52F10" w:rsidRDefault="003C03BD" w:rsidP="003C03BD">
      <w:pPr>
        <w:ind w:left="284" w:hanging="264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1.</w:t>
      </w:r>
      <w:r w:rsidRPr="00C52F10">
        <w:rPr>
          <w:b/>
          <w:bCs/>
          <w:sz w:val="24"/>
          <w:szCs w:val="24"/>
        </w:rPr>
        <w:t>Cenę netto</w:t>
      </w:r>
      <w:r w:rsidRPr="00C52F10">
        <w:rPr>
          <w:bCs/>
          <w:sz w:val="24"/>
          <w:szCs w:val="24"/>
        </w:rPr>
        <w:t xml:space="preserve"> </w:t>
      </w:r>
      <w:r w:rsidRPr="00C52F10">
        <w:rPr>
          <w:sz w:val="24"/>
          <w:szCs w:val="24"/>
        </w:rPr>
        <w:t>za przedmiot umowy szczegółowo określony w § 1 S</w:t>
      </w:r>
      <w:r w:rsidRPr="00C52F10">
        <w:rPr>
          <w:bCs/>
          <w:sz w:val="24"/>
          <w:szCs w:val="24"/>
        </w:rPr>
        <w:t xml:space="preserve">trony ustaliły na kwotę: </w:t>
      </w:r>
      <w:r w:rsidRPr="00C52F10">
        <w:rPr>
          <w:sz w:val="24"/>
          <w:szCs w:val="24"/>
        </w:rPr>
        <w:t xml:space="preserve">…………………. USD </w:t>
      </w:r>
      <w:r w:rsidRPr="00C52F10">
        <w:rPr>
          <w:bCs/>
          <w:sz w:val="24"/>
          <w:szCs w:val="24"/>
        </w:rPr>
        <w:t>/słownie: ………………………………./</w:t>
      </w:r>
    </w:p>
    <w:p w:rsidR="003C03BD" w:rsidRPr="00C52F10" w:rsidRDefault="003C03BD" w:rsidP="003C03BD">
      <w:pPr>
        <w:ind w:left="284" w:right="-37" w:hanging="284"/>
        <w:jc w:val="both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2. </w:t>
      </w:r>
      <w:r w:rsidRPr="00C52F10">
        <w:rPr>
          <w:b/>
          <w:sz w:val="24"/>
          <w:szCs w:val="24"/>
        </w:rPr>
        <w:t>Cenę brutto</w:t>
      </w:r>
      <w:r w:rsidRPr="00C52F10">
        <w:rPr>
          <w:sz w:val="24"/>
          <w:szCs w:val="24"/>
        </w:rPr>
        <w:t xml:space="preserve"> za przedmiot umowy szczegółowo określony w § 1 </w:t>
      </w:r>
      <w:r w:rsidRPr="00C52F10">
        <w:rPr>
          <w:bCs/>
          <w:sz w:val="24"/>
          <w:szCs w:val="24"/>
        </w:rPr>
        <w:t>strony ustaliły na kwotę ………………….. USD</w:t>
      </w:r>
      <w:r w:rsidRPr="00C52F10">
        <w:rPr>
          <w:sz w:val="24"/>
          <w:szCs w:val="24"/>
        </w:rPr>
        <w:t xml:space="preserve">  /słownie: ……………………../</w:t>
      </w:r>
    </w:p>
    <w:p w:rsidR="003C03BD" w:rsidRPr="00C52F10" w:rsidRDefault="003C03BD" w:rsidP="003C03BD">
      <w:pPr>
        <w:ind w:left="284" w:hanging="264"/>
        <w:jc w:val="both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:rsidR="003C03BD" w:rsidRPr="00C52F10" w:rsidRDefault="003C03BD" w:rsidP="003C03BD">
      <w:pPr>
        <w:ind w:firstLine="20"/>
        <w:jc w:val="both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>4. Wszelkie opłaty związane z dostarczeniem przedmiotu umowy ponosi Dostawca.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4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1.  Dostawca zobowiązuje się aktualizować na bieżąco bazę ………………………………... </w:t>
      </w:r>
    </w:p>
    <w:p w:rsidR="003C03BD" w:rsidRPr="00C52F10" w:rsidRDefault="003C03BD" w:rsidP="003C03BD">
      <w:pPr>
        <w:ind w:left="284" w:hanging="284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2. </w:t>
      </w:r>
      <w:r w:rsidRPr="00C52F10">
        <w:rPr>
          <w:sz w:val="24"/>
          <w:szCs w:val="24"/>
        </w:rPr>
        <w:tab/>
        <w:t>Dostawca daje dostęp dla nieograniczonej liczby użytkowników do bazy. Dostęp do bazy będzie się odbywał poprzez sieć uczelni.</w:t>
      </w:r>
    </w:p>
    <w:p w:rsidR="003C03BD" w:rsidRPr="00C52F10" w:rsidRDefault="003C03BD" w:rsidP="003C03BD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3. </w:t>
      </w:r>
      <w:r w:rsidRPr="00C52F10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>4. Dostawca zapewni i użytkownicy będą uprawnieni do:</w:t>
      </w:r>
    </w:p>
    <w:p w:rsidR="003C03BD" w:rsidRPr="00C52F10" w:rsidRDefault="003C03BD" w:rsidP="003C03BD">
      <w:pPr>
        <w:numPr>
          <w:ilvl w:val="0"/>
          <w:numId w:val="24"/>
        </w:numPr>
        <w:ind w:hanging="836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 czytania,</w:t>
      </w:r>
    </w:p>
    <w:p w:rsidR="003C03BD" w:rsidRPr="00C52F10" w:rsidRDefault="003C03BD" w:rsidP="003C03BD">
      <w:pPr>
        <w:numPr>
          <w:ilvl w:val="0"/>
          <w:numId w:val="24"/>
        </w:numPr>
        <w:ind w:left="426" w:hanging="142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 kopiowania informacji normalizacyjnych niezbędnych do pracy naukowej lub dydaktycznej,</w:t>
      </w:r>
    </w:p>
    <w:p w:rsidR="003C03BD" w:rsidRPr="00C52F10" w:rsidRDefault="003C03BD" w:rsidP="003C03BD">
      <w:pPr>
        <w:numPr>
          <w:ilvl w:val="0"/>
          <w:numId w:val="24"/>
        </w:numPr>
        <w:ind w:left="426" w:hanging="142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 drukowania informacji normalizacyjnych niezbędnych do pracy naukowej lub dydaktycznej.</w:t>
      </w:r>
    </w:p>
    <w:p w:rsidR="003C03BD" w:rsidRPr="00C52F10" w:rsidRDefault="003C03BD" w:rsidP="003C03BD">
      <w:pPr>
        <w:ind w:left="284" w:hanging="284"/>
        <w:jc w:val="both"/>
        <w:rPr>
          <w:bCs/>
          <w:sz w:val="24"/>
          <w:szCs w:val="24"/>
        </w:rPr>
      </w:pPr>
      <w:r w:rsidRPr="00C52F10">
        <w:rPr>
          <w:sz w:val="24"/>
          <w:szCs w:val="24"/>
        </w:rPr>
        <w:lastRenderedPageBreak/>
        <w:t>5. Wszelkie reklamacje związane z jakimikolwiek utrudnieniami z dostępem do</w:t>
      </w:r>
      <w:r w:rsidRPr="00C52F10">
        <w:rPr>
          <w:bCs/>
          <w:sz w:val="24"/>
          <w:szCs w:val="24"/>
        </w:rPr>
        <w:t xml:space="preserve"> bazy </w:t>
      </w:r>
      <w:r w:rsidRPr="00C52F10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C52F10">
        <w:rPr>
          <w:bCs/>
          <w:sz w:val="24"/>
          <w:szCs w:val="24"/>
        </w:rPr>
        <w:t xml:space="preserve"> 48 godzin.</w:t>
      </w:r>
    </w:p>
    <w:p w:rsidR="003C03BD" w:rsidRPr="00C52F10" w:rsidRDefault="003C03BD" w:rsidP="003C03BD">
      <w:pPr>
        <w:ind w:left="284" w:hanging="284"/>
        <w:jc w:val="both"/>
        <w:rPr>
          <w:bCs/>
          <w:sz w:val="24"/>
          <w:szCs w:val="24"/>
        </w:rPr>
      </w:pPr>
      <w:r w:rsidRPr="00C52F10">
        <w:rPr>
          <w:bCs/>
          <w:sz w:val="24"/>
          <w:szCs w:val="24"/>
        </w:rPr>
        <w:t>6. W przypadku braku dostępu do bazy powyżej 48 godzin z przyczyn niezależnych od Zamawiającego, Dostawca zapłaci Zamawiającemu karę umowną w wysokości 0,25% wartości umowy za każdy dzień braku dostępu.</w:t>
      </w: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5</w:t>
      </w:r>
    </w:p>
    <w:p w:rsidR="003C03BD" w:rsidRPr="00C52F10" w:rsidRDefault="003C03BD" w:rsidP="003C03BD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trike/>
          <w:sz w:val="24"/>
          <w:szCs w:val="24"/>
        </w:rPr>
      </w:pPr>
      <w:r w:rsidRPr="00C52F10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:rsidR="003C03BD" w:rsidRPr="00C52F10" w:rsidRDefault="003C03BD" w:rsidP="003C03BD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Strony uzgodniły, że zapłata należności będzie dokonana w formie przelewu na konto Dostawcy.</w:t>
      </w:r>
    </w:p>
    <w:p w:rsidR="003C03BD" w:rsidRPr="00C52F10" w:rsidRDefault="003C03BD" w:rsidP="003C03BD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Strony postanawiają , że zapłata następuje w dniu obciążenia rachunku bankowego Zamawiającego. </w:t>
      </w:r>
    </w:p>
    <w:p w:rsidR="003C03BD" w:rsidRPr="00C52F10" w:rsidRDefault="003C03BD" w:rsidP="003C03BD">
      <w:pPr>
        <w:numPr>
          <w:ilvl w:val="0"/>
          <w:numId w:val="25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:rsidR="003C03BD" w:rsidRPr="00C52F10" w:rsidRDefault="003C03BD" w:rsidP="003C03BD">
      <w:pPr>
        <w:jc w:val="center"/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6</w:t>
      </w:r>
    </w:p>
    <w:p w:rsidR="003C03BD" w:rsidRPr="00C52F10" w:rsidRDefault="003C03BD" w:rsidP="003C03BD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Strony ustanawiają odpowiedzialność za niewykonanie lub nienależyte wykonanie umowy w formie kar umownych.</w:t>
      </w:r>
    </w:p>
    <w:p w:rsidR="003C03BD" w:rsidRPr="00C52F10" w:rsidRDefault="003C03BD" w:rsidP="003C03BD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Dostawca zapłaci Zamawiającemu  kary umowne: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:rsidR="003C03BD" w:rsidRPr="00C52F10" w:rsidRDefault="003C03BD" w:rsidP="003C03BD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:rsidR="003C03BD" w:rsidRPr="00C52F10" w:rsidRDefault="003C03BD" w:rsidP="003C03BD">
      <w:pPr>
        <w:numPr>
          <w:ilvl w:val="0"/>
          <w:numId w:val="26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sz w:val="24"/>
          <w:szCs w:val="24"/>
        </w:rPr>
        <w:t xml:space="preserve">                                                                        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7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8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3C03BD" w:rsidRPr="00C52F10" w:rsidRDefault="003C03BD" w:rsidP="003C03BD">
      <w:pPr>
        <w:jc w:val="both"/>
        <w:rPr>
          <w:sz w:val="24"/>
          <w:szCs w:val="24"/>
        </w:rPr>
      </w:pPr>
      <w:r w:rsidRPr="00C52F10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9</w:t>
      </w:r>
    </w:p>
    <w:p w:rsidR="003C03BD" w:rsidRPr="00C52F10" w:rsidRDefault="003C03BD" w:rsidP="003C03BD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3C03BD" w:rsidRPr="00C52F10" w:rsidRDefault="003C03BD" w:rsidP="003C03BD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lastRenderedPageBreak/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3C03BD" w:rsidRPr="00C52F10" w:rsidRDefault="003C03BD" w:rsidP="003C03BD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3C03BD" w:rsidRPr="00C52F10" w:rsidRDefault="003C03BD" w:rsidP="003C03BD">
      <w:pPr>
        <w:numPr>
          <w:ilvl w:val="0"/>
          <w:numId w:val="27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4"/>
          <w:szCs w:val="24"/>
        </w:rPr>
      </w:pPr>
      <w:r w:rsidRPr="00C52F10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C52F10">
        <w:rPr>
          <w:color w:val="000000"/>
          <w:kern w:val="2"/>
          <w:sz w:val="24"/>
          <w:szCs w:val="24"/>
        </w:rPr>
        <w:t>:</w:t>
      </w:r>
    </w:p>
    <w:p w:rsidR="003C03BD" w:rsidRPr="00C52F10" w:rsidRDefault="003C03BD" w:rsidP="003C03BD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3C03BD" w:rsidRPr="00C52F10" w:rsidRDefault="003C03BD" w:rsidP="003C03BD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3C03BD" w:rsidRPr="00C52F10" w:rsidRDefault="003C03BD" w:rsidP="003C03BD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3C03BD" w:rsidRPr="00C52F10" w:rsidRDefault="003C03BD" w:rsidP="003C03BD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>b)</w:t>
      </w:r>
      <w:r w:rsidRPr="00C52F10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C52F10">
        <w:rPr>
          <w:color w:val="000000"/>
          <w:kern w:val="2"/>
          <w:sz w:val="24"/>
          <w:szCs w:val="24"/>
        </w:rPr>
        <w:t>:</w:t>
      </w:r>
    </w:p>
    <w:p w:rsidR="003C03BD" w:rsidRPr="00C52F10" w:rsidRDefault="003C03BD" w:rsidP="003C03BD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 xml:space="preserve">-    </w:t>
      </w:r>
      <w:r w:rsidRPr="00C52F10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:rsidR="003C03BD" w:rsidRPr="00C52F10" w:rsidRDefault="003C03BD" w:rsidP="003C03BD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C52F10">
        <w:rPr>
          <w:b/>
          <w:color w:val="000000"/>
          <w:kern w:val="2"/>
          <w:sz w:val="24"/>
          <w:szCs w:val="24"/>
        </w:rPr>
        <w:t xml:space="preserve">-    </w:t>
      </w:r>
      <w:r w:rsidRPr="00C52F10">
        <w:rPr>
          <w:b/>
          <w:color w:val="000000"/>
          <w:kern w:val="2"/>
          <w:sz w:val="24"/>
          <w:szCs w:val="24"/>
        </w:rPr>
        <w:tab/>
      </w:r>
      <w:r w:rsidRPr="00C52F10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3C03BD" w:rsidRPr="00C52F10" w:rsidRDefault="003C03BD" w:rsidP="003C03BD">
      <w:pPr>
        <w:numPr>
          <w:ilvl w:val="0"/>
          <w:numId w:val="21"/>
        </w:numPr>
        <w:tabs>
          <w:tab w:val="left" w:pos="360"/>
          <w:tab w:val="num" w:pos="426"/>
        </w:tabs>
        <w:ind w:left="425" w:hanging="425"/>
        <w:jc w:val="both"/>
        <w:rPr>
          <w:sz w:val="24"/>
          <w:szCs w:val="24"/>
        </w:rPr>
      </w:pPr>
      <w:r w:rsidRPr="00C52F10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3C03BD" w:rsidRPr="00C52F10" w:rsidRDefault="003C03BD" w:rsidP="003C03BD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 w:rsidRPr="00C52F10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3C03BD" w:rsidRPr="00C52F10" w:rsidRDefault="003C03BD" w:rsidP="003C03BD">
      <w:pPr>
        <w:jc w:val="center"/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10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11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12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sz w:val="24"/>
          <w:szCs w:val="24"/>
        </w:rPr>
        <w:t>Wszelkie załączniki stanowią integralną część niniejszej umowy.</w:t>
      </w: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jc w:val="center"/>
        <w:rPr>
          <w:b/>
          <w:sz w:val="24"/>
          <w:szCs w:val="24"/>
        </w:rPr>
      </w:pPr>
      <w:r w:rsidRPr="00C52F10">
        <w:rPr>
          <w:b/>
          <w:sz w:val="24"/>
          <w:szCs w:val="24"/>
        </w:rPr>
        <w:t>§ 13</w:t>
      </w:r>
    </w:p>
    <w:p w:rsidR="003C03BD" w:rsidRPr="00C52F10" w:rsidRDefault="003C03BD" w:rsidP="003C03BD">
      <w:pPr>
        <w:rPr>
          <w:sz w:val="24"/>
          <w:szCs w:val="24"/>
        </w:rPr>
      </w:pPr>
      <w:r w:rsidRPr="00C52F10">
        <w:rPr>
          <w:sz w:val="24"/>
          <w:szCs w:val="24"/>
        </w:rPr>
        <w:t xml:space="preserve">Umowę sporządzono w 2 jednobrzmiących egzemplarzach po 1 dla każdej ze stron.   </w:t>
      </w: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rPr>
          <w:b/>
          <w:bCs/>
          <w:sz w:val="24"/>
          <w:szCs w:val="24"/>
        </w:rPr>
      </w:pPr>
      <w:r w:rsidRPr="00C52F10">
        <w:rPr>
          <w:sz w:val="24"/>
          <w:szCs w:val="24"/>
        </w:rPr>
        <w:t xml:space="preserve">                             </w:t>
      </w:r>
      <w:r w:rsidRPr="00C52F10">
        <w:rPr>
          <w:b/>
          <w:bCs/>
          <w:sz w:val="24"/>
          <w:szCs w:val="24"/>
        </w:rPr>
        <w:t xml:space="preserve">Zamawiający                                                                Dostawca  </w:t>
      </w:r>
    </w:p>
    <w:p w:rsidR="003C03BD" w:rsidRPr="00C52F10" w:rsidRDefault="003C03BD" w:rsidP="003C03BD">
      <w:pPr>
        <w:rPr>
          <w:sz w:val="24"/>
          <w:szCs w:val="24"/>
        </w:rPr>
      </w:pPr>
    </w:p>
    <w:p w:rsidR="003C03BD" w:rsidRPr="00C52F10" w:rsidRDefault="003C03BD" w:rsidP="003C03BD">
      <w:pPr>
        <w:tabs>
          <w:tab w:val="left" w:pos="1550"/>
          <w:tab w:val="left" w:pos="7850"/>
        </w:tabs>
        <w:rPr>
          <w:sz w:val="24"/>
          <w:szCs w:val="24"/>
        </w:rPr>
      </w:pPr>
      <w:r w:rsidRPr="00C52F10">
        <w:rPr>
          <w:sz w:val="24"/>
          <w:szCs w:val="24"/>
        </w:rPr>
        <w:tab/>
        <w:t>…………………..                                                                  ……………</w:t>
      </w:r>
    </w:p>
    <w:p w:rsidR="003C03BD" w:rsidRPr="00C52F10" w:rsidRDefault="003C03BD" w:rsidP="003C03BD">
      <w:pPr>
        <w:tabs>
          <w:tab w:val="left" w:pos="1550"/>
          <w:tab w:val="left" w:pos="7850"/>
        </w:tabs>
        <w:rPr>
          <w:sz w:val="24"/>
          <w:szCs w:val="24"/>
        </w:rPr>
      </w:pPr>
      <w:r w:rsidRPr="00C52F10">
        <w:rPr>
          <w:sz w:val="24"/>
          <w:szCs w:val="24"/>
        </w:rPr>
        <w:t xml:space="preserve">                                      (data i podpis)                                                          (data i podpis)</w:t>
      </w:r>
    </w:p>
    <w:p w:rsidR="007007FD" w:rsidRPr="00C52F10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7007FD" w:rsidRPr="00C52F10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93" w:rsidRDefault="00812693">
      <w:r>
        <w:separator/>
      </w:r>
    </w:p>
  </w:endnote>
  <w:endnote w:type="continuationSeparator" w:id="0">
    <w:p w:rsidR="00812693" w:rsidRDefault="0081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93" w:rsidRDefault="00812693">
      <w:r>
        <w:separator/>
      </w:r>
    </w:p>
  </w:footnote>
  <w:footnote w:type="continuationSeparator" w:id="0">
    <w:p w:rsidR="00812693" w:rsidRDefault="00812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3"/>
  </w:num>
  <w:num w:numId="4">
    <w:abstractNumId w:val="14"/>
  </w:num>
  <w:num w:numId="5">
    <w:abstractNumId w:val="17"/>
  </w:num>
  <w:num w:numId="6">
    <w:abstractNumId w:val="13"/>
  </w:num>
  <w:num w:numId="7">
    <w:abstractNumId w:val="20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7"/>
  </w:num>
  <w:num w:numId="19">
    <w:abstractNumId w:val="11"/>
  </w:num>
  <w:num w:numId="20">
    <w:abstractNumId w:val="21"/>
  </w:num>
  <w:num w:numId="21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693"/>
    <w:rsid w:val="000B6493"/>
    <w:rsid w:val="000E6EAF"/>
    <w:rsid w:val="001836C1"/>
    <w:rsid w:val="001B682A"/>
    <w:rsid w:val="002D5E0A"/>
    <w:rsid w:val="003C03BD"/>
    <w:rsid w:val="00446B8D"/>
    <w:rsid w:val="00451B18"/>
    <w:rsid w:val="004973AF"/>
    <w:rsid w:val="004A0F0D"/>
    <w:rsid w:val="004B08EB"/>
    <w:rsid w:val="004C1054"/>
    <w:rsid w:val="00502867"/>
    <w:rsid w:val="0050385D"/>
    <w:rsid w:val="005D69AA"/>
    <w:rsid w:val="00691104"/>
    <w:rsid w:val="006D0F7E"/>
    <w:rsid w:val="007007FD"/>
    <w:rsid w:val="007613A2"/>
    <w:rsid w:val="00774622"/>
    <w:rsid w:val="007858A8"/>
    <w:rsid w:val="00812693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2F10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3B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962FE-4069-4C56-AA33-34DAFF5C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932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2020-12-15T11:23:00Z</dcterms:created>
  <dcterms:modified xsi:type="dcterms:W3CDTF">2020-12-15T11:24:00Z</dcterms:modified>
</cp:coreProperties>
</file>