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Dostęp do wyszukiwarki EBSCO EDS z listą publikacji PF i narzędziem linkującym FTF w wersji bez załadowanego katalogu oraz do bazy ACM Digital Library lub równoważnych  - KC-zp.272-717/20</w:t>
            </w:r>
          </w:p>
        </w:tc>
      </w:tr>
      <w:tr w:rsidR="001058DE" w:rsidRPr="00C24737" w:rsidTr="006328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058DE" w:rsidRDefault="001058DE" w:rsidP="006328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058DE" w:rsidRDefault="001058DE" w:rsidP="006328E9">
            <w:pPr>
              <w:spacing w:before="120" w:after="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KC-zp.272-717/20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58D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64C" w:rsidRDefault="0079464C">
      <w:pPr>
        <w:spacing w:after="0" w:line="240" w:lineRule="auto"/>
      </w:pPr>
      <w:r>
        <w:separator/>
      </w:r>
    </w:p>
  </w:endnote>
  <w:endnote w:type="continuationSeparator" w:id="0">
    <w:p w:rsidR="0079464C" w:rsidRDefault="00794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058DE">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64C" w:rsidRDefault="0079464C">
      <w:pPr>
        <w:spacing w:after="0" w:line="244" w:lineRule="auto"/>
        <w:ind w:left="0" w:right="69" w:firstLine="0"/>
      </w:pPr>
      <w:r>
        <w:separator/>
      </w:r>
    </w:p>
  </w:footnote>
  <w:footnote w:type="continuationSeparator" w:id="0">
    <w:p w:rsidR="0079464C" w:rsidRDefault="0079464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8DE" w:rsidRDefault="001058D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8DE" w:rsidRDefault="001058D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8DE" w:rsidRDefault="001058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8D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9464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3356F-5743-47DB-96E9-06777AA1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4306</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2020-12-15T10:43:00Z</dcterms:created>
  <dcterms:modified xsi:type="dcterms:W3CDTF">2020-12-15T10:43:00Z</dcterms:modified>
</cp:coreProperties>
</file>