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212" w:rsidRDefault="001A6212" w:rsidP="001A6212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1A6212" w:rsidRDefault="001A6212" w:rsidP="001A6212">
      <w:pPr>
        <w:pStyle w:val="Nagwek3"/>
        <w:rPr>
          <w:color w:val="000000"/>
        </w:rPr>
      </w:pPr>
    </w:p>
    <w:p w:rsidR="001A6212" w:rsidRDefault="001A6212" w:rsidP="001A6212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1A6212" w:rsidRDefault="001A6212" w:rsidP="001A6212">
      <w:pPr>
        <w:ind w:left="6096"/>
      </w:pPr>
      <w:r>
        <w:t>Akademia Górniczo-Hutnicza</w:t>
      </w:r>
    </w:p>
    <w:p w:rsidR="001A6212" w:rsidRDefault="001A6212" w:rsidP="001A6212">
      <w:pPr>
        <w:ind w:left="6096"/>
      </w:pPr>
      <w:r>
        <w:t xml:space="preserve"> im. St. Staszica w Krakowie</w:t>
      </w:r>
    </w:p>
    <w:p w:rsidR="001A6212" w:rsidRDefault="001A6212" w:rsidP="001A6212">
      <w:pPr>
        <w:ind w:left="6096"/>
      </w:pPr>
      <w:r>
        <w:t xml:space="preserve">Al. Mickiewicza 30, </w:t>
      </w:r>
      <w:r>
        <w:br/>
        <w:t>30-059 Kraków</w:t>
      </w:r>
    </w:p>
    <w:p w:rsidR="001A6212" w:rsidRDefault="001A6212" w:rsidP="001A621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1A6212" w:rsidRDefault="001A6212" w:rsidP="001A62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1A6212" w:rsidRDefault="001A6212" w:rsidP="001A6212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A6212" w:rsidRDefault="001A6212" w:rsidP="001A6212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1A6212" w:rsidRDefault="001A6212" w:rsidP="001A62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1A6212" w:rsidRDefault="001A6212" w:rsidP="001A621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1A6212" w:rsidRDefault="001A6212" w:rsidP="001A6212">
      <w:pPr>
        <w:rPr>
          <w:rFonts w:ascii="Arial" w:hAnsi="Arial" w:cs="Arial"/>
          <w:sz w:val="21"/>
          <w:szCs w:val="21"/>
        </w:rPr>
      </w:pPr>
    </w:p>
    <w:p w:rsidR="001A6212" w:rsidRDefault="001A6212" w:rsidP="001A621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1A6212" w:rsidRDefault="001A6212" w:rsidP="001A62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1A6212" w:rsidRDefault="001A6212" w:rsidP="001A62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1A6212" w:rsidRDefault="001A6212" w:rsidP="001A6212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1A6212" w:rsidRDefault="001A6212" w:rsidP="001A6212">
      <w:pPr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>
        <w:rPr>
          <w:rFonts w:ascii="Arial" w:hAnsi="Arial" w:cs="Arial"/>
          <w:b/>
          <w:bCs/>
          <w:sz w:val="21"/>
          <w:szCs w:val="21"/>
        </w:rPr>
        <w:t>remont instalacji elektrycznych w budynku Klubu „Zaścianek” przy ul. Rostafińskiego 4 w Krakowie – część 3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 - KC-zp.272-733/</w:t>
      </w:r>
      <w:r>
        <w:rPr>
          <w:rFonts w:ascii="Arial" w:hAnsi="Arial" w:cs="Arial"/>
          <w:b/>
          <w:bCs/>
          <w:sz w:val="21"/>
          <w:szCs w:val="21"/>
        </w:rPr>
        <w:t>20</w:t>
      </w:r>
      <w:r>
        <w:rPr>
          <w:rFonts w:ascii="Arial" w:hAnsi="Arial" w:cs="Arial"/>
          <w:b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 xml:space="preserve">oświadczam, co następuje: </w:t>
      </w:r>
    </w:p>
    <w:p w:rsidR="001A6212" w:rsidRDefault="001A6212" w:rsidP="001A62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A6212" w:rsidRDefault="001A6212" w:rsidP="001A62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A6212" w:rsidRDefault="001A6212" w:rsidP="001A62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A6212" w:rsidRDefault="001A6212" w:rsidP="001A62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A6212" w:rsidRDefault="001A6212" w:rsidP="001A62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6212" w:rsidRDefault="001A6212" w:rsidP="001A621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1A6212" w:rsidRDefault="001A6212" w:rsidP="001A6212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A6212" w:rsidRDefault="001A6212" w:rsidP="001A62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1A6212" w:rsidRDefault="001A6212" w:rsidP="001A62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6212" w:rsidRDefault="001A6212" w:rsidP="001A62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6212" w:rsidRDefault="001A6212" w:rsidP="001A62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A6212" w:rsidRDefault="001A6212" w:rsidP="001A62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6212" w:rsidRDefault="001A6212" w:rsidP="001A621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6212" w:rsidRDefault="001A6212" w:rsidP="001A62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A6212" w:rsidRDefault="001A6212" w:rsidP="001A62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A6212" w:rsidRDefault="001A6212" w:rsidP="001A62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6212" w:rsidRDefault="001A6212" w:rsidP="001A6212"/>
    <w:p w:rsidR="001A6212" w:rsidRDefault="001A6212" w:rsidP="001A6212"/>
    <w:p w:rsidR="001A6212" w:rsidRDefault="001A6212" w:rsidP="001A6212"/>
    <w:p w:rsidR="001A6212" w:rsidRDefault="001A6212" w:rsidP="001A6212"/>
    <w:p w:rsidR="001A6212" w:rsidRDefault="001A6212" w:rsidP="001A6212"/>
    <w:p w:rsidR="001A6212" w:rsidRDefault="001A6212" w:rsidP="001A6212"/>
    <w:p w:rsidR="008429FF" w:rsidRPr="001A6212" w:rsidRDefault="008429FF" w:rsidP="001A6212"/>
    <w:sectPr w:rsidR="008429FF" w:rsidRPr="001A6212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12" w:rsidRDefault="001A62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12" w:rsidRDefault="001A6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12" w:rsidRDefault="001A6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1A6212">
      <w:rPr>
        <w:rFonts w:ascii="Times New Roman" w:hAnsi="Times New Roman"/>
        <w:sz w:val="20"/>
        <w:szCs w:val="20"/>
      </w:rPr>
      <w:t>733</w:t>
    </w:r>
    <w:bookmarkStart w:id="0" w:name="_GoBack"/>
    <w:bookmarkEnd w:id="0"/>
    <w:r w:rsidR="00BF1E0D">
      <w:rPr>
        <w:rFonts w:ascii="Times New Roman" w:hAnsi="Times New Roman"/>
        <w:sz w:val="20"/>
        <w:szCs w:val="20"/>
      </w:rPr>
      <w:t>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12" w:rsidRDefault="001A62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92C97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A621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D764F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F1375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A72E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EE5F9DC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A9FA2-8C04-4584-AA4F-488785739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18</cp:revision>
  <cp:lastPrinted>2019-07-25T11:08:00Z</cp:lastPrinted>
  <dcterms:created xsi:type="dcterms:W3CDTF">2018-09-06T11:06:00Z</dcterms:created>
  <dcterms:modified xsi:type="dcterms:W3CDTF">2020-12-21T06:43:00Z</dcterms:modified>
</cp:coreProperties>
</file>