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F0A" w:rsidRDefault="00516F0A" w:rsidP="00516F0A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KC-zp.272-733/20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516F0A" w:rsidRDefault="00516F0A" w:rsidP="00516F0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516F0A" w:rsidRDefault="00516F0A" w:rsidP="00516F0A">
      <w:pPr>
        <w:spacing w:line="252" w:lineRule="auto"/>
        <w:ind w:left="6096"/>
      </w:pPr>
      <w:r>
        <w:t>Akademia Górniczo-Hutnicza</w:t>
      </w:r>
    </w:p>
    <w:p w:rsidR="00516F0A" w:rsidRDefault="00516F0A" w:rsidP="00516F0A">
      <w:pPr>
        <w:spacing w:line="252" w:lineRule="auto"/>
        <w:ind w:left="6096"/>
      </w:pPr>
      <w:r>
        <w:t xml:space="preserve"> im. St. Staszica w Krakowie</w:t>
      </w:r>
    </w:p>
    <w:p w:rsidR="00516F0A" w:rsidRDefault="00516F0A" w:rsidP="00516F0A">
      <w:pPr>
        <w:spacing w:line="252" w:lineRule="auto"/>
        <w:ind w:left="6096"/>
      </w:pPr>
      <w:r>
        <w:t xml:space="preserve">Al. Mickiewicza 30, </w:t>
      </w:r>
      <w:r>
        <w:br/>
        <w:t>30-059 Kraków</w:t>
      </w:r>
    </w:p>
    <w:p w:rsidR="00516F0A" w:rsidRDefault="00516F0A" w:rsidP="00516F0A">
      <w:pPr>
        <w:spacing w:after="0" w:line="252" w:lineRule="auto"/>
        <w:rPr>
          <w:rFonts w:ascii="Arial" w:hAnsi="Arial" w:cs="Arial"/>
          <w:b/>
          <w:sz w:val="20"/>
          <w:szCs w:val="20"/>
        </w:rPr>
      </w:pPr>
    </w:p>
    <w:p w:rsidR="00516F0A" w:rsidRDefault="00516F0A" w:rsidP="00516F0A">
      <w:pPr>
        <w:spacing w:after="0" w:line="25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516F0A" w:rsidRDefault="00516F0A" w:rsidP="00516F0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516F0A" w:rsidRDefault="00516F0A" w:rsidP="00516F0A">
      <w:pPr>
        <w:spacing w:line="252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516F0A" w:rsidRDefault="00516F0A" w:rsidP="00516F0A">
      <w:pPr>
        <w:spacing w:after="0" w:line="252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16F0A" w:rsidRDefault="00516F0A" w:rsidP="00516F0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516F0A" w:rsidRDefault="00516F0A" w:rsidP="00516F0A">
      <w:pPr>
        <w:spacing w:after="0" w:line="252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16F0A" w:rsidRDefault="00516F0A" w:rsidP="00516F0A">
      <w:pPr>
        <w:spacing w:line="252" w:lineRule="auto"/>
        <w:rPr>
          <w:rFonts w:ascii="Arial" w:hAnsi="Arial" w:cs="Arial"/>
        </w:rPr>
      </w:pPr>
    </w:p>
    <w:p w:rsidR="00516F0A" w:rsidRDefault="00516F0A" w:rsidP="00516F0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516F0A" w:rsidRDefault="00516F0A" w:rsidP="00516F0A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516F0A" w:rsidRDefault="00516F0A" w:rsidP="00516F0A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516F0A" w:rsidRDefault="00516F0A" w:rsidP="00516F0A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Arial" w:eastAsia="Times New Roman" w:hAnsi="Arial" w:cs="Arial"/>
          <w:b/>
          <w:u w:val="single"/>
          <w:lang w:eastAsia="pl-PL"/>
        </w:rPr>
        <w:t>DOTYCZĄCE PRZESŁANEK WYKLUCZENIA Z POSTĘPOWANIA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</w:rPr>
        <w:t>Na potrzeby postępowania o udzielenie zamówienia publicznego pn.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b/>
          <w:bCs/>
        </w:rPr>
        <w:t>remont instalacji elektrycznych w budynku Klubu „Zaścianek” przy ul. Rostafińskiego 4 w Krakowie – część 3</w:t>
      </w:r>
      <w:r>
        <w:rPr>
          <w:rFonts w:ascii="Arial" w:hAnsi="Arial" w:cs="Arial"/>
          <w:b/>
          <w:bCs/>
          <w:iCs/>
        </w:rPr>
        <w:t xml:space="preserve"> - KC-zp.272-733/</w:t>
      </w:r>
      <w:r>
        <w:rPr>
          <w:rFonts w:ascii="Arial" w:hAnsi="Arial" w:cs="Arial"/>
          <w:b/>
          <w:bCs/>
        </w:rPr>
        <w:t>20</w:t>
      </w:r>
      <w:r>
        <w:rPr>
          <w:rFonts w:ascii="Arial" w:hAnsi="Arial" w:cs="Arial"/>
        </w:rPr>
        <w:t>, oświadczam, co następuje: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516F0A" w:rsidRDefault="00516F0A" w:rsidP="00516F0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516F0A" w:rsidRDefault="00516F0A" w:rsidP="00516F0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516F0A" w:rsidRDefault="00516F0A" w:rsidP="00516F0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16F0A" w:rsidRDefault="00516F0A" w:rsidP="00516F0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6F0A" w:rsidRDefault="00516F0A" w:rsidP="00516F0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16F0A" w:rsidRDefault="00516F0A" w:rsidP="00516F0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i/>
        </w:rPr>
      </w:pPr>
    </w:p>
    <w:p w:rsidR="00516F0A" w:rsidRDefault="00516F0A" w:rsidP="00516F0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b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16F0A" w:rsidRDefault="00516F0A" w:rsidP="00516F0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b/>
        </w:rPr>
      </w:pPr>
    </w:p>
    <w:p w:rsidR="00516F0A" w:rsidRDefault="00516F0A" w:rsidP="00516F0A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516F0A" w:rsidRDefault="00516F0A" w:rsidP="00516F0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b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16F0A" w:rsidRDefault="00516F0A" w:rsidP="00516F0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i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i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i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i/>
        </w:rPr>
      </w:pPr>
    </w:p>
    <w:p w:rsidR="00516F0A" w:rsidRDefault="00516F0A" w:rsidP="00516F0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b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16F0A" w:rsidRDefault="00516F0A" w:rsidP="00516F0A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16F0A" w:rsidRDefault="00516F0A" w:rsidP="00516F0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6F0A" w:rsidRDefault="00516F0A" w:rsidP="00516F0A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516F0A" w:rsidRDefault="00516F0A" w:rsidP="00516F0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516F0A" w:rsidRDefault="00516F0A" w:rsidP="00516F0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516F0A" w:rsidRDefault="00516F0A" w:rsidP="00516F0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516F0A" w:rsidRDefault="00516F0A" w:rsidP="00516F0A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516F0A" w:rsidRDefault="00516F0A" w:rsidP="00516F0A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516F0A" w:rsidRDefault="00516F0A" w:rsidP="00516F0A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516F0A" w:rsidRDefault="00516F0A" w:rsidP="00516F0A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516F0A" w:rsidRDefault="00516F0A" w:rsidP="00516F0A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516F0A" w:rsidRDefault="00516F0A" w:rsidP="00516F0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16F0A" w:rsidRDefault="00516F0A" w:rsidP="00516F0A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516F0A" w:rsidRDefault="00516F0A" w:rsidP="00516F0A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0A" w:rsidRDefault="00516F0A" w:rsidP="00516F0A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516F0A" w:rsidRDefault="00516F0A" w:rsidP="00516F0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516F0A" w:rsidRDefault="00516F0A" w:rsidP="00516F0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516F0A" w:rsidRDefault="00516F0A" w:rsidP="00516F0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516F0A" w:rsidRDefault="00516F0A" w:rsidP="00516F0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516F0A" w:rsidRDefault="00516F0A" w:rsidP="00516F0A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516F0A" w:rsidRDefault="00516F0A" w:rsidP="00516F0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6F0A" w:rsidRDefault="00516F0A" w:rsidP="00516F0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6F0A" w:rsidRDefault="00516F0A" w:rsidP="00516F0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516F0A" w:rsidRDefault="00516F0A" w:rsidP="00516F0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516F0A" w:rsidRDefault="00516F0A" w:rsidP="00516F0A"/>
    <w:p w:rsidR="005103B9" w:rsidRPr="00516F0A" w:rsidRDefault="005103B9" w:rsidP="00516F0A">
      <w:bookmarkStart w:id="0" w:name="_GoBack"/>
      <w:bookmarkEnd w:id="0"/>
    </w:p>
    <w:sectPr w:rsidR="005103B9" w:rsidRPr="00516F0A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4BE2"/>
    <w:rsid w:val="005103B9"/>
    <w:rsid w:val="00516F0A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85DC5"/>
    <w:rsid w:val="00B90E42"/>
    <w:rsid w:val="00BB0C3C"/>
    <w:rsid w:val="00BE47EA"/>
    <w:rsid w:val="00C014B5"/>
    <w:rsid w:val="00C113BF"/>
    <w:rsid w:val="00C37ED6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DE6"/>
    <w:rsid w:val="00EB7CDE"/>
    <w:rsid w:val="00EE0280"/>
    <w:rsid w:val="00EE1FBF"/>
    <w:rsid w:val="00EF07BB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A470771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3983C-5C76-48AF-AA68-70170639A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654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7</cp:revision>
  <cp:lastPrinted>2019-07-25T11:08:00Z</cp:lastPrinted>
  <dcterms:created xsi:type="dcterms:W3CDTF">2020-07-17T09:25:00Z</dcterms:created>
  <dcterms:modified xsi:type="dcterms:W3CDTF">2020-12-21T06:43:00Z</dcterms:modified>
</cp:coreProperties>
</file>