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1D46" w:rsidRPr="00240E71" w:rsidRDefault="009B1B1F" w:rsidP="00151D46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7" style="position:absolute;left:0;text-align:left;margin-left:-25.5pt;margin-top:-13.15pt;width:162pt;height:1in;z-index:251659264" arcsize="10923f"/>
        </w:pict>
      </w:r>
      <w:r w:rsidR="00151D46">
        <w:rPr>
          <w:b w:val="0"/>
          <w:sz w:val="22"/>
          <w:szCs w:val="22"/>
        </w:rPr>
        <w:tab/>
      </w:r>
      <w:r w:rsidR="00151D46">
        <w:rPr>
          <w:b w:val="0"/>
          <w:sz w:val="22"/>
          <w:szCs w:val="22"/>
        </w:rPr>
        <w:tab/>
      </w:r>
      <w:r w:rsidR="00151D46">
        <w:rPr>
          <w:b w:val="0"/>
          <w:sz w:val="22"/>
          <w:szCs w:val="22"/>
        </w:rPr>
        <w:tab/>
      </w:r>
      <w:r w:rsidR="00151D46">
        <w:rPr>
          <w:b w:val="0"/>
          <w:sz w:val="22"/>
          <w:szCs w:val="22"/>
        </w:rPr>
        <w:tab/>
      </w:r>
      <w:r w:rsidR="00151D46">
        <w:rPr>
          <w:b w:val="0"/>
          <w:sz w:val="22"/>
          <w:szCs w:val="22"/>
        </w:rPr>
        <w:tab/>
      </w:r>
      <w:r w:rsidR="00151D46">
        <w:rPr>
          <w:b w:val="0"/>
          <w:sz w:val="22"/>
          <w:szCs w:val="22"/>
        </w:rPr>
        <w:tab/>
      </w:r>
      <w:r w:rsidR="00151D46">
        <w:rPr>
          <w:b w:val="0"/>
          <w:sz w:val="22"/>
          <w:szCs w:val="22"/>
        </w:rPr>
        <w:tab/>
      </w:r>
      <w:r w:rsidR="00151D46" w:rsidRPr="004C278E">
        <w:rPr>
          <w:rFonts w:ascii="Times New Roman" w:hAnsi="Times New Roman"/>
        </w:rPr>
        <w:t xml:space="preserve">Załącznik nr </w:t>
      </w:r>
      <w:r w:rsidR="00151D46">
        <w:rPr>
          <w:rFonts w:ascii="Times New Roman" w:hAnsi="Times New Roman"/>
        </w:rPr>
        <w:t>1</w:t>
      </w:r>
    </w:p>
    <w:p w:rsidR="00151D46" w:rsidRDefault="00151D46" w:rsidP="00151D4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151D46" w:rsidRPr="0022732C" w:rsidRDefault="00151D46" w:rsidP="00151D4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151D46" w:rsidRDefault="00151D46" w:rsidP="00151D4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151D46" w:rsidRPr="0022732C" w:rsidRDefault="00151D46" w:rsidP="00151D4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151D46" w:rsidRPr="0022732C" w:rsidRDefault="00151D46" w:rsidP="00151D4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151D46" w:rsidRPr="0022732C" w:rsidRDefault="00151D46" w:rsidP="00151D4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151D46" w:rsidRPr="0022732C" w:rsidRDefault="00151D46" w:rsidP="00151D4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151D46" w:rsidRPr="0022732C" w:rsidRDefault="00151D46" w:rsidP="00151D4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151D46" w:rsidRPr="0022732C" w:rsidRDefault="00151D46" w:rsidP="00151D4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151D46" w:rsidRPr="0022732C" w:rsidRDefault="00151D46" w:rsidP="00151D4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151D46" w:rsidRPr="0022732C" w:rsidRDefault="00151D46" w:rsidP="00151D4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151D46" w:rsidRPr="0022732C" w:rsidRDefault="00151D46" w:rsidP="00151D4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151D46" w:rsidRDefault="00151D46" w:rsidP="00151D46">
      <w:pPr>
        <w:spacing w:line="360" w:lineRule="auto"/>
      </w:pPr>
      <w:r>
        <w:t>Do: Nazwa i siedziba Zamawiającego:</w:t>
      </w:r>
    </w:p>
    <w:p w:rsidR="00151D46" w:rsidRPr="00413D6F" w:rsidRDefault="00151D46" w:rsidP="00151D46">
      <w:pPr>
        <w:ind w:right="-110"/>
        <w:rPr>
          <w:b/>
        </w:rPr>
      </w:pPr>
      <w:r w:rsidRPr="00413D6F">
        <w:rPr>
          <w:b/>
        </w:rPr>
        <w:t>Akademia Górniczo - Hutnicza</w:t>
      </w:r>
    </w:p>
    <w:p w:rsidR="00151D46" w:rsidRPr="00413D6F" w:rsidRDefault="00151D46" w:rsidP="00151D46">
      <w:pPr>
        <w:ind w:right="-110"/>
        <w:rPr>
          <w:b/>
        </w:rPr>
      </w:pPr>
      <w:r w:rsidRPr="00413D6F">
        <w:rPr>
          <w:b/>
        </w:rPr>
        <w:t>im. Stanisława Staszica w Krakowie</w:t>
      </w:r>
    </w:p>
    <w:p w:rsidR="00151D46" w:rsidRDefault="00151D46" w:rsidP="00151D46">
      <w:pPr>
        <w:ind w:right="-110"/>
        <w:rPr>
          <w:b/>
        </w:rPr>
      </w:pPr>
      <w:r w:rsidRPr="00413D6F">
        <w:rPr>
          <w:b/>
        </w:rPr>
        <w:t>Dział Zamówień Publicznych</w:t>
      </w:r>
      <w:r>
        <w:rPr>
          <w:b/>
        </w:rPr>
        <w:t xml:space="preserve">  </w:t>
      </w:r>
    </w:p>
    <w:p w:rsidR="00151D46" w:rsidRDefault="00151D46" w:rsidP="00151D46">
      <w:pPr>
        <w:ind w:right="-110"/>
        <w:rPr>
          <w:b/>
        </w:rPr>
      </w:pPr>
      <w:r w:rsidRPr="00413D6F">
        <w:rPr>
          <w:b/>
        </w:rPr>
        <w:t>Al. Mickiewicza</w:t>
      </w:r>
      <w:r>
        <w:rPr>
          <w:b/>
        </w:rPr>
        <w:t xml:space="preserve"> </w:t>
      </w:r>
      <w:r w:rsidRPr="00413D6F">
        <w:rPr>
          <w:b/>
        </w:rPr>
        <w:t>30</w:t>
      </w:r>
      <w:r>
        <w:rPr>
          <w:b/>
        </w:rPr>
        <w:t xml:space="preserve"> </w:t>
      </w:r>
    </w:p>
    <w:p w:rsidR="00151D46" w:rsidRDefault="00151D46" w:rsidP="00151D46">
      <w:pPr>
        <w:rPr>
          <w:b/>
        </w:rPr>
      </w:pPr>
      <w:r w:rsidRPr="00413D6F">
        <w:rPr>
          <w:b/>
        </w:rPr>
        <w:t>30-059</w:t>
      </w:r>
      <w:r>
        <w:rPr>
          <w:b/>
        </w:rPr>
        <w:t xml:space="preserve"> </w:t>
      </w:r>
      <w:r w:rsidRPr="00413D6F">
        <w:rPr>
          <w:b/>
        </w:rPr>
        <w:t>Kraków</w:t>
      </w:r>
      <w:r>
        <w:rPr>
          <w:b/>
        </w:rPr>
        <w:t xml:space="preserve">,  </w:t>
      </w:r>
    </w:p>
    <w:p w:rsidR="00151D46" w:rsidRDefault="00151D46" w:rsidP="00151D46">
      <w:pPr>
        <w:ind w:firstLine="3969"/>
        <w:rPr>
          <w:b/>
        </w:rPr>
      </w:pPr>
    </w:p>
    <w:p w:rsidR="00151D46" w:rsidRPr="001C3933" w:rsidRDefault="00151D46" w:rsidP="00151D46">
      <w:pPr>
        <w:widowControl w:val="0"/>
        <w:ind w:right="1"/>
        <w:jc w:val="both"/>
        <w:rPr>
          <w:b/>
          <w:bCs/>
          <w:iCs/>
        </w:rPr>
      </w:pPr>
      <w:r>
        <w:t xml:space="preserve">Przystępując do postępowania o udzielenie zamówienia publicznego, którego przedmiotem jest </w:t>
      </w:r>
      <w:r w:rsidRPr="001C3933">
        <w:rPr>
          <w:b/>
          <w:bCs/>
        </w:rPr>
        <w:t>remont instalacji elektrycznych w budynku Klubu „Zaścianek” przy ul. Rostafińskiego 4 w Krakowie – część 3</w:t>
      </w:r>
      <w:r w:rsidRPr="001C3933">
        <w:rPr>
          <w:b/>
          <w:bCs/>
          <w:iCs/>
        </w:rPr>
        <w:t xml:space="preserve"> - KC-zp.272-733/</w:t>
      </w:r>
      <w:r w:rsidRPr="001C3933">
        <w:rPr>
          <w:b/>
          <w:bCs/>
        </w:rPr>
        <w:t>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151D46" w:rsidRDefault="00151D46" w:rsidP="00151D46">
      <w:pPr>
        <w:widowControl w:val="0"/>
        <w:spacing w:line="264" w:lineRule="auto"/>
        <w:ind w:right="1"/>
        <w:rPr>
          <w:b/>
        </w:rPr>
      </w:pPr>
    </w:p>
    <w:p w:rsidR="00151D46" w:rsidRDefault="00151D46" w:rsidP="00151D4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151D46" w:rsidRPr="00FB1B4F" w:rsidRDefault="00151D46" w:rsidP="00151D46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151D46" w:rsidRPr="00FB1B4F" w:rsidRDefault="00151D46" w:rsidP="00151D46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151D46" w:rsidRPr="00FB1B4F" w:rsidRDefault="00151D46" w:rsidP="00151D46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151D46" w:rsidRDefault="00151D46" w:rsidP="00151D46">
      <w:pPr>
        <w:pStyle w:val="Tekstpodstawowy"/>
      </w:pPr>
      <w:r>
        <w:t xml:space="preserve">Powyższa cena zawiera podatek VAT w wysokości </w:t>
      </w:r>
      <w:r w:rsidR="009B1B1F">
        <w:t>8</w:t>
      </w:r>
      <w:bookmarkStart w:id="0" w:name="_GoBack"/>
      <w:bookmarkEnd w:id="0"/>
      <w:r>
        <w:t xml:space="preserve"> % tj.…………………….PLN</w:t>
      </w:r>
    </w:p>
    <w:p w:rsidR="00151D46" w:rsidRDefault="00151D46" w:rsidP="00151D46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do …. dni od daty podpisania umowy </w:t>
      </w:r>
    </w:p>
    <w:p w:rsidR="00151D46" w:rsidRDefault="00151D46" w:rsidP="00151D46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</w:p>
    <w:p w:rsidR="00151D46" w:rsidRDefault="00151D46" w:rsidP="00151D46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 </w:t>
      </w:r>
    </w:p>
    <w:p w:rsidR="00151D46" w:rsidRDefault="00151D46" w:rsidP="00151D46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</w:rPr>
        <w:t>przelewem w terminie do</w:t>
      </w:r>
      <w:r>
        <w:rPr>
          <w:sz w:val="22"/>
          <w:szCs w:val="22"/>
        </w:rPr>
        <w:t xml:space="preserve"> 21 dni od daty otrzymania faktury przez Zamawiającego na rachunek Wykonawcy zawarty na dzień zlecenia przelewu w wykazie podmiotów, o których mowa w art. 96b ust. 1) Ustawy o podatku od towarów i usług</w:t>
      </w:r>
    </w:p>
    <w:p w:rsidR="00151D46" w:rsidRDefault="00151D46" w:rsidP="00151D46">
      <w:pPr>
        <w:jc w:val="both"/>
        <w:rPr>
          <w:sz w:val="22"/>
          <w:szCs w:val="22"/>
        </w:rPr>
      </w:pPr>
    </w:p>
    <w:p w:rsidR="00151D46" w:rsidRDefault="00151D46" w:rsidP="00151D4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151D46" w:rsidRDefault="00151D46" w:rsidP="00151D46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b/>
          <w:color w:val="000000"/>
          <w:sz w:val="22"/>
          <w:szCs w:val="22"/>
          <w:lang w:eastAsia="ar-SA"/>
        </w:rPr>
        <w:t>30</w:t>
      </w:r>
      <w:r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>
        <w:rPr>
          <w:sz w:val="22"/>
          <w:szCs w:val="22"/>
        </w:rPr>
        <w:t xml:space="preserve"> </w:t>
      </w:r>
    </w:p>
    <w:p w:rsidR="00151D46" w:rsidRDefault="00151D46" w:rsidP="00151D46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</w:t>
      </w:r>
      <w:r>
        <w:rPr>
          <w:color w:val="000000"/>
          <w:sz w:val="22"/>
          <w:szCs w:val="22"/>
          <w:lang w:eastAsia="ar-SA"/>
        </w:rPr>
        <w:lastRenderedPageBreak/>
        <w:t xml:space="preserve">zawarcia umowy zgodnej z niniejszą ofertą, na warunkach określonych w Specyfikacji Istotnych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151D46" w:rsidRDefault="00151D46" w:rsidP="00151D46">
      <w:pPr>
        <w:numPr>
          <w:ilvl w:val="0"/>
          <w:numId w:val="1"/>
        </w:num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b/>
          <w:sz w:val="22"/>
        </w:rPr>
        <w:t>Oświadczamy, że zgodnie z ustawą z dnia 6 marca 2018 r. Prawo przedsiębiorców, należymy do małych lub średnich przedsiębiorców: TAK/NIE</w:t>
      </w:r>
    </w:p>
    <w:p w:rsidR="00151D46" w:rsidRDefault="00151D46" w:rsidP="00151D46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SIWZ,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151D46" w:rsidRDefault="00151D46" w:rsidP="00151D46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oświadczmy,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151D46" w:rsidRDefault="00151D46" w:rsidP="00151D46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151D46" w:rsidRDefault="00151D46" w:rsidP="00151D46">
      <w:pPr>
        <w:tabs>
          <w:tab w:val="left" w:pos="1440"/>
        </w:tabs>
        <w:suppressAutoHyphens/>
        <w:ind w:left="709" w:hanging="142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a.</w:t>
      </w:r>
      <w:r>
        <w:rPr>
          <w:bCs/>
          <w:iCs/>
          <w:sz w:val="22"/>
          <w:szCs w:val="22"/>
          <w:lang w:val="x-none" w:eastAsia="x-none"/>
        </w:rPr>
        <w:t>parametry  techniczne, użytkowe i eksploatacyjne są co najmniej takie same lub lepsze od parametrów wymienionych w dokumentacji projektowej,</w:t>
      </w:r>
    </w:p>
    <w:p w:rsidR="00151D46" w:rsidRDefault="00151D46" w:rsidP="00151D46">
      <w:pPr>
        <w:tabs>
          <w:tab w:val="left" w:pos="1440"/>
        </w:tabs>
        <w:suppressAutoHyphens/>
        <w:ind w:left="709" w:hanging="142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b.</w:t>
      </w:r>
      <w:r>
        <w:rPr>
          <w:bCs/>
          <w:iCs/>
          <w:sz w:val="22"/>
          <w:szCs w:val="22"/>
          <w:lang w:val="x-none" w:eastAsia="x-none"/>
        </w:rPr>
        <w:t>geometria, faktura, kolorystyka urządzeń i materiałów nie wpływa na przyjęte rozwiązania architektoniczno-konstrukcyjne,</w:t>
      </w:r>
    </w:p>
    <w:p w:rsidR="00151D46" w:rsidRDefault="00151D46" w:rsidP="00151D46">
      <w:pPr>
        <w:tabs>
          <w:tab w:val="left" w:pos="1440"/>
        </w:tabs>
        <w:suppressAutoHyphens/>
        <w:ind w:left="709" w:hanging="142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c.</w:t>
      </w:r>
      <w:r>
        <w:rPr>
          <w:bCs/>
          <w:iCs/>
          <w:sz w:val="22"/>
          <w:szCs w:val="22"/>
          <w:lang w:val="x-none" w:eastAsia="x-none"/>
        </w:rPr>
        <w:t>nie prowadzą do zmiany rozwiązań projektowych,</w:t>
      </w:r>
    </w:p>
    <w:p w:rsidR="00151D46" w:rsidRDefault="00151D46" w:rsidP="00151D46">
      <w:pPr>
        <w:tabs>
          <w:tab w:val="left" w:pos="1440"/>
        </w:tabs>
        <w:suppressAutoHyphens/>
        <w:ind w:left="709" w:hanging="142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d. </w:t>
      </w:r>
      <w:r>
        <w:rPr>
          <w:bCs/>
          <w:iCs/>
          <w:sz w:val="22"/>
          <w:szCs w:val="22"/>
          <w:lang w:val="x-none" w:eastAsia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151D46" w:rsidRDefault="00151D46" w:rsidP="00151D46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</w:p>
    <w:p w:rsidR="00151D46" w:rsidRDefault="00151D46" w:rsidP="00151D46">
      <w:pPr>
        <w:numPr>
          <w:ilvl w:val="0"/>
          <w:numId w:val="1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>Oświadczamy, że do realizacji zadania zostaną wyznaczone osoby które będą wykonywać przedmiot zamówienia tj.:</w:t>
      </w:r>
    </w:p>
    <w:p w:rsidR="00151D46" w:rsidRPr="00BF235B" w:rsidRDefault="00151D46" w:rsidP="00151D46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/>
        </w:rPr>
      </w:pPr>
      <w:r w:rsidRPr="00BF235B">
        <w:rPr>
          <w:b/>
          <w:bCs/>
          <w:iCs/>
          <w:sz w:val="22"/>
          <w:szCs w:val="22"/>
        </w:rPr>
        <w:t>co najmniej jedna osoba</w:t>
      </w:r>
      <w:r w:rsidRPr="00BF235B">
        <w:rPr>
          <w:sz w:val="22"/>
          <w:szCs w:val="22"/>
        </w:rPr>
        <w:t xml:space="preserve"> posiadająca  </w:t>
      </w:r>
      <w:r w:rsidRPr="00BF235B">
        <w:rPr>
          <w:b/>
          <w:bCs/>
          <w:iCs/>
          <w:sz w:val="22"/>
          <w:szCs w:val="22"/>
        </w:rPr>
        <w:t xml:space="preserve">aktualne świadectwo kwalifikacyjne uprawniające do zajmowania się eksploatacją urządzeń na stanowisku DOZORU (D) </w:t>
      </w:r>
      <w:r w:rsidRPr="00BF235B">
        <w:rPr>
          <w:bCs/>
          <w:iCs/>
          <w:sz w:val="22"/>
          <w:szCs w:val="22"/>
          <w:lang w:val="x-none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dla:</w:t>
      </w:r>
    </w:p>
    <w:p w:rsidR="00151D46" w:rsidRPr="00BF235B" w:rsidRDefault="00151D46" w:rsidP="00151D46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 w:rsidRPr="00BF235B">
        <w:rPr>
          <w:bCs/>
          <w:iCs/>
          <w:sz w:val="22"/>
          <w:szCs w:val="22"/>
          <w:lang w:val="x-none"/>
        </w:rPr>
        <w:t xml:space="preserve">urządzenia, instalacje i sieci elektroenergetyczne o napięciu nie wyższym niż 1 </w:t>
      </w:r>
      <w:proofErr w:type="spellStart"/>
      <w:r w:rsidRPr="00BF235B">
        <w:rPr>
          <w:bCs/>
          <w:iCs/>
          <w:sz w:val="22"/>
          <w:szCs w:val="22"/>
          <w:lang w:val="x-none"/>
        </w:rPr>
        <w:t>kV</w:t>
      </w:r>
      <w:proofErr w:type="spellEnd"/>
      <w:r w:rsidRPr="00BF235B">
        <w:rPr>
          <w:bCs/>
          <w:iCs/>
          <w:sz w:val="22"/>
          <w:szCs w:val="22"/>
          <w:lang w:val="x-none"/>
        </w:rPr>
        <w:t xml:space="preserve"> </w:t>
      </w:r>
    </w:p>
    <w:p w:rsidR="00151D46" w:rsidRPr="00BF235B" w:rsidRDefault="00151D46" w:rsidP="00151D46">
      <w:pPr>
        <w:keepNext/>
        <w:numPr>
          <w:ilvl w:val="0"/>
          <w:numId w:val="6"/>
        </w:numPr>
        <w:jc w:val="both"/>
        <w:rPr>
          <w:bCs/>
          <w:iCs/>
          <w:sz w:val="22"/>
          <w:szCs w:val="22"/>
          <w:lang w:val="x-none"/>
        </w:rPr>
      </w:pPr>
      <w:r w:rsidRPr="00BF235B">
        <w:rPr>
          <w:bCs/>
          <w:iCs/>
          <w:sz w:val="22"/>
          <w:szCs w:val="22"/>
          <w:lang w:val="x-none"/>
        </w:rPr>
        <w:t>aparatura kontrolno-pomiarowa oraz urządzenia i instalacje automatycznej regulacji; sterowania i zabezpieczeń urządzeń i instalacji wymienionych w punktach powyższych;</w:t>
      </w:r>
    </w:p>
    <w:p w:rsidR="00151D46" w:rsidRDefault="00151D46" w:rsidP="00151D46">
      <w:pPr>
        <w:keepNext/>
        <w:numPr>
          <w:ilvl w:val="0"/>
          <w:numId w:val="5"/>
        </w:numPr>
        <w:jc w:val="both"/>
        <w:rPr>
          <w:bCs/>
          <w:iCs/>
          <w:sz w:val="22"/>
          <w:szCs w:val="22"/>
          <w:lang w:val="x-none" w:eastAsia="ar-SA"/>
        </w:rPr>
      </w:pPr>
      <w:r w:rsidRPr="00BF235B">
        <w:rPr>
          <w:b/>
          <w:bCs/>
          <w:iCs/>
          <w:sz w:val="22"/>
          <w:szCs w:val="22"/>
          <w:lang w:eastAsia="ar-SA"/>
        </w:rPr>
        <w:t>co najmniej jedna osoba</w:t>
      </w:r>
      <w:r w:rsidRPr="00BF235B">
        <w:rPr>
          <w:bCs/>
          <w:iCs/>
          <w:sz w:val="22"/>
          <w:szCs w:val="22"/>
          <w:lang w:eastAsia="ar-SA"/>
        </w:rPr>
        <w:t xml:space="preserve"> posiadająca </w:t>
      </w:r>
      <w:r w:rsidRPr="00BF235B">
        <w:rPr>
          <w:b/>
          <w:bCs/>
          <w:iCs/>
          <w:sz w:val="22"/>
          <w:szCs w:val="22"/>
          <w:lang w:eastAsia="ar-SA"/>
        </w:rPr>
        <w:t xml:space="preserve">aktualne świadectwo kwalifikacyjne uprawniające do zajmowania się eksploatacją urządzeń na stanowisku EKSPLOATACJI (E) </w:t>
      </w:r>
      <w:r w:rsidRPr="00BF235B">
        <w:rPr>
          <w:bCs/>
          <w:iCs/>
          <w:sz w:val="22"/>
          <w:szCs w:val="22"/>
          <w:lang w:val="x-none" w:eastAsia="ar-SA"/>
        </w:rPr>
        <w:t>w zakresie obsługi, konserwacji, remontów, montażu, kontrolno-pomiarowym dla urządzeń, instalacji i sieci „GRUPA 1. Urządzenia</w:t>
      </w:r>
      <w:r>
        <w:rPr>
          <w:bCs/>
          <w:iCs/>
          <w:sz w:val="22"/>
          <w:szCs w:val="22"/>
          <w:lang w:val="x-none" w:eastAsia="ar-SA"/>
        </w:rPr>
        <w:t>, instalacje i sieci elektroenergetyczne wytwarzające, przetwarzające, przesyłające i zużywające energię elektryczną” minimum dla:</w:t>
      </w:r>
    </w:p>
    <w:p w:rsidR="00151D46" w:rsidRDefault="00151D46" w:rsidP="00151D46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 xml:space="preserve">urządzenia, instalacje i sieci elektroenergetyczne o napięciu nie wyższym niż 1 </w:t>
      </w:r>
      <w:proofErr w:type="spellStart"/>
      <w:r>
        <w:rPr>
          <w:bCs/>
          <w:iCs/>
          <w:sz w:val="22"/>
          <w:szCs w:val="22"/>
          <w:lang w:val="x-none" w:eastAsia="ar-SA"/>
        </w:rPr>
        <w:t>kV</w:t>
      </w:r>
      <w:proofErr w:type="spellEnd"/>
      <w:r>
        <w:rPr>
          <w:bCs/>
          <w:iCs/>
          <w:sz w:val="22"/>
          <w:szCs w:val="22"/>
          <w:lang w:val="x-none" w:eastAsia="ar-SA"/>
        </w:rPr>
        <w:t xml:space="preserve"> </w:t>
      </w:r>
    </w:p>
    <w:p w:rsidR="00151D46" w:rsidRDefault="00151D46" w:rsidP="00151D46">
      <w:pPr>
        <w:keepNext/>
        <w:numPr>
          <w:ilvl w:val="0"/>
          <w:numId w:val="7"/>
        </w:numPr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val="x-none" w:eastAsia="ar-SA"/>
        </w:rPr>
        <w:t>aparatura kontrolno-pomiarowa oraz urządzenia i instalacje automatycznej regulacji; sterowania i zabezpieczeń urządzeń i instalacji wymienionych w punktach powyższych;</w:t>
      </w:r>
    </w:p>
    <w:p w:rsidR="00151D46" w:rsidRPr="0097615D" w:rsidRDefault="00151D46" w:rsidP="00151D46">
      <w:pPr>
        <w:keepNext/>
        <w:ind w:left="720"/>
        <w:jc w:val="both"/>
        <w:rPr>
          <w:bCs/>
          <w:iCs/>
          <w:sz w:val="22"/>
          <w:szCs w:val="22"/>
          <w:lang w:eastAsia="ar-SA"/>
        </w:rPr>
      </w:pPr>
      <w:r>
        <w:rPr>
          <w:bCs/>
          <w:iCs/>
          <w:sz w:val="22"/>
          <w:szCs w:val="22"/>
          <w:lang w:val="x-none" w:eastAsia="ar-SA"/>
        </w:rPr>
        <w:t xml:space="preserve">Zakres uprawnień pomiarowych: pomiary w pełnym zakresie do 1 </w:t>
      </w:r>
      <w:proofErr w:type="spellStart"/>
      <w:r>
        <w:rPr>
          <w:bCs/>
          <w:iCs/>
          <w:sz w:val="22"/>
          <w:szCs w:val="22"/>
          <w:lang w:val="x-none" w:eastAsia="ar-SA"/>
        </w:rPr>
        <w:t>k</w:t>
      </w:r>
      <w:r>
        <w:rPr>
          <w:bCs/>
          <w:iCs/>
          <w:sz w:val="22"/>
          <w:szCs w:val="22"/>
          <w:lang w:eastAsia="ar-SA"/>
        </w:rPr>
        <w:t>V</w:t>
      </w:r>
      <w:proofErr w:type="spellEnd"/>
      <w:r>
        <w:rPr>
          <w:bCs/>
          <w:iCs/>
          <w:sz w:val="22"/>
          <w:szCs w:val="22"/>
          <w:lang w:val="x-none" w:eastAsia="ar-SA"/>
        </w:rPr>
        <w:t>,</w:t>
      </w:r>
      <w:r>
        <w:rPr>
          <w:bCs/>
          <w:iCs/>
          <w:sz w:val="22"/>
          <w:szCs w:val="22"/>
          <w:lang w:eastAsia="ar-SA"/>
        </w:rPr>
        <w:t xml:space="preserve"> </w:t>
      </w:r>
    </w:p>
    <w:p w:rsidR="00151D46" w:rsidRDefault="00151D46" w:rsidP="00151D46">
      <w:pPr>
        <w:keepNext/>
        <w:ind w:left="360"/>
        <w:jc w:val="both"/>
        <w:rPr>
          <w:bCs/>
          <w:iCs/>
          <w:lang w:eastAsia="ar-SA"/>
        </w:rPr>
      </w:pPr>
    </w:p>
    <w:p w:rsidR="00151D46" w:rsidRDefault="00151D46" w:rsidP="00151D46">
      <w:pPr>
        <w:pStyle w:val="NormalnyWeb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151D46" w:rsidRDefault="00151D46" w:rsidP="00151D46">
      <w:pPr>
        <w:pStyle w:val="Tekstprzypisudolneg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51D46" w:rsidRDefault="00151D46" w:rsidP="00151D46">
      <w:pPr>
        <w:pStyle w:val="Tekstprzypisudolnego"/>
        <w:jc w:val="both"/>
        <w:rPr>
          <w:sz w:val="18"/>
          <w:szCs w:val="18"/>
        </w:rPr>
      </w:pPr>
    </w:p>
    <w:p w:rsidR="00151D46" w:rsidRDefault="00151D46" w:rsidP="00151D46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51D46" w:rsidRDefault="00151D46" w:rsidP="00151D46">
      <w:p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</w:p>
    <w:p w:rsidR="00151D46" w:rsidRDefault="00151D46" w:rsidP="00151D46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151D46" w:rsidTr="00744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1D46" w:rsidRDefault="00151D46" w:rsidP="007446A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1D46" w:rsidRDefault="00151D46" w:rsidP="007446A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151D46" w:rsidRDefault="00151D46" w:rsidP="007446A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51D46" w:rsidRDefault="00151D46" w:rsidP="007446A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151D46" w:rsidTr="00744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1D46" w:rsidRDefault="00151D46" w:rsidP="007446A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1D46" w:rsidRDefault="00151D46" w:rsidP="007446A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1D46" w:rsidRDefault="00151D46" w:rsidP="007446A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51D46" w:rsidTr="00744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1D46" w:rsidRDefault="00151D46" w:rsidP="007446A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1D46" w:rsidRDefault="00151D46" w:rsidP="007446A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1D46" w:rsidRDefault="00151D46" w:rsidP="007446A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51D46" w:rsidTr="00744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1D46" w:rsidRDefault="00151D46" w:rsidP="007446A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1D46" w:rsidRDefault="00151D46" w:rsidP="007446A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1D46" w:rsidRDefault="00151D46" w:rsidP="007446A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151D46" w:rsidRDefault="00151D46" w:rsidP="00151D4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151D46" w:rsidRDefault="00151D46" w:rsidP="00151D46">
      <w:pPr>
        <w:pStyle w:val="Nagwek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Imię i Nazwisko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Wzór podpisu</w:t>
      </w:r>
    </w:p>
    <w:p w:rsidR="00151D46" w:rsidRDefault="00151D46" w:rsidP="00151D4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151D46" w:rsidRDefault="00151D46" w:rsidP="00151D4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151D46" w:rsidRDefault="00151D46" w:rsidP="00151D4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51D46" w:rsidRDefault="00151D46" w:rsidP="00151D4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151D46" w:rsidRDefault="00151D46" w:rsidP="00151D4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151D46" w:rsidRDefault="00151D46" w:rsidP="00151D4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151D46" w:rsidRDefault="00151D46" w:rsidP="00151D4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151D46" w:rsidRDefault="00151D46" w:rsidP="00151D46">
      <w:pPr>
        <w:jc w:val="both"/>
        <w:rPr>
          <w:sz w:val="22"/>
          <w:szCs w:val="22"/>
        </w:rPr>
      </w:pPr>
    </w:p>
    <w:p w:rsidR="00151D46" w:rsidRDefault="00151D46" w:rsidP="00151D4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151D46" w:rsidRDefault="00151D46" w:rsidP="00151D46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51D46" w:rsidRDefault="00151D46" w:rsidP="00151D46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51D46" w:rsidRDefault="00151D46" w:rsidP="00151D46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:rsidR="00151D46" w:rsidRDefault="00151D46" w:rsidP="00151D46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51D46" w:rsidRDefault="00151D46" w:rsidP="00151D46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51D46" w:rsidRDefault="00151D46" w:rsidP="00151D4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151D46" w:rsidRDefault="00151D46" w:rsidP="00151D46">
      <w:pPr>
        <w:jc w:val="both"/>
        <w:rPr>
          <w:sz w:val="22"/>
          <w:szCs w:val="22"/>
        </w:rPr>
      </w:pPr>
    </w:p>
    <w:p w:rsidR="00151D46" w:rsidRDefault="00151D46" w:rsidP="00151D46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  <w:r>
        <w:rPr>
          <w:sz w:val="22"/>
          <w:szCs w:val="22"/>
        </w:rPr>
        <w:tab/>
      </w:r>
    </w:p>
    <w:p w:rsidR="00151D46" w:rsidRDefault="00151D46" w:rsidP="00151D46">
      <w:pPr>
        <w:tabs>
          <w:tab w:val="left" w:pos="5040"/>
        </w:tabs>
        <w:ind w:left="708"/>
        <w:rPr>
          <w:sz w:val="22"/>
          <w:szCs w:val="22"/>
        </w:rPr>
      </w:pPr>
    </w:p>
    <w:p w:rsidR="00151D46" w:rsidRDefault="00151D46" w:rsidP="00151D46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………………………………………….</w:t>
      </w:r>
    </w:p>
    <w:p w:rsidR="00151D46" w:rsidRDefault="00151D46" w:rsidP="00151D46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2"/>
          <w:szCs w:val="22"/>
        </w:rPr>
        <w:tab/>
      </w:r>
      <w:r>
        <w:rPr>
          <w:sz w:val="20"/>
          <w:szCs w:val="20"/>
        </w:rPr>
        <w:t>podpis osoby/osób upoważnionej/upoważnionych</w:t>
      </w:r>
    </w:p>
    <w:p w:rsidR="00151D46" w:rsidRDefault="00151D46" w:rsidP="00151D46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151D46" w:rsidRDefault="00151D46" w:rsidP="00151D46"/>
    <w:p w:rsidR="00151D46" w:rsidRDefault="00151D46" w:rsidP="00151D46"/>
    <w:p w:rsidR="00151D46" w:rsidRDefault="00151D46" w:rsidP="00151D46">
      <w:pPr>
        <w:jc w:val="right"/>
        <w:rPr>
          <w:sz w:val="20"/>
          <w:szCs w:val="20"/>
        </w:rPr>
      </w:pPr>
    </w:p>
    <w:p w:rsidR="00FE545C" w:rsidRPr="00151D46" w:rsidRDefault="00FE545C" w:rsidP="00151D46"/>
    <w:sectPr w:rsidR="00FE545C" w:rsidRPr="00151D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4881" w:rsidRDefault="00744881">
      <w:r>
        <w:separator/>
      </w:r>
    </w:p>
  </w:endnote>
  <w:endnote w:type="continuationSeparator" w:id="0">
    <w:p w:rsidR="00744881" w:rsidRDefault="00744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300" w:rsidRDefault="00E113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300" w:rsidRDefault="00E113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4881" w:rsidRDefault="00744881">
      <w:r>
        <w:separator/>
      </w:r>
    </w:p>
  </w:footnote>
  <w:footnote w:type="continuationSeparator" w:id="0">
    <w:p w:rsidR="00744881" w:rsidRDefault="007448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300" w:rsidRDefault="00E113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300" w:rsidRDefault="00E113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0F3FA3"/>
    <w:multiLevelType w:val="hybridMultilevel"/>
    <w:tmpl w:val="3CE46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D5E89"/>
    <w:multiLevelType w:val="hybridMultilevel"/>
    <w:tmpl w:val="30EC38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4939FF"/>
    <w:multiLevelType w:val="hybridMultilevel"/>
    <w:tmpl w:val="6122B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4881"/>
    <w:rsid w:val="00012286"/>
    <w:rsid w:val="00071CCC"/>
    <w:rsid w:val="000B731D"/>
    <w:rsid w:val="000D6134"/>
    <w:rsid w:val="000E09C7"/>
    <w:rsid w:val="000F6589"/>
    <w:rsid w:val="00106636"/>
    <w:rsid w:val="00116EC6"/>
    <w:rsid w:val="00151D4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44881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B1B1F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113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9C07860"/>
  <w15:chartTrackingRefBased/>
  <w15:docId w15:val="{B1216E86-9053-436A-95F4-4A1D6824D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51D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151D4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07439-BA3C-406F-9281-CA28A9C33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800</Words>
  <Characters>6475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2020-12-21T06:42:00Z</dcterms:created>
  <dcterms:modified xsi:type="dcterms:W3CDTF">2020-12-21T11:16:00Z</dcterms:modified>
</cp:coreProperties>
</file>