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5619C3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5619C3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5619C3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5619C3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5619C3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5619C3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5619C3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5619C3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5619C3" w:rsidRPr="005619C3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B077AF" w:rsidRPr="00B077AF">
        <w:rPr>
          <w:rFonts w:ascii="Tahoma" w:hAnsi="Tahoma" w:cs="Tahoma"/>
          <w:b/>
          <w:sz w:val="16"/>
          <w:szCs w:val="16"/>
        </w:rPr>
        <w:t>Dostawa sprzętu komputerowego (komputer przenośny, komputer stacjonarny i monitor) dla Wydziału Zarządzania Politechniki Częstochowskiej</w:t>
      </w:r>
      <w:bookmarkStart w:id="0" w:name="_GoBack"/>
      <w:bookmarkEnd w:id="0"/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5619C3" w:rsidRPr="005619C3">
        <w:rPr>
          <w:rFonts w:ascii="Tahoma" w:hAnsi="Tahoma" w:cs="Tahoma"/>
          <w:b/>
          <w:sz w:val="16"/>
          <w:szCs w:val="16"/>
        </w:rPr>
        <w:t>ZP/DK-50/20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5619C3" w:rsidRPr="00AF2CA7" w:rsidTr="00A37697">
        <w:tc>
          <w:tcPr>
            <w:tcW w:w="1134" w:type="dxa"/>
          </w:tcPr>
          <w:p w:rsidR="005619C3" w:rsidRPr="00AF2CA7" w:rsidRDefault="005619C3" w:rsidP="00A3769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19C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5619C3" w:rsidRPr="00AF2CA7" w:rsidRDefault="005619C3" w:rsidP="00A3769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19C3">
              <w:rPr>
                <w:rFonts w:ascii="Tahoma" w:hAnsi="Tahoma" w:cs="Tahoma"/>
                <w:sz w:val="16"/>
                <w:szCs w:val="16"/>
              </w:rPr>
              <w:t>Dostawa sprzętu komputerowego dla Wydziału Zarządzania Politechniki Częstochowskiej</w:t>
            </w:r>
          </w:p>
          <w:p w:rsidR="005619C3" w:rsidRPr="00AF2CA7" w:rsidRDefault="005619C3" w:rsidP="00A3769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19C3" w:rsidRPr="00AF2CA7" w:rsidRDefault="005619C3" w:rsidP="00A3769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19C3" w:rsidRPr="00AF2CA7" w:rsidRDefault="005619C3" w:rsidP="00A3769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cena (C) za wykonanie wynosi kwotę netto</w:t>
            </w:r>
          </w:p>
          <w:p w:rsidR="005619C3" w:rsidRPr="00AF2CA7" w:rsidRDefault="005619C3" w:rsidP="00A3769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19C3" w:rsidRPr="00AF2CA7" w:rsidRDefault="005619C3" w:rsidP="00A3769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19C3" w:rsidRPr="00AF2CA7" w:rsidRDefault="005619C3" w:rsidP="00A3769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19C3" w:rsidRPr="00AF2CA7" w:rsidRDefault="005619C3" w:rsidP="00A3769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2454B" w:rsidRPr="00B2454B" w:rsidRDefault="00B2454B" w:rsidP="00B2454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2454B" w:rsidRPr="00B2454B" w:rsidRDefault="00B2454B" w:rsidP="00B2454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B2454B">
              <w:rPr>
                <w:rFonts w:ascii="Tahoma" w:hAnsi="Tahoma" w:cs="Tahoma"/>
                <w:bCs/>
                <w:i/>
                <w:sz w:val="16"/>
                <w:szCs w:val="16"/>
              </w:rPr>
              <w:t>W tym:</w:t>
            </w:r>
          </w:p>
          <w:p w:rsidR="00B2454B" w:rsidRPr="00B2454B" w:rsidRDefault="00B2454B" w:rsidP="00B2454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B2454B">
              <w:rPr>
                <w:rFonts w:ascii="Tahoma" w:hAnsi="Tahoma" w:cs="Tahoma"/>
                <w:bCs/>
                <w:i/>
                <w:sz w:val="16"/>
                <w:szCs w:val="16"/>
              </w:rPr>
              <w:t>cena jednostkowa za komputer przenośny: ……………zł netto tj. ……………….zł brutto</w:t>
            </w:r>
          </w:p>
          <w:p w:rsidR="00B2454B" w:rsidRPr="00B2454B" w:rsidRDefault="00B2454B" w:rsidP="00B2454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B2454B">
              <w:rPr>
                <w:rFonts w:ascii="Tahoma" w:hAnsi="Tahoma" w:cs="Tahoma"/>
                <w:bCs/>
                <w:i/>
                <w:sz w:val="16"/>
                <w:szCs w:val="16"/>
              </w:rPr>
              <w:t>cena jednostkowa za komputer stacjonarny: ……………zł netto tj. ……………….zł brutto</w:t>
            </w:r>
          </w:p>
          <w:p w:rsidR="00B2454B" w:rsidRPr="00B2454B" w:rsidRDefault="00B2454B" w:rsidP="00B2454B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 w:rsidRPr="00B2454B">
              <w:rPr>
                <w:rFonts w:ascii="Tahoma" w:hAnsi="Tahoma" w:cs="Tahoma"/>
                <w:bCs/>
                <w:i/>
                <w:sz w:val="16"/>
                <w:szCs w:val="16"/>
              </w:rPr>
              <w:t>cena jednostkowa za monitor: ……………zł netto tj. ……………….zł brutto</w:t>
            </w:r>
          </w:p>
          <w:p w:rsidR="00B2454B" w:rsidRPr="00AF2CA7" w:rsidRDefault="00B2454B" w:rsidP="00B2454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19C3" w:rsidRPr="00AF2CA7" w:rsidRDefault="005619C3" w:rsidP="00A3769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19C3" w:rsidRPr="00AF2CA7" w:rsidRDefault="005619C3" w:rsidP="00A3769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19C3" w:rsidRPr="00AF2CA7" w:rsidRDefault="005619C3" w:rsidP="00A3769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E3F" w:rsidRDefault="00BD0E3F">
      <w:r>
        <w:separator/>
      </w:r>
    </w:p>
  </w:endnote>
  <w:endnote w:type="continuationSeparator" w:id="0">
    <w:p w:rsidR="00BD0E3F" w:rsidRDefault="00BD0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C3" w:rsidRDefault="005619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B077AF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C3" w:rsidRDefault="005619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E3F" w:rsidRDefault="00BD0E3F">
      <w:r>
        <w:separator/>
      </w:r>
    </w:p>
  </w:footnote>
  <w:footnote w:type="continuationSeparator" w:id="0">
    <w:p w:rsidR="00BD0E3F" w:rsidRDefault="00BD0E3F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C3" w:rsidRDefault="005619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C3" w:rsidRDefault="005619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C3" w:rsidRDefault="005619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0E3F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619C3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2CA7"/>
    <w:rsid w:val="00B077AF"/>
    <w:rsid w:val="00B21345"/>
    <w:rsid w:val="00B2454B"/>
    <w:rsid w:val="00B80988"/>
    <w:rsid w:val="00B87BB6"/>
    <w:rsid w:val="00BD0E3F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99A7D-362D-4DA0-B155-AF1DB1F3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BD98B32-C097-4DBB-B2E7-C2E1C4920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400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2020-12-14T12:32:00Z</dcterms:created>
  <dcterms:modified xsi:type="dcterms:W3CDTF">2020-12-14T12:32:00Z</dcterms:modified>
</cp:coreProperties>
</file>