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CB2CA9" w:rsidP="001A443E">
      <w:pPr>
        <w:jc w:val="right"/>
        <w:rPr>
          <w:b/>
          <w:bCs/>
          <w:sz w:val="24"/>
        </w:rPr>
      </w:pPr>
      <w:r w:rsidRPr="00CB2CA9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CB2CA9">
        <w:rPr>
          <w:sz w:val="24"/>
        </w:rPr>
        <w:t>2020-12-17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CB2CA9" w:rsidP="0018613E">
      <w:pPr>
        <w:spacing w:after="40"/>
        <w:rPr>
          <w:b/>
          <w:bCs/>
          <w:sz w:val="24"/>
        </w:rPr>
      </w:pPr>
      <w:r w:rsidRPr="00CB2CA9">
        <w:rPr>
          <w:b/>
          <w:bCs/>
          <w:sz w:val="24"/>
        </w:rPr>
        <w:t>Politechnika Częstochowska</w:t>
      </w:r>
    </w:p>
    <w:p w:rsidR="00A80738" w:rsidRPr="0018613E" w:rsidRDefault="00CB2CA9" w:rsidP="00A80738">
      <w:pPr>
        <w:rPr>
          <w:bCs/>
          <w:sz w:val="24"/>
        </w:rPr>
      </w:pPr>
      <w:r w:rsidRPr="00CB2CA9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CB2CA9">
        <w:rPr>
          <w:bCs/>
          <w:sz w:val="24"/>
        </w:rPr>
        <w:t>69</w:t>
      </w:r>
    </w:p>
    <w:p w:rsidR="00A80738" w:rsidRPr="0018613E" w:rsidRDefault="00CB2CA9" w:rsidP="00A80738">
      <w:pPr>
        <w:rPr>
          <w:bCs/>
          <w:sz w:val="24"/>
        </w:rPr>
      </w:pPr>
      <w:r w:rsidRPr="00CB2CA9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CB2CA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B2CA9" w:rsidRPr="00CB2CA9">
        <w:rPr>
          <w:b/>
          <w:sz w:val="24"/>
          <w:szCs w:val="24"/>
        </w:rPr>
        <w:t>ZP/D-22/20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B2CA9" w:rsidRPr="00CB2CA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B2CA9" w:rsidP="00CB5EDB">
      <w:pPr>
        <w:pStyle w:val="Tekstpodstawowywcity"/>
        <w:spacing w:before="120" w:after="240"/>
        <w:ind w:firstLine="0"/>
        <w:jc w:val="center"/>
      </w:pPr>
      <w:r w:rsidRPr="00CB2CA9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B2CA9" w:rsidRPr="00CB2CA9">
        <w:rPr>
          <w:sz w:val="24"/>
          <w:szCs w:val="24"/>
        </w:rPr>
        <w:t>(</w:t>
      </w:r>
      <w:proofErr w:type="spellStart"/>
      <w:r w:rsidR="00CB2CA9" w:rsidRPr="00CB2CA9">
        <w:rPr>
          <w:sz w:val="24"/>
          <w:szCs w:val="24"/>
        </w:rPr>
        <w:t>t.j</w:t>
      </w:r>
      <w:proofErr w:type="spellEnd"/>
      <w:r w:rsidR="00CB2CA9" w:rsidRPr="00CB2CA9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B2CA9" w:rsidRPr="00CB2CA9">
        <w:rPr>
          <w:sz w:val="24"/>
          <w:szCs w:val="24"/>
        </w:rPr>
        <w:t>17/12/2020</w:t>
      </w:r>
      <w:r w:rsidRPr="00FF4AB1">
        <w:rPr>
          <w:sz w:val="24"/>
          <w:szCs w:val="24"/>
        </w:rPr>
        <w:t xml:space="preserve"> o godz. </w:t>
      </w:r>
      <w:r w:rsidR="00CB2CA9" w:rsidRPr="00CB2CA9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B2CA9" w:rsidRPr="006646D9" w:rsidTr="00CF5AA2">
        <w:trPr>
          <w:trHeight w:val="70"/>
        </w:trPr>
        <w:tc>
          <w:tcPr>
            <w:tcW w:w="9214" w:type="dxa"/>
          </w:tcPr>
          <w:p w:rsidR="00CB2CA9" w:rsidRPr="00A3048A" w:rsidRDefault="00CB2CA9" w:rsidP="00CF5A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2CA9">
              <w:rPr>
                <w:sz w:val="24"/>
                <w:szCs w:val="24"/>
              </w:rPr>
              <w:t>części 1 zamówienia w wysokości 540.00 zł brutto;</w:t>
            </w:r>
          </w:p>
        </w:tc>
      </w:tr>
      <w:tr w:rsidR="00CB2CA9" w:rsidRPr="006646D9" w:rsidTr="00CF5AA2">
        <w:trPr>
          <w:trHeight w:val="70"/>
        </w:trPr>
        <w:tc>
          <w:tcPr>
            <w:tcW w:w="9214" w:type="dxa"/>
          </w:tcPr>
          <w:p w:rsidR="00CB2CA9" w:rsidRPr="00A3048A" w:rsidRDefault="00CB2CA9" w:rsidP="00CF5A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2CA9">
              <w:rPr>
                <w:sz w:val="24"/>
                <w:szCs w:val="24"/>
              </w:rPr>
              <w:t>części 2 zamówienia w wysokości 3 500.00 zł brutto;</w:t>
            </w:r>
          </w:p>
        </w:tc>
      </w:tr>
      <w:tr w:rsidR="00CB2CA9" w:rsidRPr="006646D9" w:rsidTr="00CF5AA2">
        <w:trPr>
          <w:trHeight w:val="70"/>
        </w:trPr>
        <w:tc>
          <w:tcPr>
            <w:tcW w:w="9214" w:type="dxa"/>
          </w:tcPr>
          <w:p w:rsidR="00CB2CA9" w:rsidRPr="00A3048A" w:rsidRDefault="00CB2CA9" w:rsidP="00CF5A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2CA9">
              <w:rPr>
                <w:sz w:val="24"/>
                <w:szCs w:val="24"/>
              </w:rPr>
              <w:t>części 3 zamówienia w wysokości 4 800.00 zł brutto;</w:t>
            </w:r>
          </w:p>
        </w:tc>
      </w:tr>
      <w:tr w:rsidR="00CB2CA9" w:rsidRPr="006646D9" w:rsidTr="00CF5AA2">
        <w:trPr>
          <w:trHeight w:val="70"/>
        </w:trPr>
        <w:tc>
          <w:tcPr>
            <w:tcW w:w="9214" w:type="dxa"/>
          </w:tcPr>
          <w:p w:rsidR="00CB2CA9" w:rsidRPr="00A3048A" w:rsidRDefault="00CB2CA9" w:rsidP="00CF5A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2CA9">
              <w:rPr>
                <w:sz w:val="24"/>
                <w:szCs w:val="24"/>
              </w:rPr>
              <w:t>części 4 zamówienia w wysokości 7 500.00 zł brutto;</w:t>
            </w:r>
          </w:p>
        </w:tc>
      </w:tr>
      <w:tr w:rsidR="00CB2CA9" w:rsidRPr="006646D9" w:rsidTr="00CF5AA2">
        <w:trPr>
          <w:trHeight w:val="70"/>
        </w:trPr>
        <w:tc>
          <w:tcPr>
            <w:tcW w:w="9214" w:type="dxa"/>
          </w:tcPr>
          <w:p w:rsidR="00CB2CA9" w:rsidRPr="00A3048A" w:rsidRDefault="00CB2CA9" w:rsidP="00CF5A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2CA9">
              <w:rPr>
                <w:sz w:val="24"/>
                <w:szCs w:val="24"/>
              </w:rPr>
              <w:t>części 5 zamówienia w wysokości 984.00 zł brutto;</w:t>
            </w:r>
          </w:p>
        </w:tc>
      </w:tr>
      <w:tr w:rsidR="00CB2CA9" w:rsidRPr="006646D9" w:rsidTr="00CF5AA2">
        <w:trPr>
          <w:trHeight w:val="70"/>
        </w:trPr>
        <w:tc>
          <w:tcPr>
            <w:tcW w:w="9214" w:type="dxa"/>
          </w:tcPr>
          <w:p w:rsidR="00CB2CA9" w:rsidRPr="00A3048A" w:rsidRDefault="00CB2CA9" w:rsidP="00CF5A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2CA9">
              <w:rPr>
                <w:sz w:val="24"/>
                <w:szCs w:val="24"/>
              </w:rPr>
              <w:t>części 6 zamówienia w wysokości 1 810.00 zł brutto;</w:t>
            </w:r>
          </w:p>
        </w:tc>
      </w:tr>
      <w:tr w:rsidR="00CB2CA9" w:rsidRPr="006646D9" w:rsidTr="00CF5AA2">
        <w:trPr>
          <w:trHeight w:val="70"/>
        </w:trPr>
        <w:tc>
          <w:tcPr>
            <w:tcW w:w="9214" w:type="dxa"/>
          </w:tcPr>
          <w:p w:rsidR="00CB2CA9" w:rsidRPr="00A3048A" w:rsidRDefault="00CB2CA9" w:rsidP="00CF5AA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2CA9">
              <w:rPr>
                <w:sz w:val="24"/>
                <w:szCs w:val="24"/>
              </w:rPr>
              <w:t>części 7 zamówienia w wysokości 1 399.33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proofErr w:type="spellStart"/>
            <w:r w:rsidRPr="00CB2CA9">
              <w:t>Tronus</w:t>
            </w:r>
            <w:proofErr w:type="spellEnd"/>
            <w:r w:rsidRPr="00CB2CA9">
              <w:t xml:space="preserve"> Polska Sp. z o.o.</w:t>
            </w:r>
          </w:p>
          <w:p w:rsidR="00CB2CA9" w:rsidRPr="00CB5EDB" w:rsidRDefault="00CB2CA9" w:rsidP="00CF5AA2">
            <w:r w:rsidRPr="00CB2CA9">
              <w:t>Ordona</w:t>
            </w:r>
            <w:r w:rsidRPr="00CB5EDB">
              <w:t xml:space="preserve"> </w:t>
            </w:r>
            <w:r w:rsidRPr="00CB2CA9">
              <w:t>2A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01-237</w:t>
            </w:r>
            <w:r w:rsidRPr="00CB5EDB">
              <w:t xml:space="preserve"> </w:t>
            </w:r>
            <w:r w:rsidRPr="00CB2CA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1 070.10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proofErr w:type="spellStart"/>
            <w:r w:rsidRPr="00CB2CA9">
              <w:t>Tronus</w:t>
            </w:r>
            <w:proofErr w:type="spellEnd"/>
            <w:r w:rsidRPr="00CB2CA9">
              <w:t xml:space="preserve"> Polska Sp. z o.o.</w:t>
            </w:r>
          </w:p>
          <w:p w:rsidR="00CB2CA9" w:rsidRPr="00CB5EDB" w:rsidRDefault="00CB2CA9" w:rsidP="00CF5AA2">
            <w:r w:rsidRPr="00CB2CA9">
              <w:t>Ordona</w:t>
            </w:r>
            <w:r w:rsidRPr="00CB5EDB">
              <w:t xml:space="preserve"> </w:t>
            </w:r>
            <w:r w:rsidRPr="00CB2CA9">
              <w:t>2A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01-237</w:t>
            </w:r>
            <w:r w:rsidRPr="00CB5EDB">
              <w:t xml:space="preserve"> </w:t>
            </w:r>
            <w:r w:rsidRPr="00CB2CA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3 173.40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proofErr w:type="spellStart"/>
            <w:r w:rsidRPr="00CB2CA9">
              <w:t>Tronus</w:t>
            </w:r>
            <w:proofErr w:type="spellEnd"/>
            <w:r w:rsidRPr="00CB2CA9">
              <w:t xml:space="preserve"> Polska Sp. z o.o.</w:t>
            </w:r>
          </w:p>
          <w:p w:rsidR="00CB2CA9" w:rsidRPr="00CB5EDB" w:rsidRDefault="00CB2CA9" w:rsidP="00CF5AA2">
            <w:r w:rsidRPr="00CB2CA9">
              <w:t>Ordona</w:t>
            </w:r>
            <w:r w:rsidRPr="00CB5EDB">
              <w:t xml:space="preserve"> </w:t>
            </w:r>
            <w:r w:rsidRPr="00CB2CA9">
              <w:t>2A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01-237</w:t>
            </w:r>
            <w:r w:rsidRPr="00CB5EDB">
              <w:t xml:space="preserve"> </w:t>
            </w:r>
            <w:r w:rsidRPr="00CB2CA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4 575.60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proofErr w:type="spellStart"/>
            <w:r w:rsidRPr="00CB2CA9">
              <w:t>Tronus</w:t>
            </w:r>
            <w:proofErr w:type="spellEnd"/>
            <w:r w:rsidRPr="00CB2CA9">
              <w:t xml:space="preserve"> Polska Sp. z o.o.</w:t>
            </w:r>
          </w:p>
          <w:p w:rsidR="00CB2CA9" w:rsidRPr="00CB5EDB" w:rsidRDefault="00CB2CA9" w:rsidP="00CF5AA2">
            <w:r w:rsidRPr="00CB2CA9">
              <w:t>Ordona</w:t>
            </w:r>
            <w:r w:rsidRPr="00CB5EDB">
              <w:t xml:space="preserve"> </w:t>
            </w:r>
            <w:r w:rsidRPr="00CB2CA9">
              <w:t>2A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01-237</w:t>
            </w:r>
            <w:r w:rsidRPr="00CB5EDB">
              <w:t xml:space="preserve"> </w:t>
            </w:r>
            <w:r w:rsidRPr="00CB2CA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5 399.70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5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proofErr w:type="spellStart"/>
            <w:r w:rsidRPr="00CB2CA9">
              <w:t>Tronus</w:t>
            </w:r>
            <w:proofErr w:type="spellEnd"/>
            <w:r w:rsidRPr="00CB2CA9">
              <w:t xml:space="preserve"> Polska Sp. z o.o.</w:t>
            </w:r>
          </w:p>
          <w:p w:rsidR="00CB2CA9" w:rsidRPr="00CB5EDB" w:rsidRDefault="00CB2CA9" w:rsidP="00CF5AA2">
            <w:r w:rsidRPr="00CB2CA9">
              <w:t>Ordona</w:t>
            </w:r>
            <w:r w:rsidRPr="00CB5EDB">
              <w:t xml:space="preserve"> </w:t>
            </w:r>
            <w:r w:rsidRPr="00CB2CA9">
              <w:t>2A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01-237</w:t>
            </w:r>
            <w:r w:rsidRPr="00CB5EDB">
              <w:t xml:space="preserve"> </w:t>
            </w:r>
            <w:r w:rsidRPr="00CB2CA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1 476.00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proofErr w:type="spellStart"/>
            <w:r w:rsidRPr="00CB2CA9">
              <w:t>Tronus</w:t>
            </w:r>
            <w:proofErr w:type="spellEnd"/>
            <w:r w:rsidRPr="00CB2CA9">
              <w:t xml:space="preserve"> Polska Sp. z o.o.</w:t>
            </w:r>
          </w:p>
          <w:p w:rsidR="00CB2CA9" w:rsidRPr="00CB5EDB" w:rsidRDefault="00CB2CA9" w:rsidP="00CF5AA2">
            <w:r w:rsidRPr="00CB2CA9">
              <w:t>Ordona</w:t>
            </w:r>
            <w:r w:rsidRPr="00CB5EDB">
              <w:t xml:space="preserve"> </w:t>
            </w:r>
            <w:r w:rsidRPr="00CB2CA9">
              <w:t>2A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01-237</w:t>
            </w:r>
            <w:r w:rsidRPr="00CB5EDB">
              <w:t xml:space="preserve"> </w:t>
            </w:r>
            <w:r w:rsidRPr="00CB2CA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12 054.00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7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proofErr w:type="spellStart"/>
            <w:r w:rsidRPr="00CB2CA9">
              <w:t>Tronus</w:t>
            </w:r>
            <w:proofErr w:type="spellEnd"/>
            <w:r w:rsidRPr="00CB2CA9">
              <w:t xml:space="preserve"> Polska Sp. z o.o.</w:t>
            </w:r>
          </w:p>
          <w:p w:rsidR="00CB2CA9" w:rsidRPr="00CB5EDB" w:rsidRDefault="00CB2CA9" w:rsidP="00CF5AA2">
            <w:r w:rsidRPr="00CB2CA9">
              <w:t>Ordona</w:t>
            </w:r>
            <w:r w:rsidRPr="00CB5EDB">
              <w:t xml:space="preserve"> </w:t>
            </w:r>
            <w:r w:rsidRPr="00CB2CA9">
              <w:t>2A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01-237</w:t>
            </w:r>
            <w:r w:rsidRPr="00CB5EDB">
              <w:t xml:space="preserve"> </w:t>
            </w:r>
            <w:r w:rsidRPr="00CB2CA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1 070.10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KOMA R. Kozakiewicz Sp. j.</w:t>
            </w:r>
          </w:p>
          <w:p w:rsidR="00CB2CA9" w:rsidRPr="00CB5EDB" w:rsidRDefault="00CB2CA9" w:rsidP="00CF5AA2">
            <w:r w:rsidRPr="00CB2CA9">
              <w:t>Chorzowska</w:t>
            </w:r>
            <w:r w:rsidRPr="00CB5EDB">
              <w:t xml:space="preserve"> </w:t>
            </w:r>
            <w:r w:rsidRPr="00CB2CA9">
              <w:t>3/3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26-600</w:t>
            </w:r>
            <w:r w:rsidRPr="00CB5EDB">
              <w:t xml:space="preserve"> </w:t>
            </w:r>
            <w:r w:rsidRPr="00CB2CA9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2 460.00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KOMA R. Kozakiewicz Sp. j.</w:t>
            </w:r>
          </w:p>
          <w:p w:rsidR="00CB2CA9" w:rsidRPr="00CB5EDB" w:rsidRDefault="00CB2CA9" w:rsidP="00CF5AA2">
            <w:r w:rsidRPr="00CB2CA9">
              <w:t>Chorzowska</w:t>
            </w:r>
            <w:r w:rsidRPr="00CB5EDB">
              <w:t xml:space="preserve"> </w:t>
            </w:r>
            <w:r w:rsidRPr="00CB2CA9">
              <w:t>3/3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26-600</w:t>
            </w:r>
            <w:r w:rsidRPr="00CB5EDB">
              <w:t xml:space="preserve"> </w:t>
            </w:r>
            <w:r w:rsidRPr="00CB2CA9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3 198.00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KOMA R. Kozakiewicz Sp. j.</w:t>
            </w:r>
          </w:p>
          <w:p w:rsidR="00CB2CA9" w:rsidRPr="00CB5EDB" w:rsidRDefault="00CB2CA9" w:rsidP="00CF5AA2">
            <w:r w:rsidRPr="00CB2CA9">
              <w:t>Chorzowska</w:t>
            </w:r>
            <w:r w:rsidRPr="00CB5EDB">
              <w:t xml:space="preserve"> </w:t>
            </w:r>
            <w:r w:rsidRPr="00CB2CA9">
              <w:t>3/3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26-600</w:t>
            </w:r>
            <w:r w:rsidRPr="00CB5EDB">
              <w:t xml:space="preserve"> </w:t>
            </w:r>
            <w:r w:rsidRPr="00CB2CA9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4 920.00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KOMA R. Kozakiewicz Sp. j.</w:t>
            </w:r>
          </w:p>
          <w:p w:rsidR="00CB2CA9" w:rsidRPr="00CB5EDB" w:rsidRDefault="00CB2CA9" w:rsidP="00CF5AA2">
            <w:r w:rsidRPr="00CB2CA9">
              <w:t>Chorzowska</w:t>
            </w:r>
            <w:r w:rsidRPr="00CB5EDB">
              <w:t xml:space="preserve"> </w:t>
            </w:r>
            <w:r w:rsidRPr="00CB2CA9">
              <w:t>3/3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26-600</w:t>
            </w:r>
            <w:r w:rsidRPr="00CB5EDB">
              <w:t xml:space="preserve"> </w:t>
            </w:r>
            <w:r w:rsidRPr="00CB2CA9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6 519.00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P.P.H.U. Studio7 Piotr Chodakowski</w:t>
            </w:r>
          </w:p>
          <w:p w:rsidR="00CB2CA9" w:rsidRPr="00CB5EDB" w:rsidRDefault="00CB2CA9" w:rsidP="00CF5AA2">
            <w:r w:rsidRPr="00CB2CA9">
              <w:t>Miąsowa</w:t>
            </w:r>
            <w:r w:rsidRPr="00CB5EDB">
              <w:t xml:space="preserve"> </w:t>
            </w:r>
            <w:r w:rsidRPr="00CB2CA9">
              <w:t>19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28-305</w:t>
            </w:r>
            <w:r w:rsidRPr="00CB5EDB">
              <w:t xml:space="preserve"> </w:t>
            </w:r>
            <w:r w:rsidRPr="00CB2CA9">
              <w:t>Sobków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P.P.H.U. Studio7 Piotr Chodakowski</w:t>
            </w:r>
          </w:p>
          <w:p w:rsidR="00CB2CA9" w:rsidRPr="00CB5EDB" w:rsidRDefault="00CB2CA9" w:rsidP="00CF5AA2">
            <w:r w:rsidRPr="00CB2CA9">
              <w:t>Miąsowa</w:t>
            </w:r>
            <w:r w:rsidRPr="00CB5EDB">
              <w:t xml:space="preserve"> </w:t>
            </w:r>
            <w:r w:rsidRPr="00CB2CA9">
              <w:t>19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28-305</w:t>
            </w:r>
            <w:r w:rsidRPr="00CB5EDB">
              <w:t xml:space="preserve"> </w:t>
            </w:r>
            <w:r w:rsidRPr="00CB2CA9">
              <w:t>Sobków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P.P.H.U. Studio7 Piotr Chodakowski</w:t>
            </w:r>
          </w:p>
          <w:p w:rsidR="00CB2CA9" w:rsidRPr="00CB5EDB" w:rsidRDefault="00CB2CA9" w:rsidP="00CF5AA2">
            <w:r w:rsidRPr="00CB2CA9">
              <w:t>Miąsowa</w:t>
            </w:r>
            <w:r w:rsidRPr="00CB5EDB">
              <w:t xml:space="preserve"> </w:t>
            </w:r>
            <w:r w:rsidRPr="00CB2CA9">
              <w:t>19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28-305</w:t>
            </w:r>
            <w:r w:rsidRPr="00CB5EDB">
              <w:t xml:space="preserve"> </w:t>
            </w:r>
            <w:r w:rsidRPr="00CB2CA9">
              <w:t>Sobków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5 950.00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P.P.H.U. Studio7 Piotr Chodakowski</w:t>
            </w:r>
          </w:p>
          <w:p w:rsidR="00CB2CA9" w:rsidRPr="00CB5EDB" w:rsidRDefault="00CB2CA9" w:rsidP="00CF5AA2">
            <w:r w:rsidRPr="00CB2CA9">
              <w:t>Miąsowa</w:t>
            </w:r>
            <w:r w:rsidRPr="00CB5EDB">
              <w:t xml:space="preserve"> </w:t>
            </w:r>
            <w:r w:rsidRPr="00CB2CA9">
              <w:t>19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28-305</w:t>
            </w:r>
            <w:r w:rsidRPr="00CB5EDB">
              <w:t xml:space="preserve"> </w:t>
            </w:r>
            <w:r w:rsidRPr="00CB2CA9">
              <w:t>Sobków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 xml:space="preserve">Przedsiębiorstwo </w:t>
            </w:r>
            <w:proofErr w:type="spellStart"/>
            <w:r w:rsidRPr="00CB2CA9">
              <w:t>Produkcyjno</w:t>
            </w:r>
            <w:proofErr w:type="spellEnd"/>
            <w:r w:rsidRPr="00CB2CA9">
              <w:t xml:space="preserve"> - Usługowo - Handlowe "WALDII" Waldemar Saternus</w:t>
            </w:r>
          </w:p>
          <w:p w:rsidR="00CB2CA9" w:rsidRPr="00CB5EDB" w:rsidRDefault="00CB2CA9" w:rsidP="00CF5AA2">
            <w:r w:rsidRPr="00CB2CA9">
              <w:t>Racławicka 24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42-200</w:t>
            </w:r>
            <w:r w:rsidRPr="00CB5EDB">
              <w:t xml:space="preserve"> </w:t>
            </w:r>
            <w:r w:rsidRPr="00CB2CA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1 832.70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 xml:space="preserve">Przedsiębiorstwo </w:t>
            </w:r>
            <w:proofErr w:type="spellStart"/>
            <w:r w:rsidRPr="00CB2CA9">
              <w:t>Produkcyjno</w:t>
            </w:r>
            <w:proofErr w:type="spellEnd"/>
            <w:r w:rsidRPr="00CB2CA9">
              <w:t xml:space="preserve"> - Usługowo - Handlowe "WALDII" Waldemar Saternus</w:t>
            </w:r>
          </w:p>
          <w:p w:rsidR="00CB2CA9" w:rsidRPr="00CB5EDB" w:rsidRDefault="00CB2CA9" w:rsidP="00CF5AA2">
            <w:r w:rsidRPr="00CB2CA9">
              <w:t>Racławicka 24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42-200</w:t>
            </w:r>
            <w:r w:rsidRPr="00CB5EDB">
              <w:t xml:space="preserve"> </w:t>
            </w:r>
            <w:r w:rsidRPr="00CB2CA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2 607.60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 xml:space="preserve">Przedsiębiorstwo </w:t>
            </w:r>
            <w:proofErr w:type="spellStart"/>
            <w:r w:rsidRPr="00CB2CA9">
              <w:t>Produkcyjno</w:t>
            </w:r>
            <w:proofErr w:type="spellEnd"/>
            <w:r w:rsidRPr="00CB2CA9">
              <w:t xml:space="preserve"> - Usługowo - Handlowe "WALDII" </w:t>
            </w:r>
            <w:r w:rsidRPr="00CB2CA9">
              <w:lastRenderedPageBreak/>
              <w:t>Waldemar Saternus</w:t>
            </w:r>
          </w:p>
          <w:p w:rsidR="00CB2CA9" w:rsidRPr="00CB5EDB" w:rsidRDefault="00CB2CA9" w:rsidP="00CF5AA2">
            <w:r w:rsidRPr="00CB2CA9">
              <w:t>Racławicka 24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42-200</w:t>
            </w:r>
            <w:r w:rsidRPr="00CB5EDB">
              <w:t xml:space="preserve"> </w:t>
            </w:r>
            <w:r w:rsidRPr="00CB2CA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lastRenderedPageBreak/>
              <w:t>5 178.30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 xml:space="preserve">Przedsiębiorstwo </w:t>
            </w:r>
            <w:proofErr w:type="spellStart"/>
            <w:r w:rsidRPr="00CB2CA9">
              <w:t>Produkcyjno</w:t>
            </w:r>
            <w:proofErr w:type="spellEnd"/>
            <w:r w:rsidRPr="00CB2CA9">
              <w:t xml:space="preserve"> - Usługowo - Handlowe "WALDII" Waldemar Saternus</w:t>
            </w:r>
          </w:p>
          <w:p w:rsidR="00CB2CA9" w:rsidRPr="00CB5EDB" w:rsidRDefault="00CB2CA9" w:rsidP="00CF5AA2">
            <w:r w:rsidRPr="00CB2CA9">
              <w:t>Racławicka 24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42-200</w:t>
            </w:r>
            <w:r w:rsidRPr="00CB5EDB">
              <w:t xml:space="preserve"> </w:t>
            </w:r>
            <w:r w:rsidRPr="00CB2CA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3 936.00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  <w:tr w:rsidR="00CB2CA9" w:rsidRPr="00075CD0" w:rsidTr="00CF5AA2">
        <w:tc>
          <w:tcPr>
            <w:tcW w:w="82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7</w:t>
            </w:r>
          </w:p>
        </w:tc>
        <w:tc>
          <w:tcPr>
            <w:tcW w:w="2295" w:type="dxa"/>
            <w:shd w:val="clear" w:color="auto" w:fill="auto"/>
          </w:tcPr>
          <w:p w:rsidR="00CB2CA9" w:rsidRPr="00CB5EDB" w:rsidRDefault="00CB2CA9" w:rsidP="00CF5AA2">
            <w:pPr>
              <w:spacing w:before="40"/>
            </w:pPr>
            <w:r w:rsidRPr="00CB2CA9">
              <w:t>Przedsiębiorstwo Handlowo - Usługowe "BOSTO" s. c.</w:t>
            </w:r>
          </w:p>
          <w:p w:rsidR="00CB2CA9" w:rsidRPr="00CB5EDB" w:rsidRDefault="00CB2CA9" w:rsidP="00CF5AA2">
            <w:r w:rsidRPr="00CB2CA9">
              <w:t>Białostocka</w:t>
            </w:r>
            <w:r w:rsidRPr="00CB5EDB">
              <w:t xml:space="preserve"> </w:t>
            </w:r>
            <w:r w:rsidRPr="00CB2CA9">
              <w:t>40</w:t>
            </w:r>
            <w:r w:rsidRPr="00CB5EDB">
              <w:t xml:space="preserve"> </w:t>
            </w:r>
          </w:p>
          <w:p w:rsidR="00CB2CA9" w:rsidRPr="00CB5EDB" w:rsidRDefault="00CB2CA9" w:rsidP="00CF5AA2">
            <w:pPr>
              <w:spacing w:before="40" w:after="40"/>
              <w:jc w:val="both"/>
            </w:pPr>
            <w:r w:rsidRPr="00CB2CA9">
              <w:t>42-200</w:t>
            </w:r>
            <w:r w:rsidRPr="00CB5EDB">
              <w:t xml:space="preserve"> </w:t>
            </w:r>
            <w:r w:rsidRPr="00CB2CA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1 476.00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2CA9" w:rsidRPr="00CB5EDB" w:rsidRDefault="00CB2CA9" w:rsidP="00CF5AA2">
            <w:pPr>
              <w:spacing w:before="120" w:after="120"/>
              <w:jc w:val="center"/>
            </w:pPr>
            <w:r w:rsidRPr="00CB2CA9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426877" w:rsidRPr="00426877" w:rsidRDefault="00426877" w:rsidP="00426877">
      <w:pPr>
        <w:spacing w:before="120" w:after="120"/>
        <w:jc w:val="both"/>
        <w:rPr>
          <w:sz w:val="24"/>
        </w:rPr>
      </w:pPr>
      <w:r w:rsidRPr="0042687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426877">
        <w:rPr>
          <w:b/>
          <w:sz w:val="24"/>
          <w:szCs w:val="24"/>
        </w:rPr>
        <w:t>Pzp</w:t>
      </w:r>
      <w:proofErr w:type="spellEnd"/>
      <w:r w:rsidRPr="00426877">
        <w:rPr>
          <w:b/>
          <w:sz w:val="24"/>
          <w:szCs w:val="24"/>
        </w:rPr>
        <w:t>, zgodnie z pkt 8.2 SIWZ.</w:t>
      </w:r>
      <w:bookmarkStart w:id="0" w:name="_GoBack"/>
      <w:bookmarkEnd w:id="0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CFA" w:rsidRDefault="00662CFA">
      <w:r>
        <w:separator/>
      </w:r>
    </w:p>
  </w:endnote>
  <w:endnote w:type="continuationSeparator" w:id="0">
    <w:p w:rsidR="00662CFA" w:rsidRDefault="00662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4268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CFA" w:rsidRDefault="00662CFA">
      <w:r>
        <w:separator/>
      </w:r>
    </w:p>
  </w:footnote>
  <w:footnote w:type="continuationSeparator" w:id="0">
    <w:p w:rsidR="00662CFA" w:rsidRDefault="00662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CA9" w:rsidRDefault="00CB2C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CA9" w:rsidRDefault="00CB2C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CA9" w:rsidRDefault="00CB2C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CF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26877"/>
    <w:rsid w:val="00460E12"/>
    <w:rsid w:val="004C7E9B"/>
    <w:rsid w:val="005028C0"/>
    <w:rsid w:val="00617D11"/>
    <w:rsid w:val="00647371"/>
    <w:rsid w:val="00651764"/>
    <w:rsid w:val="00662CFA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2CA9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68B456-93E9-48E7-9EC3-0A693B33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648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2020-12-17T13:16:00Z</dcterms:created>
  <dcterms:modified xsi:type="dcterms:W3CDTF">2020-12-17T13:16:00Z</dcterms:modified>
</cp:coreProperties>
</file>