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330D9" w:rsidRPr="00F330D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330D9" w:rsidRPr="00F330D9">
        <w:rPr>
          <w:rFonts w:ascii="Times New Roman" w:hAnsi="Times New Roman"/>
          <w:b/>
        </w:rPr>
        <w:t>ZP/D-75/A/20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30D9" w:rsidRPr="00F330D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30D9" w:rsidRPr="00F330D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F330D9" w:rsidRPr="00F330D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330D9" w:rsidRPr="00F330D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F330D9" w:rsidRPr="00F330D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330D9" w:rsidRPr="00F330D9">
        <w:rPr>
          <w:rFonts w:ascii="Times New Roman" w:hAnsi="Times New Roman"/>
        </w:rPr>
        <w:t>(</w:t>
      </w:r>
      <w:proofErr w:type="spellStart"/>
      <w:r w:rsidR="00F330D9" w:rsidRPr="00F330D9">
        <w:rPr>
          <w:rFonts w:ascii="Times New Roman" w:hAnsi="Times New Roman"/>
        </w:rPr>
        <w:t>t.j</w:t>
      </w:r>
      <w:proofErr w:type="spellEnd"/>
      <w:r w:rsidR="00F330D9" w:rsidRPr="00F330D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EC003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330D9" w:rsidRPr="00F330D9">
        <w:rPr>
          <w:rFonts w:ascii="Times New Roman" w:hAnsi="Times New Roman"/>
          <w:b/>
        </w:rPr>
        <w:t>Dostawa  modułu platformy żyroskopowej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330D9" w:rsidRPr="00F330D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EC003A" w:rsidRPr="00F8042D" w:rsidRDefault="00EC003A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C003A" w:rsidRDefault="00EC003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C003A" w:rsidRDefault="00EC003A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C7E" w:rsidRDefault="00804C7E" w:rsidP="0038231F">
      <w:pPr>
        <w:spacing w:after="0" w:line="240" w:lineRule="auto"/>
      </w:pPr>
      <w:r>
        <w:separator/>
      </w:r>
    </w:p>
  </w:endnote>
  <w:endnote w:type="continuationSeparator" w:id="0">
    <w:p w:rsidR="00804C7E" w:rsidRDefault="00804C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0D9" w:rsidRDefault="00F330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003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003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0D9" w:rsidRDefault="00F330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C7E" w:rsidRDefault="00804C7E" w:rsidP="0038231F">
      <w:pPr>
        <w:spacing w:after="0" w:line="240" w:lineRule="auto"/>
      </w:pPr>
      <w:r>
        <w:separator/>
      </w:r>
    </w:p>
  </w:footnote>
  <w:footnote w:type="continuationSeparator" w:id="0">
    <w:p w:rsidR="00804C7E" w:rsidRDefault="00804C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0D9" w:rsidRDefault="00F330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0D9" w:rsidRDefault="00F330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0D9" w:rsidRDefault="00F330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C7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C7E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003A"/>
    <w:rsid w:val="00EE1FBF"/>
    <w:rsid w:val="00EE40F5"/>
    <w:rsid w:val="00EF74CA"/>
    <w:rsid w:val="00F04280"/>
    <w:rsid w:val="00F330D9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DDC5AD"/>
  <w15:docId w15:val="{6AEE1AAD-DC21-4FE7-8F08-175660792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A5A83-091A-428C-9932-9EAD0D29F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2020-12-09T09:18:00Z</dcterms:created>
  <dcterms:modified xsi:type="dcterms:W3CDTF">2020-12-09T09:18:00Z</dcterms:modified>
</cp:coreProperties>
</file>